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0DCB" w14:textId="77777777" w:rsidR="0028537E" w:rsidRPr="006C36F0" w:rsidRDefault="0028537E" w:rsidP="0028537E">
      <w:pPr>
        <w:jc w:val="center"/>
      </w:pPr>
      <w:r w:rsidRPr="006C36F0">
        <w:t>Міністерство освіти і науки України</w:t>
      </w:r>
    </w:p>
    <w:p w14:paraId="15C0DD18" w14:textId="77777777" w:rsidR="0028537E" w:rsidRPr="006C36F0" w:rsidRDefault="0028537E" w:rsidP="0028537E">
      <w:pPr>
        <w:jc w:val="center"/>
      </w:pPr>
      <w:r w:rsidRPr="006C36F0">
        <w:t xml:space="preserve">Чернівецький національний університет </w:t>
      </w:r>
    </w:p>
    <w:p w14:paraId="22EEABFA" w14:textId="77777777" w:rsidR="0028537E" w:rsidRPr="006C36F0" w:rsidRDefault="0028537E" w:rsidP="0028537E">
      <w:pPr>
        <w:jc w:val="center"/>
      </w:pPr>
      <w:r w:rsidRPr="006C36F0">
        <w:t>імені Юрія Федьковича</w:t>
      </w:r>
    </w:p>
    <w:p w14:paraId="39484986" w14:textId="77777777" w:rsidR="0028537E" w:rsidRDefault="0028537E" w:rsidP="0028537E">
      <w:pPr>
        <w:rPr>
          <w:sz w:val="22"/>
          <w:szCs w:val="22"/>
        </w:rPr>
      </w:pPr>
    </w:p>
    <w:p w14:paraId="253959E5" w14:textId="77777777" w:rsidR="0028537E" w:rsidRDefault="0028537E" w:rsidP="0028537E">
      <w:pPr>
        <w:rPr>
          <w:sz w:val="22"/>
          <w:szCs w:val="22"/>
        </w:rPr>
      </w:pPr>
    </w:p>
    <w:p w14:paraId="243A7338" w14:textId="77777777" w:rsidR="0028537E" w:rsidRDefault="0028537E" w:rsidP="0028537E">
      <w:pPr>
        <w:rPr>
          <w:sz w:val="22"/>
          <w:szCs w:val="22"/>
        </w:rPr>
      </w:pPr>
    </w:p>
    <w:p w14:paraId="7162FAB1" w14:textId="77777777" w:rsidR="0028537E" w:rsidRDefault="0028537E" w:rsidP="0028537E">
      <w:pPr>
        <w:jc w:val="center"/>
        <w:rPr>
          <w:b/>
          <w:sz w:val="28"/>
          <w:szCs w:val="28"/>
        </w:rPr>
      </w:pPr>
    </w:p>
    <w:p w14:paraId="7D383FD9" w14:textId="77777777" w:rsidR="0028537E" w:rsidRDefault="0028537E" w:rsidP="0028537E">
      <w:pPr>
        <w:jc w:val="center"/>
        <w:rPr>
          <w:b/>
          <w:sz w:val="28"/>
          <w:szCs w:val="28"/>
        </w:rPr>
      </w:pPr>
    </w:p>
    <w:p w14:paraId="71F6693B" w14:textId="77777777" w:rsidR="0028537E" w:rsidRDefault="00FE6D1F" w:rsidP="002853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Тетяна </w:t>
      </w:r>
      <w:r w:rsidR="0028537E" w:rsidRPr="006066D4">
        <w:rPr>
          <w:b/>
          <w:sz w:val="28"/>
          <w:szCs w:val="28"/>
        </w:rPr>
        <w:t>КАРАВАНОВА</w:t>
      </w:r>
    </w:p>
    <w:p w14:paraId="6B3B5F22" w14:textId="77777777" w:rsidR="0028537E" w:rsidRDefault="0028537E" w:rsidP="0028537E">
      <w:pPr>
        <w:jc w:val="center"/>
        <w:rPr>
          <w:b/>
          <w:sz w:val="56"/>
          <w:szCs w:val="56"/>
        </w:rPr>
      </w:pPr>
    </w:p>
    <w:p w14:paraId="1D5CBCEC" w14:textId="77777777" w:rsidR="00582A25" w:rsidRPr="006066D4" w:rsidRDefault="00582A25" w:rsidP="00582A25">
      <w:pPr>
        <w:jc w:val="center"/>
        <w:rPr>
          <w:b/>
          <w:sz w:val="60"/>
          <w:szCs w:val="60"/>
        </w:rPr>
      </w:pPr>
      <w:r w:rsidRPr="006066D4">
        <w:rPr>
          <w:b/>
          <w:sz w:val="60"/>
          <w:szCs w:val="60"/>
        </w:rPr>
        <w:t>Теорія алгоритмів</w:t>
      </w:r>
    </w:p>
    <w:p w14:paraId="079B0D32" w14:textId="290C075D" w:rsidR="001A4512" w:rsidRPr="0028537E" w:rsidRDefault="00582A25" w:rsidP="00582A25">
      <w:pPr>
        <w:jc w:val="center"/>
        <w:rPr>
          <w:b/>
          <w:i/>
          <w:sz w:val="32"/>
          <w:szCs w:val="32"/>
        </w:rPr>
      </w:pPr>
      <w:r w:rsidRPr="006066D4">
        <w:rPr>
          <w:b/>
          <w:i/>
          <w:sz w:val="32"/>
          <w:szCs w:val="32"/>
        </w:rPr>
        <w:t xml:space="preserve">Частина </w:t>
      </w:r>
      <w:r>
        <w:rPr>
          <w:b/>
          <w:i/>
          <w:sz w:val="32"/>
          <w:szCs w:val="32"/>
        </w:rPr>
        <w:t>3</w:t>
      </w:r>
      <w:r w:rsidRPr="006066D4">
        <w:rPr>
          <w:b/>
          <w:i/>
          <w:sz w:val="32"/>
          <w:szCs w:val="32"/>
        </w:rPr>
        <w:t xml:space="preserve">. </w:t>
      </w:r>
      <w:r>
        <w:rPr>
          <w:b/>
          <w:i/>
          <w:sz w:val="32"/>
          <w:szCs w:val="32"/>
        </w:rPr>
        <w:t>Збірник завдань</w:t>
      </w:r>
      <w:r w:rsidR="002E4068">
        <w:rPr>
          <w:b/>
          <w:i/>
          <w:sz w:val="32"/>
          <w:szCs w:val="32"/>
        </w:rPr>
        <w:t xml:space="preserve"> з рекомендаціями та прикладами</w:t>
      </w:r>
    </w:p>
    <w:p w14:paraId="6255F727" w14:textId="77777777" w:rsidR="0028537E" w:rsidRDefault="0028537E" w:rsidP="0028537E">
      <w:pPr>
        <w:jc w:val="center"/>
        <w:rPr>
          <w:b/>
          <w:i/>
          <w:sz w:val="32"/>
          <w:szCs w:val="32"/>
        </w:rPr>
      </w:pPr>
    </w:p>
    <w:p w14:paraId="16F771A8" w14:textId="5ABDF297" w:rsidR="007E1EF2" w:rsidRPr="0028537E" w:rsidRDefault="00B170BF" w:rsidP="0028537E">
      <w:pPr>
        <w:jc w:val="center"/>
        <w:rPr>
          <w:i/>
          <w:sz w:val="32"/>
          <w:szCs w:val="32"/>
        </w:rPr>
      </w:pPr>
      <w:r>
        <w:rPr>
          <w:i/>
          <w:sz w:val="22"/>
          <w:szCs w:val="22"/>
        </w:rPr>
        <w:t>Навчально-м</w:t>
      </w:r>
      <w:r w:rsidR="00661AB1">
        <w:rPr>
          <w:i/>
          <w:sz w:val="22"/>
          <w:szCs w:val="22"/>
        </w:rPr>
        <w:t>етодич</w:t>
      </w:r>
      <w:r w:rsidR="007B38BE" w:rsidRPr="0028537E">
        <w:rPr>
          <w:i/>
          <w:sz w:val="22"/>
          <w:szCs w:val="22"/>
        </w:rPr>
        <w:t>ний п</w:t>
      </w:r>
      <w:r w:rsidR="0056679A" w:rsidRPr="0028537E">
        <w:rPr>
          <w:i/>
          <w:sz w:val="22"/>
          <w:szCs w:val="22"/>
        </w:rPr>
        <w:t>осіб</w:t>
      </w:r>
      <w:r w:rsidR="00CA212F" w:rsidRPr="0028537E">
        <w:rPr>
          <w:i/>
          <w:sz w:val="22"/>
          <w:szCs w:val="22"/>
        </w:rPr>
        <w:t xml:space="preserve">ник </w:t>
      </w:r>
    </w:p>
    <w:p w14:paraId="2DCFEF62" w14:textId="77777777" w:rsidR="00AC6759" w:rsidRDefault="00AC6759" w:rsidP="00335FE3">
      <w:pPr>
        <w:ind w:firstLine="540"/>
        <w:jc w:val="both"/>
      </w:pPr>
    </w:p>
    <w:p w14:paraId="1D1F42AB" w14:textId="77777777" w:rsidR="0028537E" w:rsidRDefault="0028537E" w:rsidP="0028537E">
      <w:pPr>
        <w:rPr>
          <w:sz w:val="22"/>
          <w:szCs w:val="22"/>
        </w:rPr>
      </w:pPr>
    </w:p>
    <w:p w14:paraId="534D5936" w14:textId="77777777" w:rsidR="0028537E" w:rsidRDefault="0028537E" w:rsidP="0028537E">
      <w:pPr>
        <w:rPr>
          <w:sz w:val="22"/>
          <w:szCs w:val="22"/>
        </w:rPr>
      </w:pPr>
    </w:p>
    <w:p w14:paraId="59644435" w14:textId="77777777" w:rsidR="0028537E" w:rsidRDefault="0028537E" w:rsidP="0028537E">
      <w:pPr>
        <w:rPr>
          <w:sz w:val="22"/>
          <w:szCs w:val="22"/>
        </w:rPr>
      </w:pPr>
    </w:p>
    <w:p w14:paraId="76998C0D" w14:textId="77777777" w:rsidR="0028537E" w:rsidRDefault="0028537E" w:rsidP="0028537E">
      <w:pPr>
        <w:rPr>
          <w:sz w:val="22"/>
          <w:szCs w:val="22"/>
        </w:rPr>
      </w:pPr>
    </w:p>
    <w:p w14:paraId="7B9ED704" w14:textId="77777777" w:rsidR="0028537E" w:rsidRDefault="0028537E" w:rsidP="0028537E">
      <w:pPr>
        <w:rPr>
          <w:sz w:val="22"/>
          <w:szCs w:val="22"/>
        </w:rPr>
      </w:pPr>
    </w:p>
    <w:p w14:paraId="17AB9DE1" w14:textId="77777777" w:rsidR="0028537E" w:rsidRDefault="0028640F" w:rsidP="0028537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500032" behindDoc="0" locked="0" layoutInCell="1" allowOverlap="1" wp14:anchorId="09FEC86F" wp14:editId="0E5BF6E9">
            <wp:simplePos x="0" y="0"/>
            <wp:positionH relativeFrom="margin">
              <wp:posOffset>1311910</wp:posOffset>
            </wp:positionH>
            <wp:positionV relativeFrom="margin">
              <wp:posOffset>4291330</wp:posOffset>
            </wp:positionV>
            <wp:extent cx="1246505" cy="465455"/>
            <wp:effectExtent l="19050" t="0" r="0" b="0"/>
            <wp:wrapSquare wrapText="bothSides"/>
            <wp:docPr id="2" name="Рисунок 2" descr="Logone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gonew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D48A18" w14:textId="77777777" w:rsidR="0028537E" w:rsidRDefault="0028537E" w:rsidP="0028537E">
      <w:pPr>
        <w:rPr>
          <w:sz w:val="22"/>
          <w:szCs w:val="22"/>
        </w:rPr>
      </w:pPr>
    </w:p>
    <w:p w14:paraId="4DC28DE3" w14:textId="77777777" w:rsidR="0028537E" w:rsidRDefault="0028537E" w:rsidP="0028537E">
      <w:pPr>
        <w:rPr>
          <w:sz w:val="22"/>
          <w:szCs w:val="22"/>
        </w:rPr>
      </w:pPr>
    </w:p>
    <w:p w14:paraId="3BCA2F22" w14:textId="77777777" w:rsidR="0028537E" w:rsidRDefault="0028537E" w:rsidP="0028537E">
      <w:pPr>
        <w:rPr>
          <w:sz w:val="22"/>
          <w:szCs w:val="22"/>
        </w:rPr>
      </w:pPr>
    </w:p>
    <w:p w14:paraId="567EF3E2" w14:textId="77777777" w:rsidR="0028537E" w:rsidRDefault="0028537E" w:rsidP="0028537E">
      <w:pPr>
        <w:rPr>
          <w:sz w:val="22"/>
          <w:szCs w:val="22"/>
        </w:rPr>
      </w:pPr>
    </w:p>
    <w:p w14:paraId="5F5EF858" w14:textId="77777777" w:rsidR="0028537E" w:rsidRPr="00523299" w:rsidRDefault="0028537E" w:rsidP="0028537E">
      <w:pPr>
        <w:jc w:val="center"/>
      </w:pPr>
      <w:r w:rsidRPr="00523299">
        <w:t>Чернівці</w:t>
      </w:r>
    </w:p>
    <w:p w14:paraId="596A409A" w14:textId="77777777" w:rsidR="0028537E" w:rsidRPr="00523299" w:rsidRDefault="0028537E" w:rsidP="0028537E">
      <w:pPr>
        <w:jc w:val="center"/>
      </w:pPr>
      <w:r w:rsidRPr="00523299">
        <w:t xml:space="preserve">Чернівецький національний університет </w:t>
      </w:r>
    </w:p>
    <w:p w14:paraId="5C3D3EB7" w14:textId="77777777" w:rsidR="0028537E" w:rsidRPr="00523299" w:rsidRDefault="0028537E" w:rsidP="0028537E">
      <w:pPr>
        <w:jc w:val="center"/>
      </w:pPr>
      <w:r w:rsidRPr="00523299">
        <w:t>імені Юрія Федьковича</w:t>
      </w:r>
    </w:p>
    <w:p w14:paraId="349BEC77" w14:textId="3B50F554" w:rsidR="0028537E" w:rsidRDefault="0028537E" w:rsidP="0028537E">
      <w:pPr>
        <w:jc w:val="center"/>
        <w:sectPr w:rsidR="0028537E" w:rsidSect="00850D1B">
          <w:footerReference w:type="default" r:id="rId9"/>
          <w:pgSz w:w="8392" w:h="11907" w:code="11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>
        <w:t>202</w:t>
      </w:r>
      <w:r w:rsidR="00582A25">
        <w:t>5</w:t>
      </w:r>
    </w:p>
    <w:p w14:paraId="5CCB5FFB" w14:textId="3AE55CB5" w:rsidR="00332321" w:rsidRPr="004153D5" w:rsidRDefault="00332321" w:rsidP="00332321">
      <w:pPr>
        <w:rPr>
          <w:sz w:val="22"/>
          <w:szCs w:val="22"/>
        </w:rPr>
      </w:pPr>
      <w:r w:rsidRPr="004153D5">
        <w:rPr>
          <w:sz w:val="22"/>
          <w:szCs w:val="22"/>
        </w:rPr>
        <w:lastRenderedPageBreak/>
        <w:t>УДК 519.16(07</w:t>
      </w:r>
      <w:r w:rsidR="00EB3510">
        <w:rPr>
          <w:sz w:val="22"/>
          <w:szCs w:val="22"/>
        </w:rPr>
        <w:t>5.8</w:t>
      </w:r>
      <w:r w:rsidRPr="004153D5">
        <w:rPr>
          <w:sz w:val="22"/>
          <w:szCs w:val="22"/>
        </w:rPr>
        <w:t>)</w:t>
      </w:r>
    </w:p>
    <w:p w14:paraId="012DF65B" w14:textId="0C226838" w:rsidR="00332321" w:rsidRPr="004153D5" w:rsidRDefault="0028537E" w:rsidP="0028537E">
      <w:pPr>
        <w:ind w:firstLine="426"/>
        <w:rPr>
          <w:sz w:val="22"/>
          <w:szCs w:val="22"/>
        </w:rPr>
      </w:pPr>
      <w:r w:rsidRPr="004153D5">
        <w:rPr>
          <w:sz w:val="22"/>
          <w:szCs w:val="22"/>
        </w:rPr>
        <w:t>К 21</w:t>
      </w:r>
      <w:r w:rsidR="00EB3510">
        <w:rPr>
          <w:sz w:val="22"/>
          <w:szCs w:val="22"/>
        </w:rPr>
        <w:t>0</w:t>
      </w:r>
    </w:p>
    <w:p w14:paraId="5B50B030" w14:textId="77777777" w:rsidR="0028537E" w:rsidRPr="004153D5" w:rsidRDefault="00332321" w:rsidP="00332321">
      <w:pPr>
        <w:jc w:val="center"/>
        <w:rPr>
          <w:i/>
          <w:sz w:val="20"/>
          <w:szCs w:val="20"/>
        </w:rPr>
      </w:pPr>
      <w:r w:rsidRPr="004153D5">
        <w:rPr>
          <w:i/>
          <w:sz w:val="20"/>
          <w:szCs w:val="20"/>
        </w:rPr>
        <w:t xml:space="preserve">Друкується за ухвалою вченої ради </w:t>
      </w:r>
    </w:p>
    <w:p w14:paraId="23871390" w14:textId="77777777" w:rsidR="00BF008D" w:rsidRDefault="00332321" w:rsidP="00332321">
      <w:pPr>
        <w:jc w:val="center"/>
        <w:rPr>
          <w:i/>
          <w:sz w:val="20"/>
          <w:szCs w:val="20"/>
          <w:lang w:val="en-US"/>
        </w:rPr>
      </w:pPr>
      <w:r w:rsidRPr="004153D5">
        <w:rPr>
          <w:i/>
          <w:sz w:val="20"/>
          <w:szCs w:val="20"/>
        </w:rPr>
        <w:t xml:space="preserve">Чернівецького національного університету </w:t>
      </w:r>
    </w:p>
    <w:p w14:paraId="00BE7F40" w14:textId="7EC32931" w:rsidR="00332321" w:rsidRPr="0028537E" w:rsidRDefault="00332321" w:rsidP="00332321">
      <w:pPr>
        <w:jc w:val="center"/>
        <w:rPr>
          <w:i/>
          <w:sz w:val="20"/>
          <w:szCs w:val="20"/>
        </w:rPr>
      </w:pPr>
      <w:r w:rsidRPr="004153D5">
        <w:rPr>
          <w:i/>
          <w:sz w:val="20"/>
          <w:szCs w:val="20"/>
        </w:rPr>
        <w:t xml:space="preserve">імені Юрія Федьковича </w:t>
      </w:r>
      <w:r w:rsidR="00FE6D1F" w:rsidRPr="004153D5">
        <w:rPr>
          <w:i/>
          <w:sz w:val="20"/>
          <w:szCs w:val="20"/>
        </w:rPr>
        <w:t>(протокол №</w:t>
      </w:r>
      <w:r w:rsidR="00BF008D">
        <w:rPr>
          <w:i/>
          <w:sz w:val="20"/>
          <w:szCs w:val="20"/>
          <w:lang w:val="en-US"/>
        </w:rPr>
        <w:t>7</w:t>
      </w:r>
      <w:r w:rsidR="00C10968" w:rsidRPr="004153D5">
        <w:rPr>
          <w:i/>
          <w:sz w:val="20"/>
          <w:szCs w:val="20"/>
        </w:rPr>
        <w:t xml:space="preserve"> від</w:t>
      </w:r>
      <w:r w:rsidR="00FA46FF">
        <w:rPr>
          <w:i/>
          <w:sz w:val="20"/>
          <w:szCs w:val="20"/>
          <w:lang w:val="en-US"/>
        </w:rPr>
        <w:t xml:space="preserve"> 23 </w:t>
      </w:r>
      <w:r w:rsidR="00FA46FF">
        <w:rPr>
          <w:i/>
          <w:sz w:val="20"/>
          <w:szCs w:val="20"/>
        </w:rPr>
        <w:t>червня 2025</w:t>
      </w:r>
      <w:r w:rsidR="00C10968" w:rsidRPr="004153D5">
        <w:rPr>
          <w:i/>
          <w:sz w:val="20"/>
          <w:szCs w:val="20"/>
        </w:rPr>
        <w:t xml:space="preserve"> </w:t>
      </w:r>
      <w:r w:rsidR="004153D5">
        <w:rPr>
          <w:i/>
          <w:sz w:val="20"/>
          <w:szCs w:val="20"/>
        </w:rPr>
        <w:t xml:space="preserve"> </w:t>
      </w:r>
      <w:r w:rsidR="00C10968" w:rsidRPr="004153D5">
        <w:rPr>
          <w:i/>
          <w:sz w:val="20"/>
          <w:szCs w:val="20"/>
        </w:rPr>
        <w:t>р.</w:t>
      </w:r>
      <w:r w:rsidRPr="004153D5">
        <w:rPr>
          <w:i/>
          <w:sz w:val="20"/>
          <w:szCs w:val="20"/>
        </w:rPr>
        <w:t>).</w:t>
      </w:r>
    </w:p>
    <w:p w14:paraId="27246ABB" w14:textId="77777777" w:rsidR="00332321" w:rsidRDefault="00332321" w:rsidP="00332321">
      <w:pPr>
        <w:rPr>
          <w:sz w:val="22"/>
          <w:szCs w:val="22"/>
        </w:rPr>
      </w:pPr>
    </w:p>
    <w:p w14:paraId="3B1F4F6B" w14:textId="77777777" w:rsidR="00332321" w:rsidRDefault="00332321" w:rsidP="00332321">
      <w:pPr>
        <w:rPr>
          <w:sz w:val="22"/>
          <w:szCs w:val="22"/>
          <w:lang w:val="ru-RU"/>
        </w:rPr>
      </w:pPr>
    </w:p>
    <w:p w14:paraId="3B3685CA" w14:textId="77777777" w:rsidR="00332321" w:rsidRPr="005F1035" w:rsidRDefault="00332321" w:rsidP="00332321">
      <w:pPr>
        <w:rPr>
          <w:b/>
          <w:sz w:val="22"/>
          <w:szCs w:val="22"/>
        </w:rPr>
      </w:pPr>
      <w:r w:rsidRPr="005F1035">
        <w:rPr>
          <w:b/>
          <w:sz w:val="22"/>
          <w:szCs w:val="22"/>
        </w:rPr>
        <w:t>Рецензенти:</w:t>
      </w:r>
    </w:p>
    <w:p w14:paraId="35B7644F" w14:textId="77777777" w:rsidR="00332321" w:rsidRPr="005F1035" w:rsidRDefault="00332321" w:rsidP="00332321">
      <w:pPr>
        <w:ind w:firstLine="284"/>
        <w:jc w:val="both"/>
        <w:rPr>
          <w:sz w:val="22"/>
          <w:szCs w:val="22"/>
        </w:rPr>
      </w:pPr>
      <w:proofErr w:type="spellStart"/>
      <w:r w:rsidRPr="005F1035">
        <w:rPr>
          <w:i/>
          <w:sz w:val="22"/>
          <w:szCs w:val="22"/>
        </w:rPr>
        <w:t>Міца</w:t>
      </w:r>
      <w:proofErr w:type="spellEnd"/>
      <w:r w:rsidRPr="005F1035">
        <w:rPr>
          <w:i/>
          <w:sz w:val="22"/>
          <w:szCs w:val="22"/>
        </w:rPr>
        <w:t xml:space="preserve"> О.В.</w:t>
      </w:r>
      <w:r w:rsidRPr="005F1035">
        <w:rPr>
          <w:sz w:val="22"/>
          <w:szCs w:val="22"/>
        </w:rPr>
        <w:t>, доктор технічних наук, доцент, зав. кафедри інформаційних управляючих систем та технологій ДВНЗ «Ужгородський національний університет»;</w:t>
      </w:r>
    </w:p>
    <w:p w14:paraId="579000F1" w14:textId="77777777" w:rsidR="00332321" w:rsidRDefault="00332321" w:rsidP="00332321">
      <w:pPr>
        <w:ind w:firstLine="284"/>
        <w:jc w:val="both"/>
        <w:rPr>
          <w:sz w:val="22"/>
          <w:szCs w:val="22"/>
        </w:rPr>
      </w:pPr>
      <w:proofErr w:type="spellStart"/>
      <w:r w:rsidRPr="005F1035">
        <w:rPr>
          <w:i/>
          <w:sz w:val="22"/>
          <w:szCs w:val="22"/>
        </w:rPr>
        <w:t>Чернікова</w:t>
      </w:r>
      <w:proofErr w:type="spellEnd"/>
      <w:r w:rsidRPr="005F1035">
        <w:rPr>
          <w:i/>
          <w:sz w:val="22"/>
          <w:szCs w:val="22"/>
        </w:rPr>
        <w:t xml:space="preserve"> Л.А.</w:t>
      </w:r>
      <w:r w:rsidRPr="005F1035">
        <w:rPr>
          <w:sz w:val="22"/>
          <w:szCs w:val="22"/>
        </w:rPr>
        <w:t>, кандидат педагогічних наук, доцент, проректор з навчально-методичної роботи комунального закладу «Запорізький обласний інститут післядипломної педагогічної освіти» Запорізької обласної ради.</w:t>
      </w:r>
    </w:p>
    <w:p w14:paraId="4A80FA03" w14:textId="77777777" w:rsidR="00332321" w:rsidRDefault="00332321" w:rsidP="00332321">
      <w:pPr>
        <w:rPr>
          <w:sz w:val="22"/>
          <w:szCs w:val="22"/>
        </w:rPr>
      </w:pPr>
    </w:p>
    <w:p w14:paraId="51042479" w14:textId="201DDD03" w:rsidR="00332321" w:rsidRPr="00FA46FF" w:rsidRDefault="00FA46FF" w:rsidP="00FA46FF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Видання здійснено за</w:t>
      </w:r>
      <w:r w:rsidR="00224738">
        <w:rPr>
          <w:i/>
          <w:iCs/>
          <w:sz w:val="22"/>
          <w:szCs w:val="22"/>
        </w:rPr>
        <w:t xml:space="preserve"> </w:t>
      </w:r>
      <w:r w:rsidR="00224738">
        <w:rPr>
          <w:i/>
          <w:iCs/>
          <w:sz w:val="22"/>
          <w:szCs w:val="22"/>
        </w:rPr>
        <w:t>фінансової</w:t>
      </w:r>
      <w:r>
        <w:rPr>
          <w:i/>
          <w:iCs/>
          <w:sz w:val="22"/>
          <w:szCs w:val="22"/>
        </w:rPr>
        <w:t xml:space="preserve"> підтримки </w:t>
      </w:r>
    </w:p>
    <w:p w14:paraId="26F81891" w14:textId="4EF75D79" w:rsidR="0028537E" w:rsidRPr="00FA46FF" w:rsidRDefault="00FA46FF" w:rsidP="00FA46FF">
      <w:pPr>
        <w:ind w:firstLine="567"/>
        <w:jc w:val="center"/>
        <w:rPr>
          <w:bCs/>
          <w:i/>
          <w:iCs/>
          <w:sz w:val="20"/>
          <w:szCs w:val="20"/>
        </w:rPr>
      </w:pPr>
      <w:r w:rsidRPr="00FA46FF">
        <w:rPr>
          <w:bCs/>
          <w:i/>
          <w:iCs/>
          <w:sz w:val="20"/>
          <w:szCs w:val="20"/>
        </w:rPr>
        <w:t>ІТ компанії</w:t>
      </w:r>
      <w:r>
        <w:rPr>
          <w:bCs/>
          <w:i/>
          <w:iCs/>
          <w:sz w:val="20"/>
          <w:szCs w:val="20"/>
        </w:rPr>
        <w:t xml:space="preserve"> </w:t>
      </w:r>
      <w:proofErr w:type="spellStart"/>
      <w:r w:rsidRPr="00224738">
        <w:rPr>
          <w:rFonts w:ascii="Jokerman" w:hAnsi="Jokerman"/>
          <w:b/>
          <w:i/>
          <w:iCs/>
          <w:sz w:val="20"/>
          <w:szCs w:val="20"/>
        </w:rPr>
        <w:t>A</w:t>
      </w:r>
      <w:r w:rsidRPr="00FA46FF">
        <w:rPr>
          <w:bCs/>
          <w:i/>
          <w:iCs/>
          <w:sz w:val="20"/>
          <w:szCs w:val="20"/>
        </w:rPr>
        <w:t>giliway</w:t>
      </w:r>
      <w:proofErr w:type="spellEnd"/>
      <w:r w:rsidRPr="00FA46FF">
        <w:rPr>
          <w:bCs/>
          <w:i/>
          <w:iCs/>
          <w:sz w:val="20"/>
          <w:szCs w:val="20"/>
        </w:rPr>
        <w:t>.</w:t>
      </w:r>
    </w:p>
    <w:p w14:paraId="16D327A7" w14:textId="77777777" w:rsidR="0028537E" w:rsidRDefault="0028537E" w:rsidP="0028537E">
      <w:pPr>
        <w:ind w:firstLine="567"/>
        <w:rPr>
          <w:b/>
          <w:sz w:val="20"/>
          <w:szCs w:val="20"/>
        </w:rPr>
      </w:pPr>
    </w:p>
    <w:p w14:paraId="3DA4F541" w14:textId="77777777" w:rsidR="0028537E" w:rsidRDefault="0028537E" w:rsidP="0028537E">
      <w:pPr>
        <w:ind w:firstLine="567"/>
        <w:rPr>
          <w:b/>
          <w:sz w:val="20"/>
          <w:szCs w:val="20"/>
        </w:rPr>
      </w:pPr>
    </w:p>
    <w:p w14:paraId="7C61924E" w14:textId="38AA2C3E" w:rsidR="00332321" w:rsidRPr="0028537E" w:rsidRDefault="00332321" w:rsidP="0028537E">
      <w:pPr>
        <w:ind w:firstLine="567"/>
        <w:rPr>
          <w:b/>
          <w:sz w:val="20"/>
          <w:szCs w:val="20"/>
        </w:rPr>
      </w:pPr>
      <w:r w:rsidRPr="0028537E">
        <w:rPr>
          <w:b/>
          <w:sz w:val="20"/>
          <w:szCs w:val="20"/>
        </w:rPr>
        <w:t>Караванова Т.П.</w:t>
      </w:r>
    </w:p>
    <w:p w14:paraId="4636B66B" w14:textId="2A0B92C4" w:rsidR="00332321" w:rsidRPr="000A372D" w:rsidRDefault="0028537E" w:rsidP="0028537E">
      <w:pPr>
        <w:ind w:left="567" w:hanging="567"/>
        <w:jc w:val="both"/>
        <w:rPr>
          <w:sz w:val="20"/>
          <w:szCs w:val="20"/>
        </w:rPr>
      </w:pPr>
      <w:r w:rsidRPr="004153D5">
        <w:rPr>
          <w:sz w:val="16"/>
          <w:szCs w:val="16"/>
        </w:rPr>
        <w:t>К 21</w:t>
      </w:r>
      <w:r w:rsidR="00EB3510">
        <w:rPr>
          <w:sz w:val="16"/>
          <w:szCs w:val="16"/>
        </w:rPr>
        <w:t>0</w:t>
      </w:r>
      <w:r w:rsidR="000A372D" w:rsidRPr="004153D5">
        <w:rPr>
          <w:sz w:val="16"/>
          <w:szCs w:val="16"/>
        </w:rPr>
        <w:t xml:space="preserve"> </w:t>
      </w:r>
      <w:r w:rsidR="00582A25" w:rsidRPr="006066D4">
        <w:rPr>
          <w:sz w:val="20"/>
          <w:szCs w:val="20"/>
        </w:rPr>
        <w:t xml:space="preserve">Теорія алгоритмів. Частина </w:t>
      </w:r>
      <w:r w:rsidR="00582A25">
        <w:rPr>
          <w:sz w:val="20"/>
          <w:szCs w:val="20"/>
        </w:rPr>
        <w:t>3</w:t>
      </w:r>
      <w:r w:rsidR="00582A25" w:rsidRPr="006066D4">
        <w:rPr>
          <w:sz w:val="20"/>
          <w:szCs w:val="20"/>
        </w:rPr>
        <w:t xml:space="preserve">. </w:t>
      </w:r>
      <w:r w:rsidR="00582A25">
        <w:rPr>
          <w:sz w:val="20"/>
          <w:szCs w:val="20"/>
        </w:rPr>
        <w:t>Збірник завдань</w:t>
      </w:r>
      <w:r w:rsidR="002E4068">
        <w:rPr>
          <w:sz w:val="20"/>
          <w:szCs w:val="20"/>
        </w:rPr>
        <w:t xml:space="preserve"> з рекомендаціями та прикладами</w:t>
      </w:r>
      <w:r w:rsidR="00332321" w:rsidRPr="000A372D">
        <w:rPr>
          <w:spacing w:val="4"/>
          <w:sz w:val="20"/>
          <w:szCs w:val="20"/>
        </w:rPr>
        <w:t xml:space="preserve">: </w:t>
      </w:r>
      <w:proofErr w:type="spellStart"/>
      <w:r w:rsidR="00582A25" w:rsidRPr="006066D4">
        <w:rPr>
          <w:sz w:val="20"/>
          <w:szCs w:val="20"/>
        </w:rPr>
        <w:t>навч</w:t>
      </w:r>
      <w:proofErr w:type="spellEnd"/>
      <w:r w:rsidR="00582A25" w:rsidRPr="006066D4">
        <w:rPr>
          <w:sz w:val="20"/>
          <w:szCs w:val="20"/>
        </w:rPr>
        <w:t>.</w:t>
      </w:r>
      <w:r w:rsidR="00B170BF">
        <w:rPr>
          <w:sz w:val="20"/>
          <w:szCs w:val="20"/>
        </w:rPr>
        <w:t>-метод.</w:t>
      </w:r>
      <w:r w:rsidR="00582A25" w:rsidRPr="006066D4">
        <w:rPr>
          <w:sz w:val="20"/>
          <w:szCs w:val="20"/>
        </w:rPr>
        <w:t xml:space="preserve"> </w:t>
      </w:r>
      <w:proofErr w:type="spellStart"/>
      <w:r w:rsidR="00582A25" w:rsidRPr="006066D4">
        <w:rPr>
          <w:sz w:val="20"/>
          <w:szCs w:val="20"/>
        </w:rPr>
        <w:t>пос</w:t>
      </w:r>
      <w:r w:rsidR="00582A25">
        <w:rPr>
          <w:sz w:val="20"/>
          <w:szCs w:val="20"/>
        </w:rPr>
        <w:t>іб</w:t>
      </w:r>
      <w:proofErr w:type="spellEnd"/>
      <w:r w:rsidR="00332321" w:rsidRPr="000A372D">
        <w:rPr>
          <w:spacing w:val="4"/>
          <w:sz w:val="20"/>
          <w:szCs w:val="20"/>
        </w:rPr>
        <w:t>.</w:t>
      </w:r>
      <w:r w:rsidRPr="000A372D">
        <w:rPr>
          <w:spacing w:val="4"/>
          <w:sz w:val="20"/>
          <w:szCs w:val="20"/>
        </w:rPr>
        <w:t xml:space="preserve"> / Т.П. Караванова.</w:t>
      </w:r>
      <w:r w:rsidR="00582A25">
        <w:rPr>
          <w:spacing w:val="4"/>
          <w:sz w:val="20"/>
          <w:szCs w:val="20"/>
        </w:rPr>
        <w:t xml:space="preserve"> </w:t>
      </w:r>
      <w:r w:rsidR="00332321" w:rsidRPr="000A372D">
        <w:rPr>
          <w:spacing w:val="4"/>
          <w:sz w:val="20"/>
          <w:szCs w:val="20"/>
        </w:rPr>
        <w:t xml:space="preserve">Чернівці : </w:t>
      </w:r>
      <w:proofErr w:type="spellStart"/>
      <w:r w:rsidR="00332321" w:rsidRPr="000A372D">
        <w:rPr>
          <w:spacing w:val="4"/>
          <w:sz w:val="20"/>
          <w:szCs w:val="20"/>
        </w:rPr>
        <w:t>Чернівец</w:t>
      </w:r>
      <w:proofErr w:type="spellEnd"/>
      <w:r w:rsidR="00332321" w:rsidRPr="000A372D">
        <w:rPr>
          <w:spacing w:val="4"/>
          <w:sz w:val="20"/>
          <w:szCs w:val="20"/>
        </w:rPr>
        <w:t xml:space="preserve">. </w:t>
      </w:r>
      <w:proofErr w:type="spellStart"/>
      <w:r w:rsidR="00332321" w:rsidRPr="000A372D">
        <w:rPr>
          <w:spacing w:val="4"/>
          <w:sz w:val="20"/>
          <w:szCs w:val="20"/>
        </w:rPr>
        <w:t>нац</w:t>
      </w:r>
      <w:proofErr w:type="spellEnd"/>
      <w:r w:rsidR="00332321" w:rsidRPr="000A372D">
        <w:rPr>
          <w:spacing w:val="4"/>
          <w:sz w:val="20"/>
          <w:szCs w:val="20"/>
        </w:rPr>
        <w:t>.</w:t>
      </w:r>
      <w:r w:rsidR="00202353" w:rsidRPr="000A372D">
        <w:rPr>
          <w:spacing w:val="4"/>
          <w:sz w:val="20"/>
          <w:szCs w:val="20"/>
        </w:rPr>
        <w:t xml:space="preserve"> ун-т</w:t>
      </w:r>
      <w:r w:rsidR="000A372D" w:rsidRPr="000A372D">
        <w:rPr>
          <w:spacing w:val="4"/>
          <w:sz w:val="20"/>
          <w:szCs w:val="20"/>
        </w:rPr>
        <w:t xml:space="preserve"> ім. Ю. Федьковича. 202</w:t>
      </w:r>
      <w:r w:rsidR="00582A25">
        <w:rPr>
          <w:spacing w:val="4"/>
          <w:sz w:val="20"/>
          <w:szCs w:val="20"/>
        </w:rPr>
        <w:t>5</w:t>
      </w:r>
      <w:r w:rsidRPr="000A372D">
        <w:rPr>
          <w:spacing w:val="4"/>
          <w:sz w:val="20"/>
          <w:szCs w:val="20"/>
        </w:rPr>
        <w:t xml:space="preserve">. </w:t>
      </w:r>
      <w:r w:rsidR="000A372D" w:rsidRPr="000A372D">
        <w:rPr>
          <w:spacing w:val="4"/>
          <w:sz w:val="20"/>
          <w:szCs w:val="20"/>
        </w:rPr>
        <w:t>2</w:t>
      </w:r>
      <w:r w:rsidR="00466BAE">
        <w:rPr>
          <w:spacing w:val="4"/>
          <w:sz w:val="20"/>
          <w:szCs w:val="20"/>
        </w:rPr>
        <w:t>24</w:t>
      </w:r>
      <w:r w:rsidR="00332321" w:rsidRPr="000A372D">
        <w:rPr>
          <w:spacing w:val="4"/>
          <w:sz w:val="20"/>
          <w:szCs w:val="20"/>
        </w:rPr>
        <w:t xml:space="preserve"> с.</w:t>
      </w:r>
    </w:p>
    <w:p w14:paraId="3C00F8EB" w14:textId="0EF315FA" w:rsidR="00332321" w:rsidRPr="00661AB1" w:rsidRDefault="00FA46FF" w:rsidP="0028537E">
      <w:pPr>
        <w:jc w:val="both"/>
        <w:rPr>
          <w:sz w:val="20"/>
          <w:szCs w:val="20"/>
          <w:highlight w:val="yellow"/>
        </w:rPr>
      </w:pPr>
      <w:r w:rsidRPr="00FA46FF">
        <w:rPr>
          <w:sz w:val="20"/>
          <w:szCs w:val="20"/>
          <w:lang w:val="en-US"/>
        </w:rPr>
        <w:t>ISBN 978-966-423-980-3</w:t>
      </w:r>
    </w:p>
    <w:p w14:paraId="0C5A253E" w14:textId="0A675DA3" w:rsidR="00332321" w:rsidRPr="000A372D" w:rsidRDefault="00582A25" w:rsidP="0028537E">
      <w:pPr>
        <w:ind w:left="567" w:firstLine="284"/>
        <w:jc w:val="both"/>
        <w:rPr>
          <w:sz w:val="18"/>
          <w:szCs w:val="18"/>
        </w:rPr>
      </w:pPr>
      <w:r>
        <w:rPr>
          <w:sz w:val="18"/>
          <w:szCs w:val="18"/>
        </w:rPr>
        <w:t>Навчальн</w:t>
      </w:r>
      <w:r w:rsidR="00B170BF">
        <w:rPr>
          <w:sz w:val="18"/>
          <w:szCs w:val="18"/>
        </w:rPr>
        <w:t>о-методичний</w:t>
      </w:r>
      <w:r w:rsidR="00332321" w:rsidRPr="000A372D">
        <w:rPr>
          <w:sz w:val="18"/>
          <w:szCs w:val="18"/>
        </w:rPr>
        <w:t xml:space="preserve"> посібник містить </w:t>
      </w:r>
      <w:r w:rsidR="000A372D">
        <w:rPr>
          <w:sz w:val="18"/>
          <w:szCs w:val="18"/>
        </w:rPr>
        <w:t>завдання до лабораторних робіт з курсу «Теорія алгоритмів»</w:t>
      </w:r>
      <w:r w:rsidR="00332321" w:rsidRPr="000A372D">
        <w:rPr>
          <w:sz w:val="18"/>
          <w:szCs w:val="18"/>
        </w:rPr>
        <w:t xml:space="preserve">, </w:t>
      </w:r>
      <w:r w:rsidR="000A372D">
        <w:rPr>
          <w:sz w:val="18"/>
          <w:szCs w:val="18"/>
        </w:rPr>
        <w:t>які супроводжуються короткими теоретичними анотаціями та методичним рекомендаціями щодо їх виконання</w:t>
      </w:r>
      <w:r w:rsidR="00332321" w:rsidRPr="000A372D">
        <w:rPr>
          <w:sz w:val="18"/>
          <w:szCs w:val="18"/>
        </w:rPr>
        <w:t xml:space="preserve">. Даний </w:t>
      </w:r>
      <w:r>
        <w:rPr>
          <w:sz w:val="18"/>
          <w:szCs w:val="18"/>
        </w:rPr>
        <w:t>навчаль</w:t>
      </w:r>
      <w:r w:rsidR="00332321" w:rsidRPr="000A372D">
        <w:rPr>
          <w:sz w:val="18"/>
          <w:szCs w:val="18"/>
        </w:rPr>
        <w:t>н</w:t>
      </w:r>
      <w:r w:rsidR="00B170BF">
        <w:rPr>
          <w:sz w:val="18"/>
          <w:szCs w:val="18"/>
        </w:rPr>
        <w:t>о-методичний</w:t>
      </w:r>
      <w:r w:rsidR="00332321" w:rsidRPr="000A372D">
        <w:rPr>
          <w:sz w:val="18"/>
          <w:szCs w:val="18"/>
        </w:rPr>
        <w:t xml:space="preserve"> посібник може бути корисним при</w:t>
      </w:r>
      <w:r w:rsidR="000A372D">
        <w:rPr>
          <w:sz w:val="18"/>
          <w:szCs w:val="18"/>
        </w:rPr>
        <w:t xml:space="preserve"> виконанні лабораторних завдань з</w:t>
      </w:r>
      <w:r w:rsidR="00332321" w:rsidRPr="000A372D">
        <w:rPr>
          <w:sz w:val="18"/>
          <w:szCs w:val="18"/>
        </w:rPr>
        <w:t xml:space="preserve"> курсу «Теорія алгоритмів», </w:t>
      </w:r>
      <w:r w:rsidR="001D0030">
        <w:rPr>
          <w:sz w:val="18"/>
          <w:szCs w:val="18"/>
        </w:rPr>
        <w:t xml:space="preserve">також </w:t>
      </w:r>
      <w:r w:rsidR="00332321" w:rsidRPr="000A372D">
        <w:rPr>
          <w:sz w:val="18"/>
          <w:szCs w:val="18"/>
        </w:rPr>
        <w:t>під час підготовки студентів до інтелектуальних змагань з програмування.</w:t>
      </w:r>
    </w:p>
    <w:p w14:paraId="79537524" w14:textId="77777777" w:rsidR="00332321" w:rsidRPr="000A372D" w:rsidRDefault="00332321" w:rsidP="0028537E">
      <w:pPr>
        <w:ind w:left="567" w:firstLine="284"/>
        <w:jc w:val="both"/>
        <w:rPr>
          <w:sz w:val="18"/>
          <w:szCs w:val="18"/>
        </w:rPr>
      </w:pPr>
      <w:r w:rsidRPr="000A372D">
        <w:rPr>
          <w:sz w:val="18"/>
          <w:szCs w:val="18"/>
        </w:rPr>
        <w:t>Для студентів вищих навчальних закладів спеціальностей «Комп’ютерні науки», «Системний аналіз», «Прикладна математик</w:t>
      </w:r>
      <w:r w:rsidR="00FE39A1" w:rsidRPr="000A372D">
        <w:rPr>
          <w:sz w:val="18"/>
          <w:szCs w:val="18"/>
        </w:rPr>
        <w:t>а» та інших технічних спеціальн</w:t>
      </w:r>
      <w:r w:rsidRPr="000A372D">
        <w:rPr>
          <w:sz w:val="18"/>
          <w:szCs w:val="18"/>
        </w:rPr>
        <w:t>о</w:t>
      </w:r>
      <w:r w:rsidR="00FE39A1" w:rsidRPr="000A372D">
        <w:rPr>
          <w:sz w:val="18"/>
          <w:szCs w:val="18"/>
        </w:rPr>
        <w:t>с</w:t>
      </w:r>
      <w:r w:rsidRPr="000A372D">
        <w:rPr>
          <w:sz w:val="18"/>
          <w:szCs w:val="18"/>
        </w:rPr>
        <w:t>тей.</w:t>
      </w:r>
    </w:p>
    <w:p w14:paraId="11C1DA12" w14:textId="671AC872" w:rsidR="00332321" w:rsidRPr="0028537E" w:rsidRDefault="00332321" w:rsidP="0028537E">
      <w:pPr>
        <w:jc w:val="right"/>
        <w:rPr>
          <w:b/>
          <w:sz w:val="18"/>
          <w:szCs w:val="18"/>
        </w:rPr>
      </w:pPr>
      <w:r w:rsidRPr="004153D5">
        <w:rPr>
          <w:b/>
          <w:sz w:val="18"/>
          <w:szCs w:val="18"/>
        </w:rPr>
        <w:t>УДК 519.16(07</w:t>
      </w:r>
      <w:r w:rsidR="00EB3510">
        <w:rPr>
          <w:b/>
          <w:sz w:val="18"/>
          <w:szCs w:val="18"/>
        </w:rPr>
        <w:t>5.8</w:t>
      </w:r>
      <w:r w:rsidRPr="004153D5">
        <w:rPr>
          <w:b/>
          <w:sz w:val="18"/>
          <w:szCs w:val="18"/>
        </w:rPr>
        <w:t>)</w:t>
      </w:r>
    </w:p>
    <w:p w14:paraId="54D79EE8" w14:textId="77777777" w:rsidR="0028537E" w:rsidRDefault="0028537E" w:rsidP="00332321">
      <w:pPr>
        <w:jc w:val="center"/>
        <w:rPr>
          <w:sz w:val="22"/>
          <w:szCs w:val="22"/>
        </w:rPr>
      </w:pPr>
    </w:p>
    <w:p w14:paraId="6EF81739" w14:textId="673C54E2" w:rsidR="0028537E" w:rsidRDefault="00FA46FF" w:rsidP="00FA46FF">
      <w:p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 </w:t>
      </w:r>
      <w:r w:rsidRPr="00FA46FF">
        <w:rPr>
          <w:sz w:val="20"/>
          <w:szCs w:val="20"/>
          <w:lang w:val="en-US"/>
        </w:rPr>
        <w:t>ISBN 978-966-423-980-</w:t>
      </w:r>
      <w:proofErr w:type="gramStart"/>
      <w:r w:rsidRPr="00FA46FF">
        <w:rPr>
          <w:sz w:val="20"/>
          <w:szCs w:val="20"/>
          <w:lang w:val="en-US"/>
        </w:rPr>
        <w:t>3</w:t>
      </w:r>
      <w:r>
        <w:rPr>
          <w:sz w:val="20"/>
          <w:szCs w:val="20"/>
          <w:lang w:val="en-US"/>
        </w:rPr>
        <w:t xml:space="preserve">  </w:t>
      </w:r>
      <w:r w:rsidR="0028537E" w:rsidRPr="00FA46FF">
        <w:rPr>
          <w:sz w:val="20"/>
          <w:szCs w:val="20"/>
        </w:rPr>
        <w:tab/>
      </w:r>
      <w:proofErr w:type="gramEnd"/>
      <w:r w:rsidR="0028537E" w:rsidRPr="006066D4">
        <w:rPr>
          <w:sz w:val="20"/>
          <w:szCs w:val="20"/>
        </w:rPr>
        <w:sym w:font="Symbol" w:char="00D3"/>
      </w:r>
      <w:r w:rsidR="00661AB1">
        <w:rPr>
          <w:sz w:val="20"/>
          <w:szCs w:val="20"/>
        </w:rPr>
        <w:t xml:space="preserve"> Караванова Т.П., 202</w:t>
      </w:r>
      <w:r w:rsidR="00582A25">
        <w:rPr>
          <w:sz w:val="20"/>
          <w:szCs w:val="20"/>
        </w:rPr>
        <w:t>5</w:t>
      </w:r>
    </w:p>
    <w:p w14:paraId="17DF2669" w14:textId="77777777" w:rsidR="0028537E" w:rsidRPr="006066D4" w:rsidRDefault="0028537E" w:rsidP="0028537E">
      <w:pPr>
        <w:ind w:firstLine="2410"/>
        <w:rPr>
          <w:sz w:val="20"/>
          <w:szCs w:val="20"/>
        </w:rPr>
      </w:pPr>
      <w:r w:rsidRPr="006066D4">
        <w:rPr>
          <w:sz w:val="20"/>
          <w:szCs w:val="20"/>
        </w:rPr>
        <w:sym w:font="Symbol" w:char="00D3"/>
      </w:r>
      <w:r w:rsidRPr="006066D4">
        <w:rPr>
          <w:sz w:val="20"/>
          <w:szCs w:val="20"/>
        </w:rPr>
        <w:t xml:space="preserve"> Чернівецький національний університет</w:t>
      </w:r>
    </w:p>
    <w:p w14:paraId="66D14BC8" w14:textId="40171E3A" w:rsidR="005F1035" w:rsidRDefault="00661AB1" w:rsidP="005F1035">
      <w:pPr>
        <w:ind w:firstLine="2410"/>
        <w:rPr>
          <w:sz w:val="20"/>
          <w:szCs w:val="20"/>
        </w:rPr>
      </w:pPr>
      <w:r>
        <w:rPr>
          <w:sz w:val="20"/>
          <w:szCs w:val="20"/>
        </w:rPr>
        <w:t xml:space="preserve">     імені Юрія Федьковича, 202</w:t>
      </w:r>
      <w:r w:rsidR="00582A25">
        <w:rPr>
          <w:sz w:val="20"/>
          <w:szCs w:val="20"/>
        </w:rPr>
        <w:t>5</w:t>
      </w:r>
      <w:r w:rsidR="005F1035">
        <w:rPr>
          <w:sz w:val="20"/>
          <w:szCs w:val="20"/>
        </w:rPr>
        <w:br w:type="page"/>
      </w:r>
    </w:p>
    <w:p w14:paraId="065515FF" w14:textId="306DEB1C" w:rsidR="006C3654" w:rsidRPr="005F1035" w:rsidRDefault="00661AB1" w:rsidP="00332321">
      <w:pPr>
        <w:jc w:val="center"/>
        <w:rPr>
          <w:b/>
          <w:i/>
          <w:sz w:val="22"/>
          <w:szCs w:val="22"/>
        </w:rPr>
      </w:pPr>
      <w:r w:rsidRPr="005F1035">
        <w:rPr>
          <w:b/>
          <w:i/>
          <w:sz w:val="22"/>
          <w:szCs w:val="22"/>
        </w:rPr>
        <w:lastRenderedPageBreak/>
        <w:t>Від автор</w:t>
      </w:r>
      <w:r w:rsidR="00236401">
        <w:rPr>
          <w:b/>
          <w:i/>
          <w:sz w:val="22"/>
          <w:szCs w:val="22"/>
        </w:rPr>
        <w:t>а</w:t>
      </w:r>
    </w:p>
    <w:p w14:paraId="09397F0D" w14:textId="699D73DF" w:rsidR="000F5E20" w:rsidRPr="005F1035" w:rsidRDefault="000F5E20" w:rsidP="00597FA1">
      <w:pPr>
        <w:spacing w:before="120"/>
        <w:ind w:firstLine="425"/>
        <w:jc w:val="both"/>
        <w:rPr>
          <w:sz w:val="22"/>
          <w:szCs w:val="22"/>
        </w:rPr>
      </w:pPr>
      <w:r w:rsidRPr="005F1035">
        <w:rPr>
          <w:sz w:val="22"/>
          <w:szCs w:val="22"/>
        </w:rPr>
        <w:t xml:space="preserve">У </w:t>
      </w:r>
      <w:r w:rsidR="00582A25">
        <w:rPr>
          <w:sz w:val="22"/>
          <w:szCs w:val="22"/>
        </w:rPr>
        <w:t>навчаль</w:t>
      </w:r>
      <w:r w:rsidR="005F1035" w:rsidRPr="005F1035">
        <w:rPr>
          <w:sz w:val="22"/>
          <w:szCs w:val="22"/>
        </w:rPr>
        <w:t>но</w:t>
      </w:r>
      <w:r w:rsidR="00B170BF">
        <w:rPr>
          <w:sz w:val="22"/>
          <w:szCs w:val="22"/>
        </w:rPr>
        <w:t>-методичному</w:t>
      </w:r>
      <w:r w:rsidR="005F1035" w:rsidRPr="005F1035">
        <w:rPr>
          <w:sz w:val="22"/>
          <w:szCs w:val="22"/>
        </w:rPr>
        <w:t xml:space="preserve"> посібнику зібрані умови завдань лабораторних робіт, які пропонуються студентам Чернівецького національного університету факультету математики та інформатики кафедри математичного моделювання з курсу «Теорія алгоритмів»</w:t>
      </w:r>
      <w:r w:rsidRPr="005F1035">
        <w:rPr>
          <w:sz w:val="22"/>
          <w:szCs w:val="22"/>
        </w:rPr>
        <w:t xml:space="preserve">.   </w:t>
      </w:r>
    </w:p>
    <w:p w14:paraId="7DCBDE06" w14:textId="4C208C8D" w:rsidR="005F1035" w:rsidRPr="005F1035" w:rsidRDefault="005F1035" w:rsidP="005F1035">
      <w:pPr>
        <w:ind w:firstLine="426"/>
        <w:jc w:val="both"/>
        <w:rPr>
          <w:sz w:val="22"/>
          <w:szCs w:val="22"/>
        </w:rPr>
      </w:pPr>
      <w:r w:rsidRPr="005F1035">
        <w:rPr>
          <w:sz w:val="22"/>
          <w:szCs w:val="22"/>
        </w:rPr>
        <w:t>Переважна більшість задач</w:t>
      </w:r>
      <w:r w:rsidR="00CF386E">
        <w:rPr>
          <w:sz w:val="22"/>
          <w:szCs w:val="22"/>
        </w:rPr>
        <w:t xml:space="preserve">, включених до посібника, </w:t>
      </w:r>
      <w:r w:rsidRPr="005F1035">
        <w:rPr>
          <w:sz w:val="22"/>
          <w:szCs w:val="22"/>
        </w:rPr>
        <w:t xml:space="preserve">є авторськими </w:t>
      </w:r>
      <w:r w:rsidR="00B170BF">
        <w:rPr>
          <w:sz w:val="22"/>
          <w:szCs w:val="22"/>
        </w:rPr>
        <w:t>та</w:t>
      </w:r>
      <w:r w:rsidRPr="005F1035">
        <w:rPr>
          <w:sz w:val="22"/>
          <w:szCs w:val="22"/>
        </w:rPr>
        <w:t xml:space="preserve"> результатом довготривалої роб</w:t>
      </w:r>
      <w:r w:rsidR="00B170BF">
        <w:rPr>
          <w:sz w:val="22"/>
          <w:szCs w:val="22"/>
        </w:rPr>
        <w:t>о</w:t>
      </w:r>
      <w:r w:rsidRPr="005F1035">
        <w:rPr>
          <w:sz w:val="22"/>
          <w:szCs w:val="22"/>
        </w:rPr>
        <w:t>ти автор</w:t>
      </w:r>
      <w:r w:rsidR="00B170BF">
        <w:rPr>
          <w:sz w:val="22"/>
          <w:szCs w:val="22"/>
        </w:rPr>
        <w:t>а</w:t>
      </w:r>
      <w:r w:rsidRPr="005F1035">
        <w:rPr>
          <w:sz w:val="22"/>
          <w:szCs w:val="22"/>
        </w:rPr>
        <w:t xml:space="preserve"> як над зазначеним вище курсом так і п</w:t>
      </w:r>
      <w:r w:rsidR="002E4068">
        <w:rPr>
          <w:sz w:val="22"/>
          <w:szCs w:val="22"/>
        </w:rPr>
        <w:t>ротягом</w:t>
      </w:r>
      <w:r w:rsidRPr="005F1035">
        <w:rPr>
          <w:sz w:val="22"/>
          <w:szCs w:val="22"/>
        </w:rPr>
        <w:t xml:space="preserve"> підготовки факул</w:t>
      </w:r>
      <w:r w:rsidR="00CF386E">
        <w:rPr>
          <w:sz w:val="22"/>
          <w:szCs w:val="22"/>
        </w:rPr>
        <w:t>ь</w:t>
      </w:r>
      <w:r w:rsidRPr="005F1035">
        <w:rPr>
          <w:sz w:val="22"/>
          <w:szCs w:val="22"/>
        </w:rPr>
        <w:t xml:space="preserve">тетських студентських команд до інтелектуальних змагань з програмування.  </w:t>
      </w:r>
    </w:p>
    <w:p w14:paraId="11119740" w14:textId="08DA0218" w:rsidR="00CF386E" w:rsidRPr="00CF386E" w:rsidRDefault="00CF386E" w:rsidP="005F1035">
      <w:pPr>
        <w:ind w:firstLine="426"/>
        <w:jc w:val="both"/>
        <w:rPr>
          <w:sz w:val="22"/>
          <w:szCs w:val="22"/>
        </w:rPr>
      </w:pPr>
      <w:r w:rsidRPr="00CF386E">
        <w:rPr>
          <w:sz w:val="22"/>
          <w:szCs w:val="22"/>
        </w:rPr>
        <w:t xml:space="preserve">Викладання курсу «Теорія алгоритмів» передбачає виконання студентами лабораторних робіт відповідно до всіх його розділів. </w:t>
      </w:r>
      <w:r w:rsidR="00B170BF">
        <w:rPr>
          <w:sz w:val="22"/>
          <w:szCs w:val="22"/>
        </w:rPr>
        <w:t>Метою р</w:t>
      </w:r>
      <w:r w:rsidR="00723C9D" w:rsidRPr="00CF386E">
        <w:rPr>
          <w:sz w:val="22"/>
          <w:szCs w:val="22"/>
        </w:rPr>
        <w:t>озв’яз</w:t>
      </w:r>
      <w:r w:rsidR="00922C19" w:rsidRPr="00CF386E">
        <w:rPr>
          <w:sz w:val="22"/>
          <w:szCs w:val="22"/>
        </w:rPr>
        <w:t>ання</w:t>
      </w:r>
      <w:r w:rsidR="00335FE3" w:rsidRPr="00CF386E">
        <w:rPr>
          <w:sz w:val="22"/>
          <w:szCs w:val="22"/>
        </w:rPr>
        <w:t xml:space="preserve"> </w:t>
      </w:r>
      <w:r w:rsidRPr="00CF386E">
        <w:rPr>
          <w:sz w:val="22"/>
          <w:szCs w:val="22"/>
        </w:rPr>
        <w:t xml:space="preserve">цих завдань є пошук оптимальних </w:t>
      </w:r>
      <w:proofErr w:type="spellStart"/>
      <w:r w:rsidR="00335FE3" w:rsidRPr="00CF386E">
        <w:rPr>
          <w:sz w:val="22"/>
          <w:szCs w:val="22"/>
        </w:rPr>
        <w:t>р</w:t>
      </w:r>
      <w:r w:rsidR="00723C9D" w:rsidRPr="00CF386E">
        <w:rPr>
          <w:sz w:val="22"/>
          <w:szCs w:val="22"/>
        </w:rPr>
        <w:t>озв’язків</w:t>
      </w:r>
      <w:proofErr w:type="spellEnd"/>
      <w:r w:rsidR="00335FE3" w:rsidRPr="00CF386E">
        <w:rPr>
          <w:sz w:val="22"/>
          <w:szCs w:val="22"/>
        </w:rPr>
        <w:t xml:space="preserve">, </w:t>
      </w:r>
      <w:r w:rsidR="00A129E5">
        <w:rPr>
          <w:sz w:val="22"/>
          <w:szCs w:val="22"/>
        </w:rPr>
        <w:t>коректність</w:t>
      </w:r>
      <w:r w:rsidRPr="00CF386E">
        <w:rPr>
          <w:sz w:val="22"/>
          <w:szCs w:val="22"/>
        </w:rPr>
        <w:t xml:space="preserve"> яких студенти мають довести </w:t>
      </w:r>
      <w:r w:rsidR="00A129E5">
        <w:rPr>
          <w:sz w:val="22"/>
          <w:szCs w:val="22"/>
        </w:rPr>
        <w:t>під час захисту розроблених алгоритмів</w:t>
      </w:r>
      <w:r w:rsidRPr="00CF386E">
        <w:rPr>
          <w:sz w:val="22"/>
          <w:szCs w:val="22"/>
        </w:rPr>
        <w:t xml:space="preserve">, </w:t>
      </w:r>
      <w:r w:rsidR="00A129E5">
        <w:rPr>
          <w:sz w:val="22"/>
          <w:szCs w:val="22"/>
        </w:rPr>
        <w:t xml:space="preserve">реалізованих мовою програмування, </w:t>
      </w:r>
      <w:r w:rsidRPr="00CF386E">
        <w:rPr>
          <w:sz w:val="22"/>
          <w:szCs w:val="22"/>
        </w:rPr>
        <w:t>добравши</w:t>
      </w:r>
      <w:r w:rsidR="00A129E5">
        <w:rPr>
          <w:sz w:val="22"/>
          <w:szCs w:val="22"/>
        </w:rPr>
        <w:t xml:space="preserve"> до них</w:t>
      </w:r>
      <w:r w:rsidRPr="00CF386E">
        <w:rPr>
          <w:sz w:val="22"/>
          <w:szCs w:val="22"/>
        </w:rPr>
        <w:t xml:space="preserve"> відповідно достатню кількість тестів</w:t>
      </w:r>
      <w:r w:rsidR="00335FE3" w:rsidRPr="00CF386E">
        <w:rPr>
          <w:sz w:val="22"/>
          <w:szCs w:val="22"/>
        </w:rPr>
        <w:t xml:space="preserve">. </w:t>
      </w:r>
    </w:p>
    <w:p w14:paraId="6AE42A85" w14:textId="16942E89" w:rsidR="00A129E5" w:rsidRDefault="00A129E5" w:rsidP="005F1035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Кількість розділів </w:t>
      </w:r>
      <w:r w:rsidR="00B170BF">
        <w:rPr>
          <w:sz w:val="22"/>
          <w:szCs w:val="22"/>
        </w:rPr>
        <w:t xml:space="preserve">даного </w:t>
      </w:r>
      <w:r>
        <w:rPr>
          <w:sz w:val="22"/>
          <w:szCs w:val="22"/>
        </w:rPr>
        <w:t>посібника відповідає тематиці курсу «Теорія алгоритмів» та є доповненням до посібників «Теорія алгоритмів. Частина 1. Необчислювальні алгоритми» і «Теорія алгоритмів. Частина 2. Обчислювальні алгоритми» за авторством Караванової Т.П.</w:t>
      </w:r>
    </w:p>
    <w:p w14:paraId="4E4019F7" w14:textId="1BF36EA7" w:rsidR="00335FE3" w:rsidRPr="00CF386E" w:rsidRDefault="00D832DF" w:rsidP="005F1035">
      <w:pPr>
        <w:ind w:firstLine="426"/>
        <w:jc w:val="both"/>
        <w:rPr>
          <w:sz w:val="22"/>
          <w:szCs w:val="22"/>
        </w:rPr>
      </w:pPr>
      <w:r w:rsidRPr="00CF386E">
        <w:rPr>
          <w:sz w:val="22"/>
          <w:szCs w:val="22"/>
        </w:rPr>
        <w:t>Достатній</w:t>
      </w:r>
      <w:r w:rsidR="005F1035" w:rsidRPr="00CF386E">
        <w:rPr>
          <w:sz w:val="22"/>
          <w:szCs w:val="22"/>
        </w:rPr>
        <w:t xml:space="preserve"> </w:t>
      </w:r>
      <w:r w:rsidRPr="00CF386E">
        <w:rPr>
          <w:sz w:val="22"/>
          <w:szCs w:val="22"/>
        </w:rPr>
        <w:t>досвід</w:t>
      </w:r>
      <w:r w:rsidR="00335FE3" w:rsidRPr="00CF386E">
        <w:rPr>
          <w:sz w:val="22"/>
          <w:szCs w:val="22"/>
        </w:rPr>
        <w:t xml:space="preserve"> р</w:t>
      </w:r>
      <w:r w:rsidRPr="00CF386E">
        <w:rPr>
          <w:sz w:val="22"/>
          <w:szCs w:val="22"/>
        </w:rPr>
        <w:t>о</w:t>
      </w:r>
      <w:r w:rsidR="00335FE3" w:rsidRPr="00CF386E">
        <w:rPr>
          <w:sz w:val="22"/>
          <w:szCs w:val="22"/>
        </w:rPr>
        <w:t>бот</w:t>
      </w:r>
      <w:r w:rsidRPr="00CF386E">
        <w:rPr>
          <w:sz w:val="22"/>
          <w:szCs w:val="22"/>
        </w:rPr>
        <w:t>и</w:t>
      </w:r>
      <w:r w:rsidR="005F1035" w:rsidRPr="00CF386E">
        <w:rPr>
          <w:sz w:val="22"/>
          <w:szCs w:val="22"/>
        </w:rPr>
        <w:t xml:space="preserve"> </w:t>
      </w:r>
      <w:r w:rsidR="00CA4FB9" w:rsidRPr="00CF386E">
        <w:rPr>
          <w:sz w:val="22"/>
          <w:szCs w:val="22"/>
        </w:rPr>
        <w:t>автор</w:t>
      </w:r>
      <w:r w:rsidR="00B170BF">
        <w:rPr>
          <w:sz w:val="22"/>
          <w:szCs w:val="22"/>
        </w:rPr>
        <w:t>а</w:t>
      </w:r>
      <w:r w:rsidR="00CA4FB9" w:rsidRPr="00CF386E">
        <w:rPr>
          <w:sz w:val="22"/>
          <w:szCs w:val="22"/>
        </w:rPr>
        <w:t xml:space="preserve"> </w:t>
      </w:r>
      <w:r w:rsidRPr="00CF386E">
        <w:rPr>
          <w:sz w:val="22"/>
          <w:szCs w:val="22"/>
        </w:rPr>
        <w:t>д</w:t>
      </w:r>
      <w:r w:rsidR="00335FE3" w:rsidRPr="00CF386E">
        <w:rPr>
          <w:sz w:val="22"/>
          <w:szCs w:val="22"/>
        </w:rPr>
        <w:t>озволя</w:t>
      </w:r>
      <w:r w:rsidRPr="00CF386E">
        <w:rPr>
          <w:sz w:val="22"/>
          <w:szCs w:val="22"/>
        </w:rPr>
        <w:t>є</w:t>
      </w:r>
      <w:r w:rsidR="005F1035" w:rsidRPr="00CF386E">
        <w:rPr>
          <w:sz w:val="22"/>
          <w:szCs w:val="22"/>
        </w:rPr>
        <w:t xml:space="preserve"> </w:t>
      </w:r>
      <w:r w:rsidR="00A129E5">
        <w:rPr>
          <w:sz w:val="22"/>
          <w:szCs w:val="22"/>
        </w:rPr>
        <w:t>сподіватися</w:t>
      </w:r>
      <w:r w:rsidR="00335FE3" w:rsidRPr="00CF386E">
        <w:rPr>
          <w:sz w:val="22"/>
          <w:szCs w:val="22"/>
        </w:rPr>
        <w:t xml:space="preserve">, </w:t>
      </w:r>
      <w:r w:rsidRPr="00CF386E">
        <w:rPr>
          <w:sz w:val="22"/>
          <w:szCs w:val="22"/>
        </w:rPr>
        <w:t>щ</w:t>
      </w:r>
      <w:r w:rsidR="00335FE3" w:rsidRPr="00CF386E">
        <w:rPr>
          <w:sz w:val="22"/>
          <w:szCs w:val="22"/>
        </w:rPr>
        <w:t>о дан</w:t>
      </w:r>
      <w:r w:rsidRPr="00CF386E">
        <w:rPr>
          <w:sz w:val="22"/>
          <w:szCs w:val="22"/>
        </w:rPr>
        <w:t>ий</w:t>
      </w:r>
      <w:r w:rsidR="005F1035" w:rsidRPr="00CF386E">
        <w:rPr>
          <w:sz w:val="22"/>
          <w:szCs w:val="22"/>
        </w:rPr>
        <w:t xml:space="preserve"> </w:t>
      </w:r>
      <w:r w:rsidR="00B170BF">
        <w:rPr>
          <w:sz w:val="22"/>
          <w:szCs w:val="22"/>
        </w:rPr>
        <w:t>навчально-</w:t>
      </w:r>
      <w:r w:rsidR="005F1035" w:rsidRPr="00CF386E">
        <w:rPr>
          <w:sz w:val="22"/>
          <w:szCs w:val="22"/>
        </w:rPr>
        <w:t>методич</w:t>
      </w:r>
      <w:r w:rsidR="00AC156A" w:rsidRPr="00CF386E">
        <w:rPr>
          <w:sz w:val="22"/>
          <w:szCs w:val="22"/>
        </w:rPr>
        <w:t xml:space="preserve">ний </w:t>
      </w:r>
      <w:r w:rsidR="00335FE3" w:rsidRPr="00CF386E">
        <w:rPr>
          <w:sz w:val="22"/>
          <w:szCs w:val="22"/>
        </w:rPr>
        <w:t>пос</w:t>
      </w:r>
      <w:r w:rsidRPr="00CF386E">
        <w:rPr>
          <w:sz w:val="22"/>
          <w:szCs w:val="22"/>
        </w:rPr>
        <w:t>і</w:t>
      </w:r>
      <w:r w:rsidR="00335FE3" w:rsidRPr="00CF386E">
        <w:rPr>
          <w:sz w:val="22"/>
          <w:szCs w:val="22"/>
        </w:rPr>
        <w:t>б</w:t>
      </w:r>
      <w:r w:rsidRPr="00CF386E">
        <w:rPr>
          <w:sz w:val="22"/>
          <w:szCs w:val="22"/>
        </w:rPr>
        <w:t>н</w:t>
      </w:r>
      <w:r w:rsidR="00335FE3" w:rsidRPr="00CF386E">
        <w:rPr>
          <w:sz w:val="22"/>
          <w:szCs w:val="22"/>
        </w:rPr>
        <w:t>и</w:t>
      </w:r>
      <w:r w:rsidRPr="00CF386E">
        <w:rPr>
          <w:sz w:val="22"/>
          <w:szCs w:val="22"/>
        </w:rPr>
        <w:t>к</w:t>
      </w:r>
      <w:r w:rsidR="00335FE3" w:rsidRPr="00CF386E">
        <w:rPr>
          <w:sz w:val="22"/>
          <w:szCs w:val="22"/>
        </w:rPr>
        <w:t xml:space="preserve"> стане </w:t>
      </w:r>
      <w:r w:rsidRPr="00CF386E">
        <w:rPr>
          <w:sz w:val="22"/>
          <w:szCs w:val="22"/>
        </w:rPr>
        <w:t>к</w:t>
      </w:r>
      <w:r w:rsidR="00335FE3" w:rsidRPr="00CF386E">
        <w:rPr>
          <w:sz w:val="22"/>
          <w:szCs w:val="22"/>
        </w:rPr>
        <w:t>о</w:t>
      </w:r>
      <w:r w:rsidRPr="00CF386E">
        <w:rPr>
          <w:sz w:val="22"/>
          <w:szCs w:val="22"/>
        </w:rPr>
        <w:t>рис</w:t>
      </w:r>
      <w:r w:rsidR="00335FE3" w:rsidRPr="00CF386E">
        <w:rPr>
          <w:sz w:val="22"/>
          <w:szCs w:val="22"/>
        </w:rPr>
        <w:t>н</w:t>
      </w:r>
      <w:r w:rsidRPr="00CF386E">
        <w:rPr>
          <w:sz w:val="22"/>
          <w:szCs w:val="22"/>
        </w:rPr>
        <w:t>и</w:t>
      </w:r>
      <w:r w:rsidR="00335FE3" w:rsidRPr="00CF386E">
        <w:rPr>
          <w:sz w:val="22"/>
          <w:szCs w:val="22"/>
        </w:rPr>
        <w:t xml:space="preserve">м </w:t>
      </w:r>
      <w:r w:rsidR="00CA4FB9" w:rsidRPr="00CF386E">
        <w:rPr>
          <w:sz w:val="22"/>
          <w:szCs w:val="22"/>
        </w:rPr>
        <w:t xml:space="preserve">студентам не тільки під час </w:t>
      </w:r>
      <w:r w:rsidR="00A129E5">
        <w:rPr>
          <w:sz w:val="22"/>
          <w:szCs w:val="22"/>
        </w:rPr>
        <w:t>виконання лабораторних робіт</w:t>
      </w:r>
      <w:r w:rsidR="00CA4FB9" w:rsidRPr="00CF386E">
        <w:rPr>
          <w:sz w:val="22"/>
          <w:szCs w:val="22"/>
        </w:rPr>
        <w:t xml:space="preserve"> з курсу «Теорія алгоритмів», але й у подальшій професійній </w:t>
      </w:r>
      <w:r w:rsidR="00236401">
        <w:rPr>
          <w:sz w:val="22"/>
          <w:szCs w:val="22"/>
        </w:rPr>
        <w:t>діяльності</w:t>
      </w:r>
      <w:r w:rsidR="00CA4FB9" w:rsidRPr="00CF386E">
        <w:rPr>
          <w:sz w:val="22"/>
          <w:szCs w:val="22"/>
        </w:rPr>
        <w:t>, під час підготовки до участі в інтелектуальних змаганнях з програмування</w:t>
      </w:r>
      <w:r w:rsidR="00335FE3" w:rsidRPr="00CF386E">
        <w:rPr>
          <w:sz w:val="22"/>
          <w:szCs w:val="22"/>
        </w:rPr>
        <w:t>.</w:t>
      </w:r>
    </w:p>
    <w:p w14:paraId="0C30F712" w14:textId="77777777" w:rsidR="00335FE3" w:rsidRPr="00661AB1" w:rsidRDefault="00335FE3" w:rsidP="00335FE3">
      <w:pPr>
        <w:ind w:firstLine="540"/>
        <w:jc w:val="both"/>
        <w:rPr>
          <w:sz w:val="22"/>
          <w:szCs w:val="22"/>
          <w:highlight w:val="yellow"/>
        </w:rPr>
      </w:pPr>
    </w:p>
    <w:p w14:paraId="4D8314F3" w14:textId="77777777" w:rsidR="00335FE3" w:rsidRPr="00A129E5" w:rsidRDefault="00335FE3" w:rsidP="00335FE3">
      <w:pPr>
        <w:ind w:firstLine="540"/>
        <w:jc w:val="right"/>
        <w:rPr>
          <w:b/>
          <w:i/>
          <w:sz w:val="22"/>
          <w:szCs w:val="22"/>
        </w:rPr>
      </w:pPr>
      <w:r w:rsidRPr="00A129E5">
        <w:rPr>
          <w:b/>
          <w:i/>
          <w:sz w:val="22"/>
          <w:szCs w:val="22"/>
        </w:rPr>
        <w:t>Т</w:t>
      </w:r>
      <w:r w:rsidR="00D832DF" w:rsidRPr="00A129E5">
        <w:rPr>
          <w:b/>
          <w:i/>
          <w:sz w:val="22"/>
          <w:szCs w:val="22"/>
        </w:rPr>
        <w:t>е</w:t>
      </w:r>
      <w:r w:rsidRPr="00A129E5">
        <w:rPr>
          <w:b/>
          <w:i/>
          <w:sz w:val="22"/>
          <w:szCs w:val="22"/>
        </w:rPr>
        <w:t>тяна Караванова</w:t>
      </w:r>
    </w:p>
    <w:p w14:paraId="5CDCD49E" w14:textId="77777777" w:rsidR="00B54639" w:rsidRPr="00862087" w:rsidRDefault="00B54639" w:rsidP="00B54639">
      <w:pPr>
        <w:jc w:val="center"/>
      </w:pPr>
    </w:p>
    <w:p w14:paraId="1ED59009" w14:textId="77777777" w:rsidR="00CF7C55" w:rsidRPr="00862087" w:rsidRDefault="00CF7C55" w:rsidP="00CF7C55">
      <w:pPr>
        <w:jc w:val="both"/>
      </w:pPr>
    </w:p>
    <w:p w14:paraId="02036C8F" w14:textId="77777777" w:rsidR="00661AB1" w:rsidRDefault="00E41312" w:rsidP="003426EF">
      <w:pPr>
        <w:pStyle w:val="1"/>
        <w:spacing w:before="0"/>
      </w:pPr>
      <w:r w:rsidRPr="00862087">
        <w:br w:type="page"/>
      </w:r>
      <w:bookmarkStart w:id="0" w:name="_Toc77091132"/>
      <w:bookmarkStart w:id="1" w:name="_Toc76230578"/>
      <w:bookmarkStart w:id="2" w:name="_Toc77091160"/>
      <w:bookmarkStart w:id="3" w:name="_Toc83973276"/>
      <w:bookmarkStart w:id="4" w:name="_Toc534446534"/>
      <w:bookmarkStart w:id="5" w:name="_Toc20213565"/>
      <w:bookmarkStart w:id="6" w:name="_Toc22449219"/>
      <w:bookmarkStart w:id="7" w:name="_Toc23566826"/>
      <w:bookmarkEnd w:id="0"/>
      <w:bookmarkEnd w:id="1"/>
    </w:p>
    <w:p w14:paraId="2E5275E7" w14:textId="77777777" w:rsidR="0088170E" w:rsidRPr="00862087" w:rsidRDefault="0088170E" w:rsidP="0088170E">
      <w:pPr>
        <w:jc w:val="center"/>
        <w:rPr>
          <w:b/>
          <w:sz w:val="28"/>
          <w:szCs w:val="28"/>
        </w:rPr>
      </w:pPr>
      <w:r w:rsidRPr="00862087">
        <w:rPr>
          <w:b/>
          <w:sz w:val="28"/>
          <w:szCs w:val="28"/>
        </w:rPr>
        <w:lastRenderedPageBreak/>
        <w:t>Зміст</w:t>
      </w:r>
    </w:p>
    <w:p w14:paraId="6ED1DFBB" w14:textId="6EB4336F" w:rsidR="00BF008D" w:rsidRDefault="0088170E">
      <w:pPr>
        <w:pStyle w:val="10"/>
        <w:tabs>
          <w:tab w:val="right" w:leader="dot" w:pos="6114"/>
        </w:tabs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r w:rsidRPr="00B54639">
        <w:rPr>
          <w:sz w:val="22"/>
          <w:szCs w:val="22"/>
        </w:rPr>
        <w:fldChar w:fldCharType="begin"/>
      </w:r>
      <w:r w:rsidRPr="00B54639">
        <w:rPr>
          <w:sz w:val="22"/>
          <w:szCs w:val="22"/>
        </w:rPr>
        <w:instrText xml:space="preserve"> TOC \o "1-3" \h \z \u </w:instrText>
      </w:r>
      <w:r w:rsidRPr="00B54639">
        <w:rPr>
          <w:sz w:val="22"/>
          <w:szCs w:val="22"/>
        </w:rPr>
        <w:fldChar w:fldCharType="separate"/>
      </w:r>
      <w:hyperlink w:anchor="_Toc204956209" w:history="1">
        <w:r w:rsidR="00BF008D" w:rsidRPr="002C50E1">
          <w:rPr>
            <w:rStyle w:val="ab"/>
            <w:noProof/>
            <w:shd w:val="clear" w:color="auto" w:fill="FFFFFF"/>
          </w:rPr>
          <w:t>Структури даних та алгоритми обробки їх елементів</w:t>
        </w:r>
        <w:r w:rsidR="00BF008D">
          <w:rPr>
            <w:noProof/>
            <w:webHidden/>
          </w:rPr>
          <w:tab/>
        </w:r>
        <w:r w:rsidR="00BF008D">
          <w:rPr>
            <w:noProof/>
            <w:webHidden/>
          </w:rPr>
          <w:fldChar w:fldCharType="begin"/>
        </w:r>
        <w:r w:rsidR="00BF008D">
          <w:rPr>
            <w:noProof/>
            <w:webHidden/>
          </w:rPr>
          <w:instrText xml:space="preserve"> PAGEREF _Toc204956209 \h </w:instrText>
        </w:r>
        <w:r w:rsidR="00BF008D">
          <w:rPr>
            <w:noProof/>
            <w:webHidden/>
          </w:rPr>
        </w:r>
        <w:r w:rsidR="00BF008D">
          <w:rPr>
            <w:noProof/>
            <w:webHidden/>
          </w:rPr>
          <w:fldChar w:fldCharType="separate"/>
        </w:r>
        <w:r w:rsidR="00BF008D">
          <w:rPr>
            <w:noProof/>
            <w:webHidden/>
          </w:rPr>
          <w:t>7</w:t>
        </w:r>
        <w:r w:rsidR="00BF008D">
          <w:rPr>
            <w:noProof/>
            <w:webHidden/>
          </w:rPr>
          <w:fldChar w:fldCharType="end"/>
        </w:r>
      </w:hyperlink>
    </w:p>
    <w:p w14:paraId="04810804" w14:textId="5A569158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10" w:history="1">
        <w:r w:rsidRPr="002C50E1">
          <w:rPr>
            <w:rStyle w:val="ab"/>
            <w:noProof/>
          </w:rPr>
          <w:t>Стек, черга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51D3753" w14:textId="592C7BA7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1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CE05BFF" w14:textId="371A9D2F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2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6360E3E" w14:textId="70862D65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3" w:history="1">
        <w:r w:rsidRPr="002C50E1">
          <w:rPr>
            <w:rStyle w:val="ab"/>
            <w:noProof/>
          </w:rPr>
          <w:t>Вказівки до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2CD3ABC" w14:textId="1B53C565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4" w:history="1">
        <w:r w:rsidRPr="002C50E1">
          <w:rPr>
            <w:rStyle w:val="ab"/>
            <w:noProof/>
          </w:rPr>
          <w:t>Приклад виконання лабораторної роботи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65332D0" w14:textId="5F5E4074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5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0D11A58" w14:textId="2B0A3D02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16" w:history="1">
        <w:r w:rsidRPr="002C50E1">
          <w:rPr>
            <w:rStyle w:val="ab"/>
            <w:noProof/>
          </w:rPr>
          <w:t>Зв’язний список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0EC986E" w14:textId="3DEB5301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7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FA09479" w14:textId="25AA729D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8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E6C97A2" w14:textId="52416077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19" w:history="1">
        <w:r w:rsidRPr="002C50E1">
          <w:rPr>
            <w:rStyle w:val="ab"/>
            <w:noProof/>
          </w:rPr>
          <w:t>Вказівки до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7020C19" w14:textId="7B04C6FC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0" w:history="1">
        <w:r w:rsidRPr="002C50E1">
          <w:rPr>
            <w:rStyle w:val="ab"/>
            <w:noProof/>
          </w:rPr>
          <w:t>Приклад виконання лабораторної роботи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4970ACE" w14:textId="5D03DE4A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1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1862DA5" w14:textId="057E3371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22" w:history="1">
        <w:r w:rsidRPr="002C50E1">
          <w:rPr>
            <w:rStyle w:val="ab"/>
            <w:noProof/>
          </w:rPr>
          <w:t>Бінарні дерева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0391DE40" w14:textId="63DBEFA5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3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E07DF6C" w14:textId="2551867C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4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F12DF1D" w14:textId="120FB97E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5" w:history="1">
        <w:r w:rsidRPr="002C50E1">
          <w:rPr>
            <w:rStyle w:val="ab"/>
            <w:noProof/>
          </w:rPr>
          <w:t>Вказівки до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206542B" w14:textId="76670D3F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6" w:history="1">
        <w:r w:rsidRPr="002C50E1">
          <w:rPr>
            <w:rStyle w:val="ab"/>
            <w:noProof/>
          </w:rPr>
          <w:t>Приклад виконання лабораторної роботи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7D7E064" w14:textId="050C99AA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7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FC85663" w14:textId="0F7252D7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28" w:history="1">
        <w:r w:rsidRPr="002C50E1">
          <w:rPr>
            <w:rStyle w:val="ab"/>
            <w:noProof/>
          </w:rPr>
          <w:t>Хеш-таблиці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3A6E9C2" w14:textId="5BB9BA41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29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562907E" w14:textId="3926932E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0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514E0385" w14:textId="64C5B5BD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1" w:history="1">
        <w:r w:rsidRPr="002C50E1">
          <w:rPr>
            <w:rStyle w:val="ab"/>
            <w:noProof/>
          </w:rPr>
          <w:t>Вказівки до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8E9E5AD" w14:textId="3B24E35F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2" w:history="1">
        <w:r w:rsidRPr="002C50E1">
          <w:rPr>
            <w:rStyle w:val="ab"/>
            <w:noProof/>
          </w:rPr>
          <w:t>Приклад виконання лабораторної роботи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01CE7F5" w14:textId="037D3374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3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FFB47C4" w14:textId="27B38D96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34" w:history="1">
        <w:r w:rsidRPr="002C50E1">
          <w:rPr>
            <w:rStyle w:val="ab"/>
            <w:noProof/>
          </w:rPr>
          <w:t>Пошукові алгоритми на бінарних деревах. Частотний словник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5FD1907" w14:textId="2099E8A9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5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29B5D5EB" w14:textId="70D03259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6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3FDC70F0" w14:textId="739B50B8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7" w:history="1">
        <w:r w:rsidRPr="002C50E1">
          <w:rPr>
            <w:rStyle w:val="ab"/>
            <w:noProof/>
          </w:rPr>
          <w:t>Вказівки до виконання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06E5757E" w14:textId="1CDC5DE7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8" w:history="1">
        <w:r w:rsidRPr="002C50E1">
          <w:rPr>
            <w:rStyle w:val="ab"/>
            <w:noProof/>
          </w:rPr>
          <w:t>Приклад виконання лабораторної роботи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2BD90F22" w14:textId="40BAE6F0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39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41265335" w14:textId="22B2C8D9" w:rsidR="00BF008D" w:rsidRDefault="00BF008D">
      <w:pPr>
        <w:pStyle w:val="10"/>
        <w:tabs>
          <w:tab w:val="right" w:leader="dot" w:pos="6114"/>
        </w:tabs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204956240" w:history="1">
        <w:r w:rsidRPr="002C50E1">
          <w:rPr>
            <w:rStyle w:val="ab"/>
            <w:noProof/>
          </w:rPr>
          <w:t>Алгоритми на графах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7652F982" w14:textId="26BD12C7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41" w:history="1">
        <w:r w:rsidRPr="002C50E1">
          <w:rPr>
            <w:rStyle w:val="ab"/>
            <w:noProof/>
            <w:shd w:val="clear" w:color="auto" w:fill="FFFFFF"/>
          </w:rPr>
          <w:t>Пошукові алгоритми на графах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683AE796" w14:textId="385FA702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42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36D34CF8" w14:textId="58F04784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43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633C9A03" w14:textId="01EFC30C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44" w:history="1">
        <w:r w:rsidRPr="002C50E1">
          <w:rPr>
            <w:rStyle w:val="ab"/>
            <w:noProof/>
          </w:rPr>
          <w:t>Підказки до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26ED4FB7" w14:textId="1DD526A6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45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7917E529" w14:textId="3111700D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46" w:history="1">
        <w:r w:rsidRPr="002C50E1">
          <w:rPr>
            <w:rStyle w:val="ab"/>
            <w:noProof/>
            <w:shd w:val="clear" w:color="auto" w:fill="FFFFFF"/>
          </w:rPr>
          <w:t>Ейлереві та гамільтонові графи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24BF5340" w14:textId="162BC902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47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5AE993BE" w14:textId="10346653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48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107</w:t>
        </w:r>
        <w:r>
          <w:rPr>
            <w:noProof/>
            <w:webHidden/>
          </w:rPr>
          <w:fldChar w:fldCharType="end"/>
        </w:r>
      </w:hyperlink>
    </w:p>
    <w:p w14:paraId="4DD5C387" w14:textId="30C280F9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49" w:history="1">
        <w:r w:rsidRPr="002C50E1">
          <w:rPr>
            <w:rStyle w:val="ab"/>
            <w:noProof/>
          </w:rPr>
          <w:t>Підказки до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>
          <w:rPr>
            <w:noProof/>
            <w:webHidden/>
          </w:rPr>
          <w:fldChar w:fldCharType="end"/>
        </w:r>
      </w:hyperlink>
    </w:p>
    <w:p w14:paraId="1CBAF447" w14:textId="4CD898E8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0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14:paraId="4B3A004A" w14:textId="32A07A5E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51" w:history="1">
        <w:r w:rsidRPr="002C50E1">
          <w:rPr>
            <w:rStyle w:val="ab"/>
            <w:noProof/>
            <w:shd w:val="clear" w:color="auto" w:fill="FFFFFF"/>
          </w:rPr>
          <w:t>Остовне дерево. Мінімальне остовне дерево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14:paraId="0B29EF14" w14:textId="30A779B1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2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114</w:t>
        </w:r>
        <w:r>
          <w:rPr>
            <w:noProof/>
            <w:webHidden/>
          </w:rPr>
          <w:fldChar w:fldCharType="end"/>
        </w:r>
      </w:hyperlink>
    </w:p>
    <w:p w14:paraId="62C57DB9" w14:textId="6C81F9A2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3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14:paraId="4D750988" w14:textId="6908F040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4" w:history="1">
        <w:r w:rsidRPr="002C50E1">
          <w:rPr>
            <w:rStyle w:val="ab"/>
            <w:noProof/>
          </w:rPr>
          <w:t>Підказки до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14:paraId="1DFB92C1" w14:textId="6D2B27BC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5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14:paraId="5739C29D" w14:textId="3DD722E0" w:rsidR="00BF008D" w:rsidRDefault="00BF008D">
      <w:pPr>
        <w:pStyle w:val="20"/>
        <w:tabs>
          <w:tab w:val="right" w:leader="dot" w:pos="6114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4956256" w:history="1">
        <w:r w:rsidRPr="002C50E1">
          <w:rPr>
            <w:rStyle w:val="ab"/>
            <w:noProof/>
            <w:shd w:val="clear" w:color="auto" w:fill="FFFFFF"/>
          </w:rPr>
          <w:t>Пошук найкоротшого шляху між двома вершинами у зваженому графі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133</w:t>
        </w:r>
        <w:r>
          <w:rPr>
            <w:noProof/>
            <w:webHidden/>
          </w:rPr>
          <w:fldChar w:fldCharType="end"/>
        </w:r>
      </w:hyperlink>
    </w:p>
    <w:p w14:paraId="5DEBEC55" w14:textId="1EA6C2DA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7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134</w:t>
        </w:r>
        <w:r>
          <w:rPr>
            <w:noProof/>
            <w:webHidden/>
          </w:rPr>
          <w:fldChar w:fldCharType="end"/>
        </w:r>
      </w:hyperlink>
    </w:p>
    <w:p w14:paraId="3ED656EA" w14:textId="276CC5BB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8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148</w:t>
        </w:r>
        <w:r>
          <w:rPr>
            <w:noProof/>
            <w:webHidden/>
          </w:rPr>
          <w:fldChar w:fldCharType="end"/>
        </w:r>
      </w:hyperlink>
    </w:p>
    <w:p w14:paraId="3FD12746" w14:textId="44884989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59" w:history="1">
        <w:r w:rsidRPr="002C50E1">
          <w:rPr>
            <w:rStyle w:val="ab"/>
            <w:noProof/>
          </w:rPr>
          <w:t>Підказки до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14:paraId="55DC8138" w14:textId="4FAA73AB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0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153</w:t>
        </w:r>
        <w:r>
          <w:rPr>
            <w:noProof/>
            <w:webHidden/>
          </w:rPr>
          <w:fldChar w:fldCharType="end"/>
        </w:r>
      </w:hyperlink>
    </w:p>
    <w:p w14:paraId="0756248D" w14:textId="61835084" w:rsidR="00BF008D" w:rsidRDefault="00BF008D">
      <w:pPr>
        <w:pStyle w:val="10"/>
        <w:tabs>
          <w:tab w:val="right" w:leader="dot" w:pos="6114"/>
        </w:tabs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204956261" w:history="1">
        <w:r w:rsidRPr="002C50E1">
          <w:rPr>
            <w:rStyle w:val="ab"/>
            <w:noProof/>
            <w:shd w:val="clear" w:color="auto" w:fill="FFFFFF"/>
          </w:rPr>
          <w:t>Динамічне програмування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14:paraId="0EC4FB95" w14:textId="03BEA043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2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155</w:t>
        </w:r>
        <w:r>
          <w:rPr>
            <w:noProof/>
            <w:webHidden/>
          </w:rPr>
          <w:fldChar w:fldCharType="end"/>
        </w:r>
      </w:hyperlink>
    </w:p>
    <w:p w14:paraId="35F44C1C" w14:textId="5F1A6EAA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3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14:paraId="7818A4DC" w14:textId="6D68D56F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4" w:history="1">
        <w:r w:rsidRPr="002C50E1">
          <w:rPr>
            <w:rStyle w:val="ab"/>
            <w:noProof/>
          </w:rPr>
          <w:t>Підказки до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172</w:t>
        </w:r>
        <w:r>
          <w:rPr>
            <w:noProof/>
            <w:webHidden/>
          </w:rPr>
          <w:fldChar w:fldCharType="end"/>
        </w:r>
      </w:hyperlink>
    </w:p>
    <w:p w14:paraId="64799231" w14:textId="13169D11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5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176</w:t>
        </w:r>
        <w:r>
          <w:rPr>
            <w:noProof/>
            <w:webHidden/>
          </w:rPr>
          <w:fldChar w:fldCharType="end"/>
        </w:r>
      </w:hyperlink>
    </w:p>
    <w:p w14:paraId="26EA4ED3" w14:textId="080F79AD" w:rsidR="00BF008D" w:rsidRDefault="00BF008D">
      <w:pPr>
        <w:pStyle w:val="10"/>
        <w:tabs>
          <w:tab w:val="right" w:leader="dot" w:pos="6114"/>
        </w:tabs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204956266" w:history="1">
        <w:r w:rsidRPr="002C50E1">
          <w:rPr>
            <w:rStyle w:val="ab"/>
            <w:noProof/>
          </w:rPr>
          <w:t>Жадібні алгоритми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177</w:t>
        </w:r>
        <w:r>
          <w:rPr>
            <w:noProof/>
            <w:webHidden/>
          </w:rPr>
          <w:fldChar w:fldCharType="end"/>
        </w:r>
      </w:hyperlink>
    </w:p>
    <w:p w14:paraId="05DEB325" w14:textId="3A9BCB7D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7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178</w:t>
        </w:r>
        <w:r>
          <w:rPr>
            <w:noProof/>
            <w:webHidden/>
          </w:rPr>
          <w:fldChar w:fldCharType="end"/>
        </w:r>
      </w:hyperlink>
    </w:p>
    <w:p w14:paraId="4B8B58A6" w14:textId="24F000A3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8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14:paraId="3BD4B9B6" w14:textId="2F54A41D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69" w:history="1">
        <w:r w:rsidRPr="002C50E1">
          <w:rPr>
            <w:rStyle w:val="ab"/>
            <w:noProof/>
          </w:rPr>
          <w:t>Підказки до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192</w:t>
        </w:r>
        <w:r>
          <w:rPr>
            <w:noProof/>
            <w:webHidden/>
          </w:rPr>
          <w:fldChar w:fldCharType="end"/>
        </w:r>
      </w:hyperlink>
    </w:p>
    <w:p w14:paraId="6AE55A0D" w14:textId="7FCDC85D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70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</w:hyperlink>
    </w:p>
    <w:p w14:paraId="7BBC83E1" w14:textId="6FAA0259" w:rsidR="00BF008D" w:rsidRDefault="00BF008D">
      <w:pPr>
        <w:pStyle w:val="10"/>
        <w:tabs>
          <w:tab w:val="right" w:leader="dot" w:pos="6114"/>
        </w:tabs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204956271" w:history="1">
        <w:r w:rsidRPr="002C50E1">
          <w:rPr>
            <w:rStyle w:val="ab"/>
            <w:noProof/>
            <w:shd w:val="clear" w:color="auto" w:fill="FFFFFF"/>
          </w:rPr>
          <w:t>Обчислювальна геометрія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197</w:t>
        </w:r>
        <w:r>
          <w:rPr>
            <w:noProof/>
            <w:webHidden/>
          </w:rPr>
          <w:fldChar w:fldCharType="end"/>
        </w:r>
      </w:hyperlink>
    </w:p>
    <w:p w14:paraId="0A1C42F5" w14:textId="0910593E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72" w:history="1">
        <w:r w:rsidRPr="002C50E1">
          <w:rPr>
            <w:rStyle w:val="ab"/>
            <w:noProof/>
          </w:rPr>
          <w:t>Завдання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198</w:t>
        </w:r>
        <w:r>
          <w:rPr>
            <w:noProof/>
            <w:webHidden/>
          </w:rPr>
          <w:fldChar w:fldCharType="end"/>
        </w:r>
      </w:hyperlink>
    </w:p>
    <w:p w14:paraId="794159FD" w14:textId="4E4B8186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73" w:history="1">
        <w:r w:rsidRPr="002C50E1">
          <w:rPr>
            <w:rStyle w:val="ab"/>
            <w:noProof/>
          </w:rPr>
          <w:t>Методичні рекомендації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210</w:t>
        </w:r>
        <w:r>
          <w:rPr>
            <w:noProof/>
            <w:webHidden/>
          </w:rPr>
          <w:fldChar w:fldCharType="end"/>
        </w:r>
      </w:hyperlink>
    </w:p>
    <w:p w14:paraId="5B262676" w14:textId="4E8EEEE5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74" w:history="1">
        <w:r w:rsidRPr="002C50E1">
          <w:rPr>
            <w:rStyle w:val="ab"/>
            <w:noProof/>
          </w:rPr>
          <w:t>Підказки до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217</w:t>
        </w:r>
        <w:r>
          <w:rPr>
            <w:noProof/>
            <w:webHidden/>
          </w:rPr>
          <w:fldChar w:fldCharType="end"/>
        </w:r>
      </w:hyperlink>
    </w:p>
    <w:p w14:paraId="619E57E7" w14:textId="42A99442" w:rsidR="00BF008D" w:rsidRDefault="00BF008D">
      <w:pPr>
        <w:pStyle w:val="31"/>
        <w:tabs>
          <w:tab w:val="right" w:leader="dot" w:pos="6114"/>
        </w:tabs>
        <w:rPr>
          <w:rFonts w:asciiTheme="minorHAnsi" w:eastAsiaTheme="minorEastAsia" w:hAnsiTheme="minorHAnsi" w:cstheme="minorBidi"/>
          <w:i w:val="0"/>
          <w:noProof/>
          <w:kern w:val="2"/>
          <w14:ligatures w14:val="standardContextual"/>
        </w:rPr>
      </w:pPr>
      <w:hyperlink w:anchor="_Toc204956275" w:history="1">
        <w:r w:rsidRPr="002C50E1">
          <w:rPr>
            <w:rStyle w:val="ab"/>
            <w:noProof/>
          </w:rPr>
          <w:t>Тестування лабораторних робіт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220</w:t>
        </w:r>
        <w:r>
          <w:rPr>
            <w:noProof/>
            <w:webHidden/>
          </w:rPr>
          <w:fldChar w:fldCharType="end"/>
        </w:r>
      </w:hyperlink>
    </w:p>
    <w:p w14:paraId="129F2D5C" w14:textId="4775E5A4" w:rsidR="00BF008D" w:rsidRDefault="00BF008D">
      <w:pPr>
        <w:pStyle w:val="10"/>
        <w:tabs>
          <w:tab w:val="right" w:leader="dot" w:pos="6114"/>
        </w:tabs>
        <w:rPr>
          <w:rFonts w:asciiTheme="minorHAnsi" w:eastAsiaTheme="minorEastAsia" w:hAnsiTheme="minorHAnsi" w:cstheme="minorBidi"/>
          <w:b w:val="0"/>
          <w:noProof/>
          <w:kern w:val="2"/>
          <w14:ligatures w14:val="standardContextual"/>
        </w:rPr>
      </w:pPr>
      <w:hyperlink w:anchor="_Toc204956276" w:history="1">
        <w:r w:rsidRPr="002C50E1">
          <w:rPr>
            <w:rStyle w:val="ab"/>
            <w:noProof/>
          </w:rPr>
          <w:t>Література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_Toc204956276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222</w:t>
        </w:r>
        <w:r>
          <w:rPr>
            <w:noProof/>
            <w:webHidden/>
          </w:rPr>
          <w:fldChar w:fldCharType="end"/>
        </w:r>
      </w:hyperlink>
    </w:p>
    <w:p w14:paraId="6F6BF6F0" w14:textId="7F9BE03C" w:rsidR="0088170E" w:rsidRDefault="0088170E" w:rsidP="0088170E">
      <w:pPr>
        <w:pStyle w:val="1"/>
        <w:rPr>
          <w:sz w:val="22"/>
          <w:szCs w:val="22"/>
        </w:rPr>
      </w:pPr>
      <w:r w:rsidRPr="00B54639">
        <w:rPr>
          <w:sz w:val="22"/>
          <w:szCs w:val="22"/>
        </w:rPr>
        <w:fldChar w:fldCharType="end"/>
      </w:r>
    </w:p>
    <w:p w14:paraId="7945626B" w14:textId="77777777" w:rsidR="0088170E" w:rsidRDefault="0088170E">
      <w:pPr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</w:p>
    <w:p w14:paraId="586861C5" w14:textId="1BED4A3A" w:rsidR="00661AB1" w:rsidRDefault="00FC5DBF" w:rsidP="0088170E">
      <w:pPr>
        <w:pStyle w:val="1"/>
        <w:rPr>
          <w:rStyle w:val="af2"/>
          <w:b/>
          <w:bCs/>
          <w:szCs w:val="36"/>
          <w:shd w:val="clear" w:color="auto" w:fill="FFFFFF"/>
        </w:rPr>
      </w:pPr>
      <w:bookmarkStart w:id="8" w:name="_Toc204956209"/>
      <w:r>
        <w:rPr>
          <w:rStyle w:val="af2"/>
          <w:b/>
          <w:bCs/>
          <w:szCs w:val="36"/>
          <w:shd w:val="clear" w:color="auto" w:fill="FFFFFF"/>
        </w:rPr>
        <w:lastRenderedPageBreak/>
        <w:t>С</w:t>
      </w:r>
      <w:r w:rsidR="00C65ED8" w:rsidRPr="00C65ED8">
        <w:rPr>
          <w:rStyle w:val="af2"/>
          <w:b/>
          <w:bCs/>
          <w:szCs w:val="36"/>
          <w:shd w:val="clear" w:color="auto" w:fill="FFFFFF"/>
        </w:rPr>
        <w:t xml:space="preserve">труктури даних та алгоритми обробки </w:t>
      </w:r>
      <w:r w:rsidR="00134CFF">
        <w:rPr>
          <w:rStyle w:val="af2"/>
          <w:b/>
          <w:bCs/>
          <w:szCs w:val="36"/>
          <w:shd w:val="clear" w:color="auto" w:fill="FFFFFF"/>
        </w:rPr>
        <w:t>їх елементів</w:t>
      </w:r>
      <w:bookmarkEnd w:id="8"/>
    </w:p>
    <w:p w14:paraId="377BA8C6" w14:textId="77777777" w:rsidR="00675A26" w:rsidRPr="00367F0C" w:rsidRDefault="00675A26" w:rsidP="00827D0C">
      <w:pPr>
        <w:spacing w:line="280" w:lineRule="exact"/>
        <w:ind w:firstLine="425"/>
        <w:jc w:val="both"/>
        <w:rPr>
          <w:b/>
          <w:i/>
          <w:sz w:val="22"/>
          <w:szCs w:val="22"/>
        </w:rPr>
      </w:pPr>
      <w:r w:rsidRPr="00367F0C">
        <w:rPr>
          <w:b/>
          <w:i/>
          <w:sz w:val="22"/>
          <w:szCs w:val="22"/>
        </w:rPr>
        <w:t>Структури даних ― це спосіб представлення</w:t>
      </w:r>
      <w:r>
        <w:rPr>
          <w:b/>
          <w:i/>
          <w:sz w:val="22"/>
          <w:szCs w:val="22"/>
        </w:rPr>
        <w:t xml:space="preserve"> та обробки</w:t>
      </w:r>
      <w:r w:rsidRPr="00367F0C">
        <w:rPr>
          <w:b/>
          <w:i/>
          <w:sz w:val="22"/>
          <w:szCs w:val="22"/>
        </w:rPr>
        <w:t xml:space="preserve"> інформації.</w:t>
      </w:r>
    </w:p>
    <w:p w14:paraId="1E06751F" w14:textId="77777777" w:rsidR="00675A26" w:rsidRPr="00367F0C" w:rsidRDefault="00675A26" w:rsidP="00827D0C">
      <w:pPr>
        <w:spacing w:line="280" w:lineRule="exact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367F0C">
        <w:rPr>
          <w:sz w:val="22"/>
          <w:szCs w:val="22"/>
        </w:rPr>
        <w:t>труктури даних є одним із і</w:t>
      </w:r>
      <w:r>
        <w:rPr>
          <w:sz w:val="22"/>
          <w:szCs w:val="22"/>
        </w:rPr>
        <w:t>нструментів розробки алгоритмів, у зв’язку з якими</w:t>
      </w:r>
      <w:r w:rsidRPr="00367F0C">
        <w:rPr>
          <w:sz w:val="22"/>
          <w:szCs w:val="22"/>
        </w:rPr>
        <w:t xml:space="preserve"> </w:t>
      </w:r>
      <w:r>
        <w:rPr>
          <w:sz w:val="22"/>
          <w:szCs w:val="22"/>
        </w:rPr>
        <w:t>визначають</w:t>
      </w:r>
      <w:r w:rsidRPr="00367F0C">
        <w:rPr>
          <w:sz w:val="22"/>
          <w:szCs w:val="22"/>
        </w:rPr>
        <w:t xml:space="preserve"> таких</w:t>
      </w:r>
      <w:r>
        <w:rPr>
          <w:sz w:val="22"/>
          <w:szCs w:val="22"/>
        </w:rPr>
        <w:t xml:space="preserve"> два</w:t>
      </w:r>
      <w:r w:rsidRPr="00367F0C">
        <w:rPr>
          <w:sz w:val="22"/>
          <w:szCs w:val="22"/>
        </w:rPr>
        <w:t xml:space="preserve"> важливих моменти:</w:t>
      </w:r>
    </w:p>
    <w:p w14:paraId="78C7DAC9" w14:textId="77777777" w:rsidR="00675A26" w:rsidRPr="00367F0C" w:rsidRDefault="00675A26" w:rsidP="00827D0C">
      <w:pPr>
        <w:numPr>
          <w:ilvl w:val="0"/>
          <w:numId w:val="20"/>
        </w:numPr>
        <w:tabs>
          <w:tab w:val="clear" w:pos="1260"/>
          <w:tab w:val="num" w:pos="851"/>
        </w:tabs>
        <w:spacing w:line="280" w:lineRule="exact"/>
        <w:ind w:left="0" w:firstLine="425"/>
        <w:jc w:val="both"/>
        <w:rPr>
          <w:sz w:val="22"/>
          <w:szCs w:val="22"/>
        </w:rPr>
      </w:pPr>
      <w:r w:rsidRPr="00367F0C">
        <w:rPr>
          <w:sz w:val="22"/>
          <w:szCs w:val="22"/>
        </w:rPr>
        <w:t>відображення структури даних на пам’ять комп’ютера</w:t>
      </w:r>
      <w:r>
        <w:rPr>
          <w:sz w:val="22"/>
          <w:szCs w:val="22"/>
        </w:rPr>
        <w:t xml:space="preserve">, а саме </w:t>
      </w:r>
      <w:r w:rsidRPr="00367F0C">
        <w:rPr>
          <w:sz w:val="22"/>
          <w:szCs w:val="22"/>
        </w:rPr>
        <w:t>визначення принципу збереження даних у пам’яті комп’ютера</w:t>
      </w:r>
      <w:r>
        <w:rPr>
          <w:sz w:val="22"/>
          <w:szCs w:val="22"/>
        </w:rPr>
        <w:t>;</w:t>
      </w:r>
    </w:p>
    <w:p w14:paraId="26213786" w14:textId="77777777" w:rsidR="00675A26" w:rsidRPr="00675A26" w:rsidRDefault="00675A26" w:rsidP="00827D0C">
      <w:pPr>
        <w:numPr>
          <w:ilvl w:val="0"/>
          <w:numId w:val="20"/>
        </w:numPr>
        <w:tabs>
          <w:tab w:val="clear" w:pos="1260"/>
          <w:tab w:val="num" w:pos="851"/>
        </w:tabs>
        <w:spacing w:line="280" w:lineRule="exact"/>
        <w:ind w:left="0" w:firstLine="425"/>
        <w:jc w:val="both"/>
        <w:rPr>
          <w:sz w:val="22"/>
          <w:szCs w:val="22"/>
        </w:rPr>
      </w:pPr>
      <w:r w:rsidRPr="00675A26">
        <w:rPr>
          <w:sz w:val="22"/>
          <w:szCs w:val="22"/>
        </w:rPr>
        <w:t>обробка інформації в даній структурі, тобто організаці</w:t>
      </w:r>
      <w:r>
        <w:rPr>
          <w:sz w:val="22"/>
          <w:szCs w:val="22"/>
        </w:rPr>
        <w:t>я</w:t>
      </w:r>
      <w:r w:rsidRPr="00675A26">
        <w:rPr>
          <w:sz w:val="22"/>
          <w:szCs w:val="22"/>
        </w:rPr>
        <w:t xml:space="preserve"> читання та запису інформації.</w:t>
      </w:r>
    </w:p>
    <w:p w14:paraId="635BD5BC" w14:textId="77777777" w:rsidR="00675A26" w:rsidRPr="00367F0C" w:rsidRDefault="00675A26" w:rsidP="00827D0C">
      <w:pPr>
        <w:spacing w:line="280" w:lineRule="exact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367F0C">
        <w:rPr>
          <w:sz w:val="22"/>
          <w:szCs w:val="22"/>
        </w:rPr>
        <w:t>ажливою є інформація про доступ до елементів кожної структури: послідовний чи прямий.</w:t>
      </w:r>
    </w:p>
    <w:p w14:paraId="55238721" w14:textId="77777777" w:rsidR="00675A26" w:rsidRDefault="00675A26" w:rsidP="00827D0C">
      <w:pPr>
        <w:spacing w:line="280" w:lineRule="exact"/>
        <w:ind w:firstLine="425"/>
        <w:jc w:val="both"/>
        <w:rPr>
          <w:sz w:val="22"/>
          <w:szCs w:val="22"/>
        </w:rPr>
      </w:pPr>
      <w:r w:rsidRPr="00367F0C">
        <w:rPr>
          <w:sz w:val="22"/>
          <w:szCs w:val="22"/>
        </w:rPr>
        <w:t xml:space="preserve">Якщо до будь-якого елемента заданої структури можна дістатися, не переглядаючи всі решта, то такий доступ називається прямим. У протилежному випадку — послідовним. </w:t>
      </w:r>
    </w:p>
    <w:p w14:paraId="4F03E42A" w14:textId="77777777" w:rsidR="00661AB1" w:rsidRDefault="00661AB1" w:rsidP="00661AB1">
      <w:pPr>
        <w:pStyle w:val="2"/>
      </w:pPr>
      <w:bookmarkStart w:id="9" w:name="_Toc204956210"/>
      <w:r>
        <w:t>Стек, черга</w:t>
      </w:r>
      <w:bookmarkEnd w:id="9"/>
    </w:p>
    <w:p w14:paraId="6354FDAA" w14:textId="77777777" w:rsidR="00BA6CE2" w:rsidRPr="00367F0C" w:rsidRDefault="00BA6CE2" w:rsidP="00827D0C">
      <w:pPr>
        <w:spacing w:line="280" w:lineRule="exact"/>
        <w:ind w:firstLine="425"/>
        <w:jc w:val="both"/>
        <w:rPr>
          <w:b/>
          <w:i/>
          <w:sz w:val="22"/>
          <w:szCs w:val="22"/>
        </w:rPr>
      </w:pPr>
      <w:r w:rsidRPr="00367F0C">
        <w:rPr>
          <w:b/>
          <w:i/>
          <w:sz w:val="22"/>
          <w:szCs w:val="22"/>
        </w:rPr>
        <w:t>Стеком називається структура даних</w:t>
      </w:r>
      <w:r>
        <w:rPr>
          <w:b/>
          <w:i/>
          <w:sz w:val="22"/>
          <w:szCs w:val="22"/>
        </w:rPr>
        <w:t>, що організована за принципом «</w:t>
      </w:r>
      <w:r w:rsidRPr="00367F0C">
        <w:rPr>
          <w:b/>
          <w:i/>
          <w:sz w:val="22"/>
          <w:szCs w:val="22"/>
        </w:rPr>
        <w:t>останнім прийшов — першим пішов</w:t>
      </w:r>
      <w:r>
        <w:rPr>
          <w:b/>
          <w:i/>
          <w:sz w:val="22"/>
          <w:szCs w:val="22"/>
        </w:rPr>
        <w:t>»</w:t>
      </w:r>
      <w:r w:rsidRPr="00367F0C">
        <w:rPr>
          <w:b/>
          <w:i/>
          <w:sz w:val="22"/>
          <w:szCs w:val="22"/>
        </w:rPr>
        <w:t xml:space="preserve">. </w:t>
      </w:r>
    </w:p>
    <w:p w14:paraId="4E945DDD" w14:textId="77777777" w:rsidR="00BA6CE2" w:rsidRDefault="00BA6CE2" w:rsidP="00827D0C">
      <w:pPr>
        <w:spacing w:line="280" w:lineRule="exact"/>
        <w:ind w:firstLine="425"/>
        <w:jc w:val="both"/>
        <w:rPr>
          <w:sz w:val="22"/>
          <w:szCs w:val="22"/>
        </w:rPr>
      </w:pPr>
      <w:r w:rsidRPr="00367F0C">
        <w:rPr>
          <w:sz w:val="22"/>
          <w:szCs w:val="22"/>
        </w:rPr>
        <w:t>Індекс останнього елемента стека називається</w:t>
      </w:r>
      <w:r w:rsidRPr="00367F0C">
        <w:rPr>
          <w:b/>
          <w:i/>
          <w:sz w:val="22"/>
          <w:szCs w:val="22"/>
        </w:rPr>
        <w:t xml:space="preserve"> вершиною</w:t>
      </w:r>
      <w:r w:rsidRPr="00367F0C">
        <w:rPr>
          <w:sz w:val="22"/>
          <w:szCs w:val="22"/>
        </w:rPr>
        <w:t>.</w:t>
      </w:r>
    </w:p>
    <w:p w14:paraId="2CE1D1D6" w14:textId="77777777" w:rsidR="00BA6CE2" w:rsidRDefault="00BA6CE2" w:rsidP="00827D0C">
      <w:pPr>
        <w:spacing w:line="280" w:lineRule="exact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367F0C">
        <w:rPr>
          <w:sz w:val="22"/>
          <w:szCs w:val="22"/>
        </w:rPr>
        <w:t>труктура д</w:t>
      </w:r>
      <w:r>
        <w:rPr>
          <w:sz w:val="22"/>
          <w:szCs w:val="22"/>
        </w:rPr>
        <w:t>аних «</w:t>
      </w:r>
      <w:r w:rsidRPr="00367F0C">
        <w:rPr>
          <w:sz w:val="22"/>
          <w:szCs w:val="22"/>
        </w:rPr>
        <w:t>стек</w:t>
      </w:r>
      <w:r>
        <w:rPr>
          <w:sz w:val="22"/>
          <w:szCs w:val="22"/>
        </w:rPr>
        <w:t>»</w:t>
      </w:r>
      <w:r w:rsidRPr="00367F0C">
        <w:rPr>
          <w:sz w:val="22"/>
          <w:szCs w:val="22"/>
        </w:rPr>
        <w:t xml:space="preserve"> є структурою </w:t>
      </w:r>
      <w:r w:rsidRPr="00122674">
        <w:rPr>
          <w:b/>
          <w:i/>
          <w:sz w:val="22"/>
          <w:szCs w:val="22"/>
        </w:rPr>
        <w:t>послідовного</w:t>
      </w:r>
      <w:r w:rsidRPr="00367F0C">
        <w:rPr>
          <w:sz w:val="22"/>
          <w:szCs w:val="22"/>
        </w:rPr>
        <w:t xml:space="preserve"> доступу.</w:t>
      </w:r>
    </w:p>
    <w:p w14:paraId="6E3BBD74" w14:textId="77777777" w:rsidR="006C4293" w:rsidRDefault="006C4293" w:rsidP="00827D0C">
      <w:pPr>
        <w:spacing w:line="280" w:lineRule="exact"/>
        <w:ind w:firstLine="425"/>
        <w:jc w:val="both"/>
        <w:rPr>
          <w:b/>
          <w:i/>
          <w:sz w:val="22"/>
          <w:szCs w:val="22"/>
        </w:rPr>
      </w:pPr>
      <w:r w:rsidRPr="00367F0C">
        <w:rPr>
          <w:b/>
          <w:i/>
          <w:sz w:val="22"/>
          <w:szCs w:val="22"/>
        </w:rPr>
        <w:t>Чергою називається структура даних</w:t>
      </w:r>
      <w:r>
        <w:rPr>
          <w:b/>
          <w:i/>
          <w:sz w:val="22"/>
          <w:szCs w:val="22"/>
        </w:rPr>
        <w:t>, що організована за принципом «</w:t>
      </w:r>
      <w:r w:rsidRPr="00367F0C">
        <w:rPr>
          <w:b/>
          <w:i/>
          <w:sz w:val="22"/>
          <w:szCs w:val="22"/>
        </w:rPr>
        <w:t>першим прийшов ― першим пішов</w:t>
      </w:r>
      <w:r>
        <w:rPr>
          <w:b/>
          <w:i/>
          <w:sz w:val="22"/>
          <w:szCs w:val="22"/>
        </w:rPr>
        <w:t>»</w:t>
      </w:r>
      <w:r w:rsidRPr="00367F0C">
        <w:rPr>
          <w:b/>
          <w:i/>
          <w:sz w:val="22"/>
          <w:szCs w:val="22"/>
        </w:rPr>
        <w:t xml:space="preserve">. </w:t>
      </w:r>
    </w:p>
    <w:p w14:paraId="04E00C9F" w14:textId="77777777" w:rsidR="006C4293" w:rsidRDefault="006C4293" w:rsidP="00827D0C">
      <w:pPr>
        <w:spacing w:line="280" w:lineRule="exact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Операція читання відбувається з «голови» черги, а запису у «хвіст».</w:t>
      </w:r>
    </w:p>
    <w:p w14:paraId="2250DE72" w14:textId="77777777" w:rsidR="006C4293" w:rsidRPr="006C4293" w:rsidRDefault="006C4293" w:rsidP="00827D0C">
      <w:pPr>
        <w:spacing w:line="280" w:lineRule="exact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Ч</w:t>
      </w:r>
      <w:r w:rsidRPr="00367F0C">
        <w:rPr>
          <w:sz w:val="22"/>
          <w:szCs w:val="22"/>
        </w:rPr>
        <w:t xml:space="preserve">ерга є структурою </w:t>
      </w:r>
      <w:r w:rsidRPr="006C4293">
        <w:rPr>
          <w:b/>
          <w:i/>
          <w:sz w:val="22"/>
          <w:szCs w:val="22"/>
        </w:rPr>
        <w:t>послідовного</w:t>
      </w:r>
      <w:r w:rsidRPr="00367F0C">
        <w:rPr>
          <w:sz w:val="22"/>
          <w:szCs w:val="22"/>
        </w:rPr>
        <w:t xml:space="preserve"> доступу.</w:t>
      </w:r>
    </w:p>
    <w:p w14:paraId="1372751D" w14:textId="77777777" w:rsidR="00C65ED8" w:rsidRDefault="00B3242E" w:rsidP="00B3242E">
      <w:pPr>
        <w:pStyle w:val="3"/>
      </w:pPr>
      <w:bookmarkStart w:id="10" w:name="_Toc204956211"/>
      <w:r w:rsidRPr="009B1BDC">
        <w:t>Завдання</w:t>
      </w:r>
      <w:bookmarkEnd w:id="10"/>
    </w:p>
    <w:p w14:paraId="290387C5" w14:textId="0E8D600C" w:rsidR="00C65ED8" w:rsidRDefault="00C65ED8" w:rsidP="000C0F3C">
      <w:pPr>
        <w:ind w:firstLine="426"/>
        <w:jc w:val="both"/>
        <w:rPr>
          <w:bCs/>
          <w:sz w:val="22"/>
          <w:szCs w:val="22"/>
          <w:lang w:val="en-US"/>
        </w:rPr>
      </w:pPr>
      <w:r w:rsidRPr="00C65ED8">
        <w:rPr>
          <w:sz w:val="22"/>
          <w:szCs w:val="22"/>
        </w:rPr>
        <w:t xml:space="preserve"> </w:t>
      </w:r>
      <w:r w:rsidRPr="00C65ED8">
        <w:rPr>
          <w:bCs/>
          <w:sz w:val="22"/>
          <w:szCs w:val="22"/>
        </w:rPr>
        <w:t xml:space="preserve">Алгоритми створення </w:t>
      </w:r>
      <w:r w:rsidR="00B170BF">
        <w:rPr>
          <w:bCs/>
          <w:sz w:val="22"/>
          <w:szCs w:val="22"/>
        </w:rPr>
        <w:t>та</w:t>
      </w:r>
      <w:r w:rsidRPr="00C65ED8">
        <w:rPr>
          <w:bCs/>
          <w:sz w:val="22"/>
          <w:szCs w:val="22"/>
        </w:rPr>
        <w:t xml:space="preserve"> обробки елементів стека</w:t>
      </w:r>
      <w:r w:rsidRPr="00C65ED8">
        <w:rPr>
          <w:i/>
          <w:iCs/>
          <w:sz w:val="22"/>
          <w:szCs w:val="22"/>
        </w:rPr>
        <w:t> </w:t>
      </w:r>
      <w:r w:rsidRPr="00C65ED8">
        <w:rPr>
          <w:bCs/>
          <w:sz w:val="22"/>
          <w:szCs w:val="22"/>
        </w:rPr>
        <w:t>і</w:t>
      </w:r>
      <w:r w:rsidR="00B170BF">
        <w:rPr>
          <w:bCs/>
          <w:sz w:val="22"/>
          <w:szCs w:val="22"/>
        </w:rPr>
        <w:t xml:space="preserve"> </w:t>
      </w:r>
      <w:r w:rsidRPr="00C65ED8">
        <w:rPr>
          <w:bCs/>
          <w:sz w:val="22"/>
          <w:szCs w:val="22"/>
        </w:rPr>
        <w:t>черги. Визначення оцінки складності розроблених алгоритмів та їх реалізація.</w:t>
      </w:r>
    </w:p>
    <w:p w14:paraId="25B57120" w14:textId="77777777" w:rsidR="00C65ED8" w:rsidRDefault="00C65ED8" w:rsidP="00B3242E">
      <w:pPr>
        <w:pStyle w:val="3"/>
      </w:pPr>
      <w:bookmarkStart w:id="11" w:name="_Toc204956212"/>
      <w:r>
        <w:lastRenderedPageBreak/>
        <w:t>Методичні рекомендації</w:t>
      </w:r>
      <w:bookmarkEnd w:id="11"/>
    </w:p>
    <w:p w14:paraId="3CC19E75" w14:textId="77777777" w:rsidR="00C65ED8" w:rsidRDefault="008171FB" w:rsidP="00025F10">
      <w:pPr>
        <w:spacing w:line="260" w:lineRule="exac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розв’язання завдань лабораторних робіт з теми «Стек. Черга» можуть бути корисними наступні алгоритми.</w:t>
      </w:r>
    </w:p>
    <w:p w14:paraId="6AE8D36E" w14:textId="77777777" w:rsidR="008171FB" w:rsidRPr="00F6641D" w:rsidRDefault="008171FB" w:rsidP="00827D0C">
      <w:pPr>
        <w:spacing w:before="60" w:line="240" w:lineRule="exact"/>
        <w:ind w:firstLine="426"/>
        <w:rPr>
          <w:sz w:val="22"/>
          <w:szCs w:val="22"/>
        </w:rPr>
      </w:pPr>
      <w:r w:rsidRPr="00F6641D">
        <w:rPr>
          <w:bCs/>
          <w:sz w:val="22"/>
          <w:szCs w:val="22"/>
        </w:rPr>
        <w:t xml:space="preserve">Операція </w:t>
      </w:r>
      <w:r w:rsidRPr="00F6641D">
        <w:rPr>
          <w:b/>
          <w:bCs/>
          <w:sz w:val="22"/>
          <w:szCs w:val="22"/>
        </w:rPr>
        <w:t>читання</w:t>
      </w:r>
      <w:r w:rsidRPr="00F6641D">
        <w:rPr>
          <w:bCs/>
          <w:sz w:val="22"/>
          <w:szCs w:val="22"/>
        </w:rPr>
        <w:t xml:space="preserve"> зі </w:t>
      </w:r>
      <w:r w:rsidRPr="001712DF">
        <w:rPr>
          <w:b/>
          <w:bCs/>
          <w:sz w:val="22"/>
          <w:szCs w:val="22"/>
        </w:rPr>
        <w:t>стека</w:t>
      </w:r>
      <w:r w:rsidRPr="00F6641D">
        <w:rPr>
          <w:sz w:val="22"/>
          <w:szCs w:val="22"/>
        </w:rPr>
        <w:t>:</w:t>
      </w:r>
    </w:p>
    <w:p w14:paraId="01041681" w14:textId="77777777" w:rsidR="008171FB" w:rsidRPr="008E53B2" w:rsidRDefault="00B965E0" w:rsidP="00827D0C">
      <w:pPr>
        <w:spacing w:line="24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="008171FB" w:rsidRPr="008E53B2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="008171FB" w:rsidRPr="008E53B2">
        <w:rPr>
          <w:sz w:val="22"/>
          <w:szCs w:val="22"/>
          <w:lang w:val="en-US"/>
        </w:rPr>
        <w:t>read</w:t>
      </w:r>
      <w:r w:rsidR="008171FB" w:rsidRPr="008E53B2">
        <w:rPr>
          <w:sz w:val="22"/>
          <w:szCs w:val="22"/>
        </w:rPr>
        <w:t>_</w:t>
      </w:r>
      <w:r w:rsidR="008171FB" w:rsidRPr="008E53B2">
        <w:rPr>
          <w:sz w:val="22"/>
          <w:szCs w:val="22"/>
          <w:lang w:val="en-US"/>
        </w:rPr>
        <w:t>from</w:t>
      </w:r>
      <w:r w:rsidR="008171FB" w:rsidRPr="008E53B2">
        <w:rPr>
          <w:sz w:val="22"/>
          <w:szCs w:val="22"/>
        </w:rPr>
        <w:t>_</w:t>
      </w:r>
      <w:r w:rsidR="008171FB" w:rsidRPr="008E53B2">
        <w:rPr>
          <w:sz w:val="22"/>
          <w:szCs w:val="22"/>
          <w:lang w:val="en-US"/>
        </w:rPr>
        <w:t>stack</w:t>
      </w:r>
      <w:r w:rsidR="008171FB" w:rsidRPr="008E53B2">
        <w:rPr>
          <w:sz w:val="22"/>
          <w:szCs w:val="22"/>
        </w:rPr>
        <w:t>;</w:t>
      </w:r>
    </w:p>
    <w:p w14:paraId="14E009F0" w14:textId="77777777" w:rsidR="008171FB" w:rsidRPr="008E53B2" w:rsidRDefault="00B965E0" w:rsidP="00827D0C">
      <w:pPr>
        <w:spacing w:line="240" w:lineRule="exact"/>
        <w:rPr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</w:t>
      </w:r>
      <w:r w:rsidR="008171FB" w:rsidRPr="008E53B2">
        <w:rPr>
          <w:b/>
          <w:bCs/>
          <w:sz w:val="22"/>
          <w:szCs w:val="22"/>
        </w:rPr>
        <w:t>початок</w:t>
      </w:r>
    </w:p>
    <w:p w14:paraId="71EA0311" w14:textId="77777777" w:rsidR="008171FB" w:rsidRPr="008E53B2" w:rsidRDefault="00B965E0" w:rsidP="00827D0C">
      <w:pPr>
        <w:spacing w:line="240" w:lineRule="exact"/>
        <w:rPr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    </w:t>
      </w:r>
      <w:r w:rsidR="008171FB" w:rsidRPr="008E53B2">
        <w:rPr>
          <w:b/>
          <w:bCs/>
          <w:sz w:val="22"/>
          <w:szCs w:val="22"/>
        </w:rPr>
        <w:t>якщо</w:t>
      </w:r>
      <w:r w:rsidR="008171FB" w:rsidRPr="008E53B2">
        <w:rPr>
          <w:sz w:val="22"/>
          <w:szCs w:val="22"/>
          <w:lang w:val="en-US"/>
        </w:rPr>
        <w:t xml:space="preserve"> </w:t>
      </w:r>
      <w:proofErr w:type="spellStart"/>
      <w:r w:rsidR="008171FB" w:rsidRPr="008E53B2">
        <w:rPr>
          <w:sz w:val="22"/>
          <w:szCs w:val="22"/>
          <w:lang w:val="en-US"/>
        </w:rPr>
        <w:t>i</w:t>
      </w:r>
      <w:proofErr w:type="spellEnd"/>
      <w:r w:rsidR="008171FB" w:rsidRPr="008E53B2">
        <w:rPr>
          <w:sz w:val="22"/>
          <w:szCs w:val="22"/>
          <w:lang w:val="en-US"/>
        </w:rPr>
        <w:t xml:space="preserve">=0 </w:t>
      </w:r>
      <w:r w:rsidR="008171FB" w:rsidRPr="008E53B2">
        <w:rPr>
          <w:b/>
          <w:bCs/>
          <w:sz w:val="22"/>
          <w:szCs w:val="22"/>
        </w:rPr>
        <w:t>тоді вивести</w:t>
      </w:r>
      <w:r w:rsidR="008171FB" w:rsidRPr="008E53B2">
        <w:rPr>
          <w:sz w:val="22"/>
          <w:szCs w:val="22"/>
          <w:lang w:val="en-US"/>
        </w:rPr>
        <w:t>(’Stack is empty’)</w:t>
      </w:r>
    </w:p>
    <w:p w14:paraId="3984A870" w14:textId="77777777" w:rsidR="008171FB" w:rsidRPr="001E4C18" w:rsidRDefault="00B965E0" w:rsidP="00827D0C">
      <w:pPr>
        <w:spacing w:line="240" w:lineRule="exact"/>
        <w:rPr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     </w:t>
      </w:r>
      <w:r w:rsidR="008171FB" w:rsidRPr="008E53B2">
        <w:rPr>
          <w:b/>
          <w:bCs/>
          <w:sz w:val="22"/>
          <w:szCs w:val="22"/>
        </w:rPr>
        <w:t>інакше початок</w:t>
      </w:r>
    </w:p>
    <w:p w14:paraId="313E994B" w14:textId="77777777" w:rsidR="008171FB" w:rsidRPr="00B965E0" w:rsidRDefault="00B965E0" w:rsidP="00827D0C">
      <w:pPr>
        <w:spacing w:line="240" w:lineRule="exact"/>
        <w:rPr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                    </w:t>
      </w:r>
      <w:r w:rsidR="008171FB" w:rsidRPr="008E53B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</w:t>
      </w:r>
      <w:r w:rsidR="008171FB" w:rsidRPr="008E53B2">
        <w:rPr>
          <w:b/>
          <w:bCs/>
          <w:sz w:val="22"/>
          <w:szCs w:val="22"/>
        </w:rPr>
        <w:t>вивести</w:t>
      </w:r>
      <w:r w:rsidR="008171FB" w:rsidRPr="00B965E0">
        <w:rPr>
          <w:sz w:val="22"/>
          <w:szCs w:val="22"/>
          <w:lang w:val="en-US"/>
        </w:rPr>
        <w:t>(</w:t>
      </w:r>
      <w:r w:rsidR="008171FB" w:rsidRPr="008E53B2">
        <w:rPr>
          <w:sz w:val="22"/>
          <w:szCs w:val="22"/>
          <w:lang w:val="en-US"/>
        </w:rPr>
        <w:t>a</w:t>
      </w:r>
      <w:r w:rsidR="008171FB" w:rsidRPr="00B965E0">
        <w:rPr>
          <w:sz w:val="22"/>
          <w:szCs w:val="22"/>
          <w:lang w:val="en-US"/>
        </w:rPr>
        <w:t>[</w:t>
      </w:r>
      <w:proofErr w:type="spellStart"/>
      <w:r w:rsidR="008171FB" w:rsidRPr="008E53B2">
        <w:rPr>
          <w:sz w:val="22"/>
          <w:szCs w:val="22"/>
          <w:lang w:val="en-US"/>
        </w:rPr>
        <w:t>i</w:t>
      </w:r>
      <w:proofErr w:type="spellEnd"/>
      <w:r w:rsidR="008171FB" w:rsidRPr="00B965E0">
        <w:rPr>
          <w:sz w:val="22"/>
          <w:szCs w:val="22"/>
          <w:lang w:val="en-US"/>
        </w:rPr>
        <w:t>]);</w:t>
      </w:r>
      <w:r w:rsidRPr="00B965E0">
        <w:rPr>
          <w:sz w:val="22"/>
          <w:szCs w:val="22"/>
          <w:lang w:val="en-US"/>
        </w:rPr>
        <w:t xml:space="preserve"> </w:t>
      </w:r>
      <w:proofErr w:type="spellStart"/>
      <w:r w:rsidR="008171FB" w:rsidRPr="008E53B2">
        <w:rPr>
          <w:sz w:val="22"/>
          <w:szCs w:val="22"/>
          <w:lang w:val="en-US"/>
        </w:rPr>
        <w:t>i</w:t>
      </w:r>
      <w:proofErr w:type="spellEnd"/>
      <w:r w:rsidR="008171FB" w:rsidRPr="008E53B2">
        <w:rPr>
          <w:i/>
          <w:iCs/>
          <w:sz w:val="22"/>
          <w:szCs w:val="22"/>
        </w:rPr>
        <w:sym w:font="Symbol" w:char="F0AC"/>
      </w:r>
      <w:proofErr w:type="spellStart"/>
      <w:r w:rsidR="008171FB" w:rsidRPr="008E53B2">
        <w:rPr>
          <w:sz w:val="22"/>
          <w:szCs w:val="22"/>
          <w:lang w:val="en-US"/>
        </w:rPr>
        <w:t>i</w:t>
      </w:r>
      <w:proofErr w:type="spellEnd"/>
      <w:r w:rsidR="008171FB" w:rsidRPr="008E53B2">
        <w:rPr>
          <w:sz w:val="22"/>
          <w:szCs w:val="22"/>
        </w:rPr>
        <w:sym w:font="Symbol" w:char="F02D"/>
      </w:r>
      <w:r w:rsidR="008171FB" w:rsidRPr="00B965E0">
        <w:rPr>
          <w:sz w:val="22"/>
          <w:szCs w:val="22"/>
          <w:lang w:val="en-US"/>
        </w:rPr>
        <w:t>1</w:t>
      </w:r>
    </w:p>
    <w:p w14:paraId="498BAC76" w14:textId="77777777" w:rsidR="008171FB" w:rsidRPr="00F6641D" w:rsidRDefault="00B965E0" w:rsidP="00827D0C">
      <w:pPr>
        <w:spacing w:line="240" w:lineRule="exact"/>
        <w:rPr>
          <w:sz w:val="22"/>
          <w:szCs w:val="22"/>
          <w:lang w:val="ru-RU"/>
        </w:rPr>
      </w:pPr>
      <w:r w:rsidRPr="00B965E0">
        <w:rPr>
          <w:b/>
          <w:bCs/>
          <w:sz w:val="22"/>
          <w:szCs w:val="22"/>
          <w:lang w:val="en-US"/>
        </w:rPr>
        <w:t xml:space="preserve">                   </w:t>
      </w:r>
      <w:r>
        <w:rPr>
          <w:b/>
          <w:bCs/>
          <w:sz w:val="22"/>
          <w:szCs w:val="22"/>
        </w:rPr>
        <w:t xml:space="preserve">                  </w:t>
      </w:r>
      <w:r w:rsidR="008171FB" w:rsidRPr="008E53B2">
        <w:rPr>
          <w:b/>
          <w:bCs/>
          <w:sz w:val="22"/>
          <w:szCs w:val="22"/>
        </w:rPr>
        <w:t>кінець</w:t>
      </w:r>
    </w:p>
    <w:p w14:paraId="0E63F905" w14:textId="77777777" w:rsidR="008171FB" w:rsidRDefault="00B965E0" w:rsidP="00827D0C">
      <w:pPr>
        <w:spacing w:line="240" w:lineRule="exact"/>
        <w:rPr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</w:t>
      </w:r>
      <w:r w:rsidR="008171FB" w:rsidRPr="008E53B2">
        <w:rPr>
          <w:b/>
          <w:bCs/>
          <w:sz w:val="22"/>
          <w:szCs w:val="22"/>
        </w:rPr>
        <w:t>кінець</w:t>
      </w:r>
      <w:r w:rsidR="008171FB" w:rsidRPr="00F6641D">
        <w:rPr>
          <w:sz w:val="22"/>
          <w:szCs w:val="22"/>
          <w:lang w:val="ru-RU"/>
        </w:rPr>
        <w:t>;</w:t>
      </w:r>
    </w:p>
    <w:p w14:paraId="2C54F99A" w14:textId="77777777" w:rsidR="008171FB" w:rsidRPr="008171FB" w:rsidRDefault="008171FB" w:rsidP="00827D0C">
      <w:pPr>
        <w:spacing w:before="60" w:line="240" w:lineRule="exact"/>
        <w:ind w:firstLine="426"/>
        <w:rPr>
          <w:bCs/>
          <w:sz w:val="22"/>
          <w:szCs w:val="22"/>
        </w:rPr>
      </w:pPr>
      <w:r w:rsidRPr="00F6641D">
        <w:rPr>
          <w:bCs/>
          <w:sz w:val="22"/>
          <w:szCs w:val="22"/>
        </w:rPr>
        <w:t xml:space="preserve">Операція </w:t>
      </w:r>
      <w:r w:rsidRPr="008171FB">
        <w:rPr>
          <w:b/>
          <w:bCs/>
          <w:sz w:val="22"/>
          <w:szCs w:val="22"/>
        </w:rPr>
        <w:t>запису</w:t>
      </w:r>
      <w:r w:rsidRPr="00F6641D">
        <w:rPr>
          <w:bCs/>
          <w:sz w:val="22"/>
          <w:szCs w:val="22"/>
        </w:rPr>
        <w:t xml:space="preserve"> у </w:t>
      </w:r>
      <w:r w:rsidRPr="001712DF">
        <w:rPr>
          <w:b/>
          <w:bCs/>
          <w:sz w:val="22"/>
          <w:szCs w:val="22"/>
        </w:rPr>
        <w:t>стек</w:t>
      </w:r>
      <w:r>
        <w:rPr>
          <w:bCs/>
          <w:sz w:val="22"/>
          <w:szCs w:val="22"/>
        </w:rPr>
        <w:t xml:space="preserve"> </w:t>
      </w:r>
      <w:r w:rsidRPr="008171FB">
        <w:rPr>
          <w:bCs/>
          <w:sz w:val="22"/>
          <w:szCs w:val="22"/>
        </w:rPr>
        <w:t>може виглядати таким чином:</w:t>
      </w:r>
    </w:p>
    <w:p w14:paraId="52F8590B" w14:textId="77777777" w:rsidR="008171FB" w:rsidRPr="001E4C18" w:rsidRDefault="008171FB" w:rsidP="00827D0C">
      <w:pPr>
        <w:spacing w:line="24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п</w:t>
      </w:r>
      <w:r w:rsidRPr="00F6641D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Pr="00F6641D">
        <w:rPr>
          <w:sz w:val="22"/>
          <w:szCs w:val="22"/>
          <w:lang w:val="en-US"/>
        </w:rPr>
        <w:t>write</w:t>
      </w:r>
      <w:r w:rsidRPr="001E4C18">
        <w:rPr>
          <w:sz w:val="22"/>
          <w:szCs w:val="22"/>
          <w:lang w:val="ru-RU"/>
        </w:rPr>
        <w:t>_</w:t>
      </w:r>
      <w:r w:rsidRPr="00F6641D">
        <w:rPr>
          <w:sz w:val="22"/>
          <w:szCs w:val="22"/>
          <w:lang w:val="en-US"/>
        </w:rPr>
        <w:t>to</w:t>
      </w:r>
      <w:r w:rsidRPr="001E4C18">
        <w:rPr>
          <w:sz w:val="22"/>
          <w:szCs w:val="22"/>
          <w:lang w:val="ru-RU"/>
        </w:rPr>
        <w:t>_</w:t>
      </w:r>
      <w:r w:rsidRPr="00F6641D">
        <w:rPr>
          <w:sz w:val="22"/>
          <w:szCs w:val="22"/>
          <w:lang w:val="en-US"/>
        </w:rPr>
        <w:t>stack</w:t>
      </w:r>
      <w:r w:rsidRPr="001E4C18">
        <w:rPr>
          <w:sz w:val="22"/>
          <w:szCs w:val="22"/>
          <w:lang w:val="ru-RU"/>
        </w:rPr>
        <w:t>;</w:t>
      </w:r>
    </w:p>
    <w:p w14:paraId="1C7CDB82" w14:textId="77777777" w:rsidR="008171FB" w:rsidRPr="001E4C18" w:rsidRDefault="00B965E0" w:rsidP="00827D0C">
      <w:pPr>
        <w:spacing w:line="24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</w:t>
      </w:r>
      <w:r w:rsidR="008171FB" w:rsidRPr="00F6641D">
        <w:rPr>
          <w:b/>
          <w:bCs/>
          <w:sz w:val="22"/>
          <w:szCs w:val="22"/>
        </w:rPr>
        <w:t>початок</w:t>
      </w:r>
    </w:p>
    <w:p w14:paraId="7CFDBBE7" w14:textId="77777777" w:rsidR="008171FB" w:rsidRPr="001E4C18" w:rsidRDefault="00B965E0" w:rsidP="00827D0C">
      <w:pPr>
        <w:spacing w:line="240" w:lineRule="exact"/>
        <w:rPr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</w:t>
      </w:r>
      <w:r w:rsidR="008171FB" w:rsidRPr="00F6641D">
        <w:rPr>
          <w:b/>
          <w:bCs/>
          <w:sz w:val="22"/>
          <w:szCs w:val="22"/>
        </w:rPr>
        <w:t>якщо</w:t>
      </w:r>
      <w:r w:rsidR="008171FB">
        <w:rPr>
          <w:b/>
          <w:bCs/>
          <w:sz w:val="22"/>
          <w:szCs w:val="22"/>
        </w:rPr>
        <w:t xml:space="preserve"> </w:t>
      </w:r>
      <w:proofErr w:type="spellStart"/>
      <w:r w:rsidR="008171FB" w:rsidRPr="00F6641D">
        <w:rPr>
          <w:sz w:val="22"/>
          <w:szCs w:val="22"/>
          <w:lang w:val="en-US"/>
        </w:rPr>
        <w:t>i</w:t>
      </w:r>
      <w:proofErr w:type="spellEnd"/>
      <w:r w:rsidR="008171FB" w:rsidRPr="00F6641D">
        <w:rPr>
          <w:sz w:val="22"/>
          <w:szCs w:val="22"/>
          <w:lang w:val="en-US"/>
        </w:rPr>
        <w:sym w:font="Symbol" w:char="F0B3"/>
      </w:r>
      <w:r w:rsidR="008171FB" w:rsidRPr="00F6641D">
        <w:rPr>
          <w:sz w:val="22"/>
          <w:szCs w:val="22"/>
          <w:lang w:val="en-US"/>
        </w:rPr>
        <w:t>n</w:t>
      </w:r>
      <w:r w:rsidR="008171FB">
        <w:rPr>
          <w:sz w:val="22"/>
          <w:szCs w:val="22"/>
        </w:rPr>
        <w:t xml:space="preserve"> </w:t>
      </w:r>
      <w:r w:rsidR="008171FB" w:rsidRPr="00F6641D">
        <w:rPr>
          <w:b/>
          <w:bCs/>
          <w:sz w:val="22"/>
          <w:szCs w:val="22"/>
        </w:rPr>
        <w:t xml:space="preserve">тоді вивести </w:t>
      </w:r>
      <w:r w:rsidR="008171FB" w:rsidRPr="001E4C18">
        <w:rPr>
          <w:sz w:val="22"/>
          <w:szCs w:val="22"/>
          <w:lang w:val="ru-RU"/>
        </w:rPr>
        <w:t>(’</w:t>
      </w:r>
      <w:proofErr w:type="spellStart"/>
      <w:r w:rsidR="008171FB" w:rsidRPr="00F6641D">
        <w:rPr>
          <w:sz w:val="22"/>
          <w:szCs w:val="22"/>
          <w:lang w:val="en-US"/>
        </w:rPr>
        <w:t>Stackisfull</w:t>
      </w:r>
      <w:proofErr w:type="spellEnd"/>
      <w:r w:rsidR="008171FB" w:rsidRPr="001E4C18">
        <w:rPr>
          <w:sz w:val="22"/>
          <w:szCs w:val="22"/>
          <w:lang w:val="ru-RU"/>
        </w:rPr>
        <w:t>’)</w:t>
      </w:r>
    </w:p>
    <w:p w14:paraId="2D1E772B" w14:textId="77777777" w:rsidR="008171FB" w:rsidRPr="00F6641D" w:rsidRDefault="00B965E0" w:rsidP="00827D0C">
      <w:pPr>
        <w:spacing w:line="240" w:lineRule="exact"/>
        <w:rPr>
          <w:b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                       </w:t>
      </w:r>
      <w:r w:rsidR="008171FB" w:rsidRPr="00F6641D">
        <w:rPr>
          <w:b/>
          <w:bCs/>
          <w:sz w:val="22"/>
          <w:szCs w:val="22"/>
        </w:rPr>
        <w:t>інакше початок</w:t>
      </w:r>
    </w:p>
    <w:p w14:paraId="04CE75FB" w14:textId="77777777" w:rsidR="008171FB" w:rsidRPr="00F6641D" w:rsidRDefault="00B965E0" w:rsidP="00827D0C">
      <w:pPr>
        <w:spacing w:line="240" w:lineRule="exact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                                      </w:t>
      </w:r>
      <w:proofErr w:type="spellStart"/>
      <w:r w:rsidR="008171FB" w:rsidRPr="00F6641D">
        <w:rPr>
          <w:sz w:val="22"/>
          <w:szCs w:val="22"/>
          <w:lang w:val="en-US"/>
        </w:rPr>
        <w:t>i</w:t>
      </w:r>
      <w:proofErr w:type="spellEnd"/>
      <w:r w:rsidR="008171FB" w:rsidRPr="00F6641D">
        <w:rPr>
          <w:i/>
          <w:iCs/>
          <w:sz w:val="22"/>
          <w:szCs w:val="22"/>
        </w:rPr>
        <w:sym w:font="Symbol" w:char="F0AC"/>
      </w:r>
      <w:r w:rsidR="008171FB" w:rsidRPr="00F6641D">
        <w:rPr>
          <w:sz w:val="22"/>
          <w:szCs w:val="22"/>
          <w:lang w:val="en-US"/>
        </w:rPr>
        <w:t>i+1</w:t>
      </w:r>
      <w:r w:rsidR="008171FB" w:rsidRPr="00F6641D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="008171FB" w:rsidRPr="00F6641D">
        <w:rPr>
          <w:b/>
          <w:bCs/>
          <w:sz w:val="22"/>
          <w:szCs w:val="22"/>
        </w:rPr>
        <w:t>увести</w:t>
      </w:r>
      <w:r w:rsidR="008171FB" w:rsidRPr="00F6641D">
        <w:rPr>
          <w:sz w:val="22"/>
          <w:szCs w:val="22"/>
          <w:lang w:val="en-US"/>
        </w:rPr>
        <w:t>(a[</w:t>
      </w:r>
      <w:proofErr w:type="spellStart"/>
      <w:r w:rsidR="008171FB" w:rsidRPr="00F6641D">
        <w:rPr>
          <w:sz w:val="22"/>
          <w:szCs w:val="22"/>
          <w:lang w:val="en-US"/>
        </w:rPr>
        <w:t>i</w:t>
      </w:r>
      <w:proofErr w:type="spellEnd"/>
      <w:r w:rsidR="008171FB" w:rsidRPr="00F6641D">
        <w:rPr>
          <w:sz w:val="22"/>
          <w:szCs w:val="22"/>
          <w:lang w:val="en-US"/>
        </w:rPr>
        <w:t>]</w:t>
      </w:r>
      <w:proofErr w:type="gramStart"/>
      <w:r w:rsidR="008171FB" w:rsidRPr="00F6641D">
        <w:rPr>
          <w:sz w:val="22"/>
          <w:szCs w:val="22"/>
          <w:lang w:val="en-US"/>
        </w:rPr>
        <w:t>);</w:t>
      </w:r>
      <w:proofErr w:type="gramEnd"/>
    </w:p>
    <w:p w14:paraId="7F90CAFD" w14:textId="77777777" w:rsidR="008171FB" w:rsidRPr="00F6641D" w:rsidRDefault="00B965E0" w:rsidP="00827D0C">
      <w:pPr>
        <w:spacing w:line="24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                     </w:t>
      </w:r>
      <w:r w:rsidR="008171FB" w:rsidRPr="00F6641D">
        <w:rPr>
          <w:b/>
          <w:bCs/>
          <w:sz w:val="22"/>
          <w:szCs w:val="22"/>
        </w:rPr>
        <w:t>кінець</w:t>
      </w:r>
    </w:p>
    <w:p w14:paraId="70C83D93" w14:textId="77777777" w:rsidR="008171FB" w:rsidRPr="00F6641D" w:rsidRDefault="00B965E0" w:rsidP="00827D0C">
      <w:pPr>
        <w:spacing w:line="24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</w:t>
      </w:r>
      <w:r w:rsidR="008171FB" w:rsidRPr="00F6641D">
        <w:rPr>
          <w:b/>
          <w:bCs/>
          <w:sz w:val="22"/>
          <w:szCs w:val="22"/>
        </w:rPr>
        <w:t>кінець</w:t>
      </w:r>
      <w:r w:rsidR="008171FB" w:rsidRPr="00F6641D">
        <w:rPr>
          <w:b/>
          <w:sz w:val="22"/>
          <w:szCs w:val="22"/>
          <w:lang w:val="ru-RU"/>
        </w:rPr>
        <w:t>;</w:t>
      </w:r>
    </w:p>
    <w:p w14:paraId="4CEF1F5F" w14:textId="77777777" w:rsidR="00B965E0" w:rsidRPr="00B965E0" w:rsidRDefault="00B965E0" w:rsidP="00025F10">
      <w:pPr>
        <w:spacing w:before="60" w:line="260" w:lineRule="exact"/>
        <w:ind w:firstLine="426"/>
        <w:rPr>
          <w:bCs/>
          <w:sz w:val="22"/>
          <w:szCs w:val="22"/>
        </w:rPr>
      </w:pPr>
      <w:r w:rsidRPr="00B965E0">
        <w:rPr>
          <w:bCs/>
          <w:sz w:val="22"/>
          <w:szCs w:val="22"/>
        </w:rPr>
        <w:t xml:space="preserve">Операція </w:t>
      </w:r>
      <w:r w:rsidRPr="00B965E0">
        <w:rPr>
          <w:b/>
          <w:bCs/>
          <w:sz w:val="22"/>
          <w:szCs w:val="22"/>
        </w:rPr>
        <w:t>виведення поточного вмісту</w:t>
      </w:r>
      <w:r w:rsidRPr="00B965E0">
        <w:rPr>
          <w:bCs/>
          <w:sz w:val="22"/>
          <w:szCs w:val="22"/>
        </w:rPr>
        <w:t xml:space="preserve"> </w:t>
      </w:r>
      <w:r w:rsidRPr="001712DF">
        <w:rPr>
          <w:b/>
          <w:bCs/>
          <w:sz w:val="22"/>
          <w:szCs w:val="22"/>
        </w:rPr>
        <w:t>стека</w:t>
      </w:r>
      <w:r w:rsidRPr="00B965E0">
        <w:rPr>
          <w:bCs/>
          <w:sz w:val="22"/>
          <w:szCs w:val="22"/>
        </w:rPr>
        <w:t>:</w:t>
      </w:r>
    </w:p>
    <w:p w14:paraId="0C9359CE" w14:textId="77777777" w:rsidR="00B965E0" w:rsidRPr="00CD7D95" w:rsidRDefault="008E35C6" w:rsidP="00A07E6D">
      <w:pPr>
        <w:spacing w:line="2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="00B965E0" w:rsidRPr="003F6E4B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="00B965E0" w:rsidRPr="003F6E4B">
        <w:rPr>
          <w:sz w:val="22"/>
          <w:szCs w:val="22"/>
          <w:lang w:val="en-US"/>
        </w:rPr>
        <w:t>print</w:t>
      </w:r>
      <w:r w:rsidR="00B965E0" w:rsidRPr="003F6E4B">
        <w:rPr>
          <w:sz w:val="22"/>
          <w:szCs w:val="22"/>
        </w:rPr>
        <w:t>_</w:t>
      </w:r>
      <w:r w:rsidR="00B965E0" w:rsidRPr="003F6E4B">
        <w:rPr>
          <w:sz w:val="22"/>
          <w:szCs w:val="22"/>
          <w:lang w:val="en-US"/>
        </w:rPr>
        <w:t>stack</w:t>
      </w:r>
      <w:r w:rsidR="00B965E0" w:rsidRPr="003F6E4B">
        <w:rPr>
          <w:sz w:val="22"/>
          <w:szCs w:val="22"/>
        </w:rPr>
        <w:t>;</w:t>
      </w:r>
    </w:p>
    <w:p w14:paraId="0BE8E298" w14:textId="77777777" w:rsidR="00B965E0" w:rsidRPr="00CD7D95" w:rsidRDefault="008E35C6" w:rsidP="00A07E6D">
      <w:pPr>
        <w:spacing w:line="2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B965E0" w:rsidRPr="003F6E4B">
        <w:rPr>
          <w:b/>
          <w:bCs/>
          <w:sz w:val="22"/>
          <w:szCs w:val="22"/>
        </w:rPr>
        <w:t>змінна</w:t>
      </w:r>
      <w:r>
        <w:rPr>
          <w:b/>
          <w:bCs/>
          <w:sz w:val="22"/>
          <w:szCs w:val="22"/>
        </w:rPr>
        <w:t xml:space="preserve"> </w:t>
      </w:r>
      <w:r w:rsidR="00B965E0" w:rsidRPr="003F6E4B">
        <w:rPr>
          <w:sz w:val="22"/>
          <w:szCs w:val="22"/>
          <w:lang w:val="en-US"/>
        </w:rPr>
        <w:t>k</w:t>
      </w:r>
      <w:r w:rsidR="00B965E0" w:rsidRPr="00CD7D95">
        <w:rPr>
          <w:sz w:val="22"/>
          <w:szCs w:val="22"/>
        </w:rPr>
        <w:t>;</w:t>
      </w:r>
    </w:p>
    <w:p w14:paraId="0049A1E3" w14:textId="77777777" w:rsidR="00B965E0" w:rsidRPr="00CD7D95" w:rsidRDefault="008E35C6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B965E0" w:rsidRPr="003F6E4B">
        <w:rPr>
          <w:b/>
          <w:bCs/>
          <w:sz w:val="22"/>
          <w:szCs w:val="22"/>
        </w:rPr>
        <w:t>початок</w:t>
      </w:r>
    </w:p>
    <w:p w14:paraId="23D42B94" w14:textId="77777777" w:rsidR="00B965E0" w:rsidRPr="00CD7D95" w:rsidRDefault="008E35C6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B965E0" w:rsidRPr="003F6E4B">
        <w:rPr>
          <w:b/>
          <w:bCs/>
          <w:sz w:val="22"/>
          <w:szCs w:val="22"/>
        </w:rPr>
        <w:t>для</w:t>
      </w:r>
      <w:r>
        <w:rPr>
          <w:b/>
          <w:bCs/>
          <w:sz w:val="22"/>
          <w:szCs w:val="22"/>
        </w:rPr>
        <w:t xml:space="preserve"> </w:t>
      </w:r>
      <w:r w:rsidR="00B965E0" w:rsidRPr="003F6E4B">
        <w:rPr>
          <w:sz w:val="22"/>
          <w:szCs w:val="22"/>
          <w:lang w:val="en-US"/>
        </w:rPr>
        <w:t>k</w:t>
      </w:r>
      <w:r w:rsidR="00B965E0" w:rsidRPr="00CD7D95">
        <w:rPr>
          <w:sz w:val="22"/>
          <w:szCs w:val="22"/>
        </w:rPr>
        <w:t>=1</w:t>
      </w:r>
      <w:r>
        <w:rPr>
          <w:sz w:val="22"/>
          <w:szCs w:val="22"/>
        </w:rPr>
        <w:t xml:space="preserve"> </w:t>
      </w:r>
      <w:r w:rsidR="00B965E0" w:rsidRPr="003F6E4B">
        <w:rPr>
          <w:b/>
          <w:bCs/>
          <w:sz w:val="22"/>
          <w:szCs w:val="22"/>
        </w:rPr>
        <w:t>до</w:t>
      </w:r>
      <w:r>
        <w:rPr>
          <w:b/>
          <w:bCs/>
          <w:sz w:val="22"/>
          <w:szCs w:val="22"/>
        </w:rPr>
        <w:t xml:space="preserve"> </w:t>
      </w:r>
      <w:proofErr w:type="spellStart"/>
      <w:r w:rsidR="00B965E0" w:rsidRPr="003F6E4B"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</w:rPr>
        <w:t xml:space="preserve"> </w:t>
      </w:r>
      <w:r w:rsidR="00B965E0" w:rsidRPr="003F6E4B">
        <w:rPr>
          <w:b/>
          <w:bCs/>
          <w:sz w:val="22"/>
          <w:szCs w:val="22"/>
        </w:rPr>
        <w:t>виконувати</w:t>
      </w:r>
      <w:r>
        <w:rPr>
          <w:b/>
          <w:bCs/>
          <w:sz w:val="22"/>
          <w:szCs w:val="22"/>
        </w:rPr>
        <w:t xml:space="preserve"> </w:t>
      </w:r>
      <w:r w:rsidR="00B965E0" w:rsidRPr="003F6E4B">
        <w:rPr>
          <w:b/>
          <w:bCs/>
          <w:sz w:val="22"/>
          <w:szCs w:val="22"/>
        </w:rPr>
        <w:t>вивести</w:t>
      </w:r>
      <w:r>
        <w:rPr>
          <w:b/>
          <w:bCs/>
          <w:sz w:val="22"/>
          <w:szCs w:val="22"/>
        </w:rPr>
        <w:t xml:space="preserve"> </w:t>
      </w:r>
      <w:r w:rsidR="00B965E0" w:rsidRPr="00CD7D95">
        <w:rPr>
          <w:sz w:val="22"/>
          <w:szCs w:val="22"/>
        </w:rPr>
        <w:t>(</w:t>
      </w:r>
      <w:r w:rsidR="00B965E0" w:rsidRPr="003F6E4B">
        <w:rPr>
          <w:sz w:val="22"/>
          <w:szCs w:val="22"/>
          <w:lang w:val="en-US"/>
        </w:rPr>
        <w:t>a</w:t>
      </w:r>
      <w:r w:rsidR="00B965E0" w:rsidRPr="00CD7D95">
        <w:rPr>
          <w:sz w:val="22"/>
          <w:szCs w:val="22"/>
        </w:rPr>
        <w:t>[</w:t>
      </w:r>
      <w:r w:rsidR="00B965E0" w:rsidRPr="003F6E4B">
        <w:rPr>
          <w:sz w:val="22"/>
          <w:szCs w:val="22"/>
          <w:lang w:val="en-US"/>
        </w:rPr>
        <w:t>k</w:t>
      </w:r>
      <w:r w:rsidR="00B965E0" w:rsidRPr="00CD7D95">
        <w:rPr>
          <w:sz w:val="22"/>
          <w:szCs w:val="22"/>
        </w:rPr>
        <w:t>]);</w:t>
      </w:r>
    </w:p>
    <w:p w14:paraId="1D988364" w14:textId="77777777" w:rsidR="00B965E0" w:rsidRDefault="008E35C6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</w:t>
      </w:r>
      <w:r w:rsidR="00B965E0" w:rsidRPr="002E4C30">
        <w:rPr>
          <w:b/>
          <w:bCs/>
          <w:sz w:val="22"/>
          <w:szCs w:val="22"/>
        </w:rPr>
        <w:t>кінець</w:t>
      </w:r>
      <w:r w:rsidR="00B965E0" w:rsidRPr="003F6E4B">
        <w:rPr>
          <w:b/>
          <w:sz w:val="22"/>
          <w:szCs w:val="22"/>
          <w:lang w:val="ru-RU"/>
        </w:rPr>
        <w:t>;</w:t>
      </w:r>
    </w:p>
    <w:p w14:paraId="7EF56525" w14:textId="5FEAC93C" w:rsidR="00B965E0" w:rsidRPr="00B965E0" w:rsidRDefault="00B965E0" w:rsidP="00A07E6D">
      <w:pPr>
        <w:spacing w:before="60" w:line="260" w:lineRule="exact"/>
        <w:ind w:firstLine="426"/>
        <w:rPr>
          <w:bCs/>
          <w:sz w:val="22"/>
          <w:szCs w:val="22"/>
        </w:rPr>
      </w:pPr>
      <w:r w:rsidRPr="00B965E0">
        <w:rPr>
          <w:bCs/>
          <w:sz w:val="22"/>
          <w:szCs w:val="22"/>
        </w:rPr>
        <w:t xml:space="preserve">Операція </w:t>
      </w:r>
      <w:r w:rsidRPr="00B965E0">
        <w:rPr>
          <w:b/>
          <w:bCs/>
          <w:sz w:val="22"/>
          <w:szCs w:val="22"/>
        </w:rPr>
        <w:t>виведення вмісту</w:t>
      </w:r>
      <w:r w:rsidRPr="00B965E0">
        <w:rPr>
          <w:bCs/>
          <w:sz w:val="22"/>
          <w:szCs w:val="22"/>
        </w:rPr>
        <w:t xml:space="preserve"> </w:t>
      </w:r>
      <w:r w:rsidRPr="00B965E0">
        <w:rPr>
          <w:b/>
          <w:bCs/>
          <w:sz w:val="22"/>
          <w:szCs w:val="22"/>
        </w:rPr>
        <w:t>масив</w:t>
      </w:r>
      <w:r w:rsidR="00DE2C79">
        <w:rPr>
          <w:b/>
          <w:bCs/>
          <w:sz w:val="22"/>
          <w:szCs w:val="22"/>
        </w:rPr>
        <w:t>у</w:t>
      </w:r>
      <w:r>
        <w:rPr>
          <w:bCs/>
          <w:sz w:val="22"/>
          <w:szCs w:val="22"/>
        </w:rPr>
        <w:t xml:space="preserve">, що містить </w:t>
      </w:r>
      <w:r w:rsidRPr="001712DF">
        <w:rPr>
          <w:b/>
          <w:bCs/>
          <w:sz w:val="22"/>
          <w:szCs w:val="22"/>
        </w:rPr>
        <w:t>стек</w:t>
      </w:r>
      <w:r w:rsidRPr="00B965E0">
        <w:rPr>
          <w:bCs/>
          <w:sz w:val="22"/>
          <w:szCs w:val="22"/>
        </w:rPr>
        <w:t>:</w:t>
      </w:r>
    </w:p>
    <w:p w14:paraId="27364A22" w14:textId="77777777" w:rsidR="00B965E0" w:rsidRPr="00060D15" w:rsidRDefault="008E35C6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="00B965E0" w:rsidRPr="002E4C30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="00B965E0" w:rsidRPr="002E4C30">
        <w:rPr>
          <w:sz w:val="22"/>
          <w:szCs w:val="22"/>
          <w:lang w:val="en-US"/>
        </w:rPr>
        <w:t>print</w:t>
      </w:r>
      <w:r w:rsidR="00B965E0" w:rsidRPr="002E4C30">
        <w:rPr>
          <w:sz w:val="22"/>
          <w:szCs w:val="22"/>
        </w:rPr>
        <w:t>_</w:t>
      </w:r>
      <w:r w:rsidR="00B965E0" w:rsidRPr="002E4C30">
        <w:rPr>
          <w:sz w:val="22"/>
          <w:szCs w:val="22"/>
          <w:lang w:val="en-US"/>
        </w:rPr>
        <w:t>mas</w:t>
      </w:r>
      <w:r w:rsidR="00B965E0" w:rsidRPr="002E4C30">
        <w:rPr>
          <w:sz w:val="22"/>
          <w:szCs w:val="22"/>
        </w:rPr>
        <w:t>;</w:t>
      </w:r>
    </w:p>
    <w:p w14:paraId="68C6C068" w14:textId="77777777" w:rsidR="00B965E0" w:rsidRPr="00060D15" w:rsidRDefault="008E35C6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B965E0" w:rsidRPr="002E4C30">
        <w:rPr>
          <w:b/>
          <w:bCs/>
          <w:sz w:val="22"/>
          <w:szCs w:val="22"/>
        </w:rPr>
        <w:t>змінна</w:t>
      </w:r>
      <w:r>
        <w:rPr>
          <w:b/>
          <w:bCs/>
          <w:sz w:val="22"/>
          <w:szCs w:val="22"/>
        </w:rPr>
        <w:t xml:space="preserve"> </w:t>
      </w:r>
      <w:proofErr w:type="spellStart"/>
      <w:r w:rsidR="00B965E0" w:rsidRPr="002E4C30">
        <w:rPr>
          <w:sz w:val="22"/>
          <w:szCs w:val="22"/>
          <w:lang w:val="en-US"/>
        </w:rPr>
        <w:t>i</w:t>
      </w:r>
      <w:proofErr w:type="spellEnd"/>
      <w:r w:rsidR="00B965E0" w:rsidRPr="00060D15">
        <w:rPr>
          <w:sz w:val="22"/>
          <w:szCs w:val="22"/>
        </w:rPr>
        <w:t>;</w:t>
      </w:r>
    </w:p>
    <w:p w14:paraId="2BD04F9E" w14:textId="77777777" w:rsidR="00B965E0" w:rsidRPr="00060D15" w:rsidRDefault="008E35C6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B965E0" w:rsidRPr="002E4C30">
        <w:rPr>
          <w:b/>
          <w:bCs/>
          <w:sz w:val="22"/>
          <w:szCs w:val="22"/>
        </w:rPr>
        <w:t>початок</w:t>
      </w:r>
    </w:p>
    <w:p w14:paraId="718B2135" w14:textId="77777777" w:rsidR="00B965E0" w:rsidRPr="00060D15" w:rsidRDefault="008E35C6" w:rsidP="00A07E6D">
      <w:pPr>
        <w:spacing w:line="2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B965E0" w:rsidRPr="002E4C30">
        <w:rPr>
          <w:b/>
          <w:bCs/>
          <w:sz w:val="22"/>
          <w:szCs w:val="22"/>
        </w:rPr>
        <w:t>для</w:t>
      </w:r>
      <w:r>
        <w:rPr>
          <w:b/>
          <w:bCs/>
          <w:sz w:val="22"/>
          <w:szCs w:val="22"/>
        </w:rPr>
        <w:t xml:space="preserve"> </w:t>
      </w:r>
      <w:proofErr w:type="spellStart"/>
      <w:r w:rsidR="00B965E0" w:rsidRPr="002E4C30">
        <w:rPr>
          <w:sz w:val="22"/>
          <w:szCs w:val="22"/>
          <w:lang w:val="en-US"/>
        </w:rPr>
        <w:t>i</w:t>
      </w:r>
      <w:proofErr w:type="spellEnd"/>
      <w:r w:rsidR="00B965E0" w:rsidRPr="00060D15">
        <w:rPr>
          <w:sz w:val="22"/>
          <w:szCs w:val="22"/>
        </w:rPr>
        <w:t>=1</w:t>
      </w:r>
      <w:r>
        <w:rPr>
          <w:sz w:val="22"/>
          <w:szCs w:val="22"/>
        </w:rPr>
        <w:t xml:space="preserve"> </w:t>
      </w:r>
      <w:r w:rsidR="00B965E0" w:rsidRPr="002E4C30">
        <w:rPr>
          <w:b/>
          <w:bCs/>
          <w:sz w:val="22"/>
          <w:szCs w:val="22"/>
        </w:rPr>
        <w:t>до</w:t>
      </w:r>
      <w:r>
        <w:rPr>
          <w:b/>
          <w:bCs/>
          <w:sz w:val="22"/>
          <w:szCs w:val="22"/>
        </w:rPr>
        <w:t xml:space="preserve"> </w:t>
      </w:r>
      <w:r w:rsidR="00B965E0" w:rsidRPr="002E4C30"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</w:t>
      </w:r>
      <w:r w:rsidR="00B965E0" w:rsidRPr="002E4C30">
        <w:rPr>
          <w:b/>
          <w:bCs/>
          <w:sz w:val="22"/>
          <w:szCs w:val="22"/>
        </w:rPr>
        <w:t>виконувати</w:t>
      </w:r>
      <w:r>
        <w:rPr>
          <w:b/>
          <w:bCs/>
          <w:sz w:val="22"/>
          <w:szCs w:val="22"/>
        </w:rPr>
        <w:t xml:space="preserve"> </w:t>
      </w:r>
      <w:r w:rsidR="00B965E0" w:rsidRPr="002E4C30">
        <w:rPr>
          <w:b/>
          <w:bCs/>
          <w:sz w:val="22"/>
          <w:szCs w:val="22"/>
        </w:rPr>
        <w:t>вивести</w:t>
      </w:r>
      <w:r>
        <w:rPr>
          <w:b/>
          <w:bCs/>
          <w:sz w:val="22"/>
          <w:szCs w:val="22"/>
        </w:rPr>
        <w:t xml:space="preserve"> </w:t>
      </w:r>
      <w:r w:rsidR="00B965E0" w:rsidRPr="00060D15">
        <w:rPr>
          <w:sz w:val="22"/>
          <w:szCs w:val="22"/>
        </w:rPr>
        <w:t>(</w:t>
      </w:r>
      <w:r w:rsidR="00B965E0" w:rsidRPr="002E4C30">
        <w:rPr>
          <w:sz w:val="22"/>
          <w:szCs w:val="22"/>
          <w:lang w:val="en-US"/>
        </w:rPr>
        <w:t>a</w:t>
      </w:r>
      <w:r w:rsidR="00B965E0" w:rsidRPr="00060D15">
        <w:rPr>
          <w:sz w:val="22"/>
          <w:szCs w:val="22"/>
        </w:rPr>
        <w:t>[</w:t>
      </w:r>
      <w:proofErr w:type="spellStart"/>
      <w:r w:rsidR="00B965E0" w:rsidRPr="002E4C30">
        <w:rPr>
          <w:sz w:val="22"/>
          <w:szCs w:val="22"/>
          <w:lang w:val="en-US"/>
        </w:rPr>
        <w:t>i</w:t>
      </w:r>
      <w:proofErr w:type="spellEnd"/>
      <w:r w:rsidR="00B965E0" w:rsidRPr="00060D15">
        <w:rPr>
          <w:sz w:val="22"/>
          <w:szCs w:val="22"/>
        </w:rPr>
        <w:t>]);</w:t>
      </w:r>
    </w:p>
    <w:p w14:paraId="0185F308" w14:textId="77777777" w:rsidR="00B965E0" w:rsidRPr="002E4C30" w:rsidRDefault="008E35C6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</w:t>
      </w:r>
      <w:r w:rsidR="00B965E0" w:rsidRPr="002E4C30">
        <w:rPr>
          <w:b/>
          <w:bCs/>
          <w:sz w:val="22"/>
          <w:szCs w:val="22"/>
        </w:rPr>
        <w:t>кінець</w:t>
      </w:r>
      <w:r w:rsidR="00B965E0" w:rsidRPr="002E4C30">
        <w:rPr>
          <w:b/>
          <w:sz w:val="22"/>
          <w:szCs w:val="22"/>
          <w:lang w:val="ru-RU"/>
        </w:rPr>
        <w:t>;</w:t>
      </w:r>
    </w:p>
    <w:p w14:paraId="0AC9284A" w14:textId="77777777" w:rsidR="001712DF" w:rsidRPr="00367F0C" w:rsidRDefault="001712DF" w:rsidP="00A07E6D">
      <w:pPr>
        <w:spacing w:before="120" w:line="260" w:lineRule="exact"/>
        <w:ind w:firstLine="425"/>
        <w:rPr>
          <w:sz w:val="22"/>
          <w:szCs w:val="22"/>
        </w:rPr>
      </w:pPr>
      <w:r>
        <w:rPr>
          <w:sz w:val="22"/>
          <w:szCs w:val="22"/>
        </w:rPr>
        <w:t>Операція</w:t>
      </w:r>
      <w:r w:rsidRPr="00367F0C">
        <w:rPr>
          <w:sz w:val="22"/>
          <w:szCs w:val="22"/>
        </w:rPr>
        <w:t xml:space="preserve"> </w:t>
      </w:r>
      <w:r w:rsidRPr="001712DF">
        <w:rPr>
          <w:b/>
          <w:sz w:val="22"/>
          <w:szCs w:val="22"/>
        </w:rPr>
        <w:t>читання</w:t>
      </w:r>
      <w:r w:rsidRPr="00367F0C">
        <w:rPr>
          <w:sz w:val="22"/>
          <w:szCs w:val="22"/>
        </w:rPr>
        <w:t xml:space="preserve"> елемента </w:t>
      </w:r>
      <w:r w:rsidRPr="001712DF">
        <w:rPr>
          <w:b/>
          <w:sz w:val="22"/>
          <w:szCs w:val="22"/>
        </w:rPr>
        <w:t>черги</w:t>
      </w:r>
      <w:r w:rsidRPr="00367F0C">
        <w:rPr>
          <w:sz w:val="22"/>
          <w:szCs w:val="22"/>
        </w:rPr>
        <w:t>:</w:t>
      </w:r>
    </w:p>
    <w:p w14:paraId="621B6311" w14:textId="77777777" w:rsidR="001712DF" w:rsidRPr="009059D1" w:rsidRDefault="001712DF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Pr="009059D1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Pr="009059D1">
        <w:rPr>
          <w:sz w:val="22"/>
          <w:szCs w:val="22"/>
          <w:lang w:val="en-US"/>
        </w:rPr>
        <w:t>read</w:t>
      </w:r>
      <w:r w:rsidRPr="009059D1">
        <w:rPr>
          <w:sz w:val="22"/>
          <w:szCs w:val="22"/>
        </w:rPr>
        <w:t>_</w:t>
      </w:r>
      <w:r w:rsidRPr="009059D1">
        <w:rPr>
          <w:sz w:val="22"/>
          <w:szCs w:val="22"/>
          <w:lang w:val="en-US"/>
        </w:rPr>
        <w:t>from</w:t>
      </w:r>
      <w:r w:rsidRPr="009059D1">
        <w:rPr>
          <w:sz w:val="22"/>
          <w:szCs w:val="22"/>
        </w:rPr>
        <w:t>_</w:t>
      </w:r>
      <w:r w:rsidRPr="009059D1">
        <w:rPr>
          <w:sz w:val="22"/>
          <w:szCs w:val="22"/>
          <w:lang w:val="en-GB"/>
        </w:rPr>
        <w:t>queue</w:t>
      </w:r>
      <w:r w:rsidRPr="009059D1">
        <w:rPr>
          <w:sz w:val="22"/>
          <w:szCs w:val="22"/>
        </w:rPr>
        <w:t>;</w:t>
      </w:r>
    </w:p>
    <w:p w14:paraId="4FB473C1" w14:textId="77777777" w:rsidR="001712DF" w:rsidRPr="009059D1" w:rsidRDefault="001712DF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9059D1">
        <w:rPr>
          <w:b/>
          <w:bCs/>
          <w:sz w:val="22"/>
          <w:szCs w:val="22"/>
        </w:rPr>
        <w:t>початок</w:t>
      </w:r>
    </w:p>
    <w:p w14:paraId="58C99CE9" w14:textId="77777777" w:rsidR="001712DF" w:rsidRPr="009059D1" w:rsidRDefault="001712DF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Pr="009059D1">
        <w:rPr>
          <w:b/>
          <w:bCs/>
          <w:sz w:val="22"/>
          <w:szCs w:val="22"/>
        </w:rPr>
        <w:t>якщо</w:t>
      </w:r>
      <w:r>
        <w:rPr>
          <w:b/>
          <w:bCs/>
          <w:sz w:val="22"/>
          <w:szCs w:val="22"/>
        </w:rPr>
        <w:t xml:space="preserve"> </w:t>
      </w:r>
      <w:proofErr w:type="spellStart"/>
      <w:r w:rsidRPr="009059D1">
        <w:rPr>
          <w:sz w:val="22"/>
          <w:szCs w:val="22"/>
          <w:lang w:val="en-US"/>
        </w:rPr>
        <w:t>i</w:t>
      </w:r>
      <w:proofErr w:type="spellEnd"/>
      <w:r w:rsidRPr="009059D1">
        <w:rPr>
          <w:sz w:val="22"/>
          <w:szCs w:val="22"/>
        </w:rPr>
        <w:t>&gt;</w:t>
      </w:r>
      <w:r w:rsidRPr="009059D1">
        <w:rPr>
          <w:sz w:val="22"/>
          <w:szCs w:val="22"/>
          <w:lang w:val="en-US"/>
        </w:rPr>
        <w:t>j</w:t>
      </w:r>
      <w:r>
        <w:rPr>
          <w:sz w:val="22"/>
          <w:szCs w:val="22"/>
        </w:rPr>
        <w:t xml:space="preserve"> </w:t>
      </w:r>
      <w:r w:rsidRPr="009059D1">
        <w:rPr>
          <w:b/>
          <w:bCs/>
          <w:sz w:val="22"/>
          <w:szCs w:val="22"/>
        </w:rPr>
        <w:t>тоді вивести</w:t>
      </w:r>
      <w:r>
        <w:rPr>
          <w:b/>
          <w:bCs/>
          <w:sz w:val="22"/>
          <w:szCs w:val="22"/>
        </w:rPr>
        <w:t xml:space="preserve"> </w:t>
      </w:r>
      <w:r w:rsidRPr="009059D1">
        <w:rPr>
          <w:sz w:val="22"/>
          <w:szCs w:val="22"/>
        </w:rPr>
        <w:t>(’</w:t>
      </w:r>
      <w:r w:rsidRPr="009059D1">
        <w:rPr>
          <w:sz w:val="22"/>
          <w:szCs w:val="22"/>
          <w:lang w:val="en-US"/>
        </w:rPr>
        <w:t>Q</w:t>
      </w:r>
      <w:proofErr w:type="spellStart"/>
      <w:r w:rsidRPr="009059D1">
        <w:rPr>
          <w:sz w:val="22"/>
          <w:szCs w:val="22"/>
          <w:lang w:val="en-GB"/>
        </w:rPr>
        <w:t>ueue</w:t>
      </w:r>
      <w:r w:rsidRPr="009059D1">
        <w:rPr>
          <w:sz w:val="22"/>
          <w:szCs w:val="22"/>
          <w:lang w:val="en-US"/>
        </w:rPr>
        <w:t>isempty</w:t>
      </w:r>
      <w:proofErr w:type="spellEnd"/>
      <w:r w:rsidRPr="009059D1">
        <w:rPr>
          <w:sz w:val="22"/>
          <w:szCs w:val="22"/>
        </w:rPr>
        <w:t>’)</w:t>
      </w:r>
    </w:p>
    <w:p w14:paraId="499582C4" w14:textId="77777777" w:rsidR="001712DF" w:rsidRPr="009059D1" w:rsidRDefault="001712DF" w:rsidP="00A07E6D">
      <w:pPr>
        <w:spacing w:line="260" w:lineRule="exact"/>
        <w:rPr>
          <w:b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                       </w:t>
      </w:r>
      <w:r w:rsidRPr="009059D1">
        <w:rPr>
          <w:b/>
          <w:bCs/>
          <w:sz w:val="22"/>
          <w:szCs w:val="22"/>
        </w:rPr>
        <w:t>інакше початок</w:t>
      </w:r>
    </w:p>
    <w:p w14:paraId="07C6772B" w14:textId="77777777" w:rsidR="001712DF" w:rsidRPr="009059D1" w:rsidRDefault="001712DF" w:rsidP="00A07E6D">
      <w:pPr>
        <w:spacing w:line="260" w:lineRule="exact"/>
        <w:rPr>
          <w:sz w:val="22"/>
          <w:szCs w:val="22"/>
          <w:lang w:val="en-US"/>
        </w:rPr>
      </w:pPr>
      <w:r w:rsidRPr="009059D1">
        <w:rPr>
          <w:b/>
          <w:bCs/>
          <w:sz w:val="22"/>
          <w:szCs w:val="22"/>
        </w:rPr>
        <w:lastRenderedPageBreak/>
        <w:t xml:space="preserve"> </w:t>
      </w:r>
      <w:r>
        <w:rPr>
          <w:b/>
          <w:bCs/>
          <w:sz w:val="22"/>
          <w:szCs w:val="22"/>
        </w:rPr>
        <w:t xml:space="preserve">                                           </w:t>
      </w:r>
      <w:r w:rsidRPr="009059D1">
        <w:rPr>
          <w:b/>
          <w:bCs/>
          <w:sz w:val="22"/>
          <w:szCs w:val="22"/>
        </w:rPr>
        <w:t>вивести</w:t>
      </w:r>
      <w:r w:rsidRPr="009059D1">
        <w:rPr>
          <w:sz w:val="22"/>
          <w:szCs w:val="22"/>
          <w:lang w:val="en-US"/>
        </w:rPr>
        <w:t>(a[</w:t>
      </w:r>
      <w:proofErr w:type="spellStart"/>
      <w:r w:rsidRPr="009059D1">
        <w:rPr>
          <w:sz w:val="22"/>
          <w:szCs w:val="22"/>
          <w:lang w:val="en-US"/>
        </w:rPr>
        <w:t>i</w:t>
      </w:r>
      <w:proofErr w:type="spellEnd"/>
      <w:r w:rsidRPr="009059D1">
        <w:rPr>
          <w:sz w:val="22"/>
          <w:szCs w:val="22"/>
          <w:lang w:val="en-US"/>
        </w:rPr>
        <w:t>])</w:t>
      </w:r>
      <w:r w:rsidRPr="009059D1">
        <w:rPr>
          <w:b/>
          <w:sz w:val="22"/>
          <w:szCs w:val="22"/>
          <w:lang w:val="en-US"/>
        </w:rPr>
        <w:t xml:space="preserve">; </w:t>
      </w:r>
      <w:proofErr w:type="spellStart"/>
      <w:r w:rsidRPr="009059D1">
        <w:rPr>
          <w:sz w:val="22"/>
          <w:szCs w:val="22"/>
          <w:lang w:val="en-US"/>
        </w:rPr>
        <w:t>i</w:t>
      </w:r>
      <w:proofErr w:type="spellEnd"/>
      <w:r w:rsidRPr="009059D1">
        <w:rPr>
          <w:sz w:val="22"/>
          <w:szCs w:val="22"/>
          <w:lang w:val="en-US"/>
        </w:rPr>
        <w:t xml:space="preserve"> </w:t>
      </w:r>
      <w:r w:rsidRPr="009059D1">
        <w:rPr>
          <w:sz w:val="22"/>
          <w:szCs w:val="22"/>
          <w:lang w:val="en-US"/>
        </w:rPr>
        <w:sym w:font="Symbol" w:char="F0AC"/>
      </w:r>
      <w:r w:rsidRPr="009059D1">
        <w:rPr>
          <w:sz w:val="22"/>
          <w:szCs w:val="22"/>
          <w:lang w:val="en-US"/>
        </w:rPr>
        <w:t xml:space="preserve"> </w:t>
      </w:r>
      <w:proofErr w:type="spellStart"/>
      <w:r w:rsidRPr="009059D1">
        <w:rPr>
          <w:sz w:val="22"/>
          <w:szCs w:val="22"/>
          <w:lang w:val="en-US"/>
        </w:rPr>
        <w:t>i</w:t>
      </w:r>
      <w:proofErr w:type="spellEnd"/>
      <w:r w:rsidRPr="009059D1">
        <w:rPr>
          <w:sz w:val="22"/>
          <w:szCs w:val="22"/>
        </w:rPr>
        <w:t>+</w:t>
      </w:r>
      <w:r w:rsidRPr="009059D1">
        <w:rPr>
          <w:sz w:val="22"/>
          <w:szCs w:val="22"/>
          <w:lang w:val="en-US"/>
        </w:rPr>
        <w:t>1</w:t>
      </w:r>
    </w:p>
    <w:p w14:paraId="63D6578E" w14:textId="77777777" w:rsidR="001712DF" w:rsidRPr="009059D1" w:rsidRDefault="001712DF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                     </w:t>
      </w:r>
      <w:r w:rsidRPr="009059D1">
        <w:rPr>
          <w:b/>
          <w:bCs/>
          <w:sz w:val="22"/>
          <w:szCs w:val="22"/>
        </w:rPr>
        <w:t>кінець</w:t>
      </w:r>
    </w:p>
    <w:p w14:paraId="30E9BF80" w14:textId="77777777" w:rsidR="001712DF" w:rsidRPr="009059D1" w:rsidRDefault="001712DF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</w:t>
      </w:r>
      <w:r w:rsidRPr="009059D1">
        <w:rPr>
          <w:b/>
          <w:bCs/>
          <w:sz w:val="22"/>
          <w:szCs w:val="22"/>
        </w:rPr>
        <w:t>кінець</w:t>
      </w:r>
      <w:r w:rsidRPr="009059D1">
        <w:rPr>
          <w:b/>
          <w:sz w:val="22"/>
          <w:szCs w:val="22"/>
          <w:lang w:val="ru-RU"/>
        </w:rPr>
        <w:t>;</w:t>
      </w:r>
    </w:p>
    <w:p w14:paraId="12644DF8" w14:textId="77777777" w:rsidR="001712DF" w:rsidRPr="00367F0C" w:rsidRDefault="001712DF" w:rsidP="00A07E6D">
      <w:pPr>
        <w:spacing w:before="60" w:line="260" w:lineRule="exact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Операція</w:t>
      </w:r>
      <w:r w:rsidRPr="00367F0C">
        <w:rPr>
          <w:sz w:val="22"/>
          <w:szCs w:val="22"/>
        </w:rPr>
        <w:t xml:space="preserve"> </w:t>
      </w:r>
      <w:r w:rsidRPr="001712DF">
        <w:rPr>
          <w:b/>
          <w:sz w:val="22"/>
          <w:szCs w:val="22"/>
        </w:rPr>
        <w:t>запису</w:t>
      </w:r>
      <w:r w:rsidRPr="00367F0C">
        <w:rPr>
          <w:sz w:val="22"/>
          <w:szCs w:val="22"/>
        </w:rPr>
        <w:t xml:space="preserve"> елемента в </w:t>
      </w:r>
      <w:r w:rsidRPr="001712DF">
        <w:rPr>
          <w:b/>
          <w:sz w:val="22"/>
          <w:szCs w:val="22"/>
        </w:rPr>
        <w:t>чергу</w:t>
      </w:r>
      <w:r w:rsidRPr="00367F0C">
        <w:rPr>
          <w:sz w:val="22"/>
          <w:szCs w:val="22"/>
        </w:rPr>
        <w:t>:</w:t>
      </w:r>
    </w:p>
    <w:p w14:paraId="2D0FECF9" w14:textId="77777777" w:rsidR="001712DF" w:rsidRPr="009059D1" w:rsidRDefault="001712DF" w:rsidP="00A07E6D">
      <w:pPr>
        <w:spacing w:line="2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Pr="009059D1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Pr="009059D1">
        <w:rPr>
          <w:sz w:val="22"/>
          <w:szCs w:val="22"/>
          <w:lang w:val="en-US"/>
        </w:rPr>
        <w:t>write</w:t>
      </w:r>
      <w:r w:rsidRPr="009059D1">
        <w:rPr>
          <w:sz w:val="22"/>
          <w:szCs w:val="22"/>
        </w:rPr>
        <w:t>_</w:t>
      </w:r>
      <w:r w:rsidRPr="009059D1">
        <w:rPr>
          <w:sz w:val="22"/>
          <w:szCs w:val="22"/>
          <w:lang w:val="en-US"/>
        </w:rPr>
        <w:t>to</w:t>
      </w:r>
      <w:r w:rsidRPr="009059D1">
        <w:rPr>
          <w:sz w:val="22"/>
          <w:szCs w:val="22"/>
        </w:rPr>
        <w:t>_</w:t>
      </w:r>
      <w:r w:rsidRPr="009059D1">
        <w:rPr>
          <w:sz w:val="22"/>
          <w:szCs w:val="22"/>
          <w:lang w:val="en-GB"/>
        </w:rPr>
        <w:t>queue</w:t>
      </w:r>
      <w:r w:rsidRPr="009059D1">
        <w:rPr>
          <w:sz w:val="22"/>
          <w:szCs w:val="22"/>
        </w:rPr>
        <w:t>;</w:t>
      </w:r>
    </w:p>
    <w:p w14:paraId="5702EA0B" w14:textId="77777777" w:rsidR="001712DF" w:rsidRPr="009059D1" w:rsidRDefault="001712DF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9059D1">
        <w:rPr>
          <w:b/>
          <w:bCs/>
          <w:sz w:val="22"/>
          <w:szCs w:val="22"/>
        </w:rPr>
        <w:t>початок</w:t>
      </w:r>
    </w:p>
    <w:p w14:paraId="25D97CD1" w14:textId="77777777" w:rsidR="001712DF" w:rsidRPr="009059D1" w:rsidRDefault="001712DF" w:rsidP="00A07E6D">
      <w:pPr>
        <w:spacing w:line="2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Pr="009059D1">
        <w:rPr>
          <w:b/>
          <w:bCs/>
          <w:sz w:val="22"/>
          <w:szCs w:val="22"/>
        </w:rPr>
        <w:t>якщо</w:t>
      </w:r>
      <w:r>
        <w:rPr>
          <w:b/>
          <w:bCs/>
          <w:sz w:val="22"/>
          <w:szCs w:val="22"/>
        </w:rPr>
        <w:t xml:space="preserve"> </w:t>
      </w:r>
      <w:r w:rsidRPr="00903139">
        <w:rPr>
          <w:sz w:val="22"/>
          <w:szCs w:val="22"/>
          <w:lang w:val="en-US"/>
        </w:rPr>
        <w:t>j</w:t>
      </w:r>
      <w:r w:rsidRPr="00903139">
        <w:rPr>
          <w:sz w:val="22"/>
          <w:szCs w:val="22"/>
        </w:rPr>
        <w:t>=</w:t>
      </w:r>
      <w:r w:rsidRPr="00903139"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</w:t>
      </w:r>
      <w:r w:rsidRPr="009059D1">
        <w:rPr>
          <w:b/>
          <w:bCs/>
          <w:sz w:val="22"/>
          <w:szCs w:val="22"/>
        </w:rPr>
        <w:t>тоді вивести</w:t>
      </w:r>
      <w:r>
        <w:rPr>
          <w:b/>
          <w:bCs/>
          <w:sz w:val="22"/>
          <w:szCs w:val="22"/>
        </w:rPr>
        <w:t xml:space="preserve"> </w:t>
      </w:r>
      <w:r w:rsidRPr="009059D1">
        <w:rPr>
          <w:sz w:val="22"/>
          <w:szCs w:val="22"/>
        </w:rPr>
        <w:t>(’</w:t>
      </w:r>
      <w:r w:rsidRPr="009059D1">
        <w:rPr>
          <w:sz w:val="22"/>
          <w:szCs w:val="22"/>
          <w:lang w:val="en-US"/>
        </w:rPr>
        <w:t>Q</w:t>
      </w:r>
      <w:proofErr w:type="spellStart"/>
      <w:r w:rsidRPr="009059D1">
        <w:rPr>
          <w:sz w:val="22"/>
          <w:szCs w:val="22"/>
          <w:lang w:val="en-GB"/>
        </w:rPr>
        <w:t>ueue</w:t>
      </w:r>
      <w:r w:rsidRPr="009059D1">
        <w:rPr>
          <w:sz w:val="22"/>
          <w:szCs w:val="22"/>
          <w:lang w:val="en-US"/>
        </w:rPr>
        <w:t>isfull</w:t>
      </w:r>
      <w:proofErr w:type="spellEnd"/>
      <w:r w:rsidRPr="009059D1">
        <w:rPr>
          <w:sz w:val="22"/>
          <w:szCs w:val="22"/>
        </w:rPr>
        <w:t>’)</w:t>
      </w:r>
    </w:p>
    <w:p w14:paraId="23962915" w14:textId="77777777" w:rsidR="001712DF" w:rsidRPr="009059D1" w:rsidRDefault="001712DF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</w:t>
      </w:r>
      <w:r w:rsidRPr="009059D1">
        <w:rPr>
          <w:b/>
          <w:bCs/>
          <w:sz w:val="22"/>
          <w:szCs w:val="22"/>
        </w:rPr>
        <w:t>інакше початок</w:t>
      </w:r>
    </w:p>
    <w:p w14:paraId="52B2C539" w14:textId="77777777" w:rsidR="001712DF" w:rsidRPr="009059D1" w:rsidRDefault="001712DF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sz w:val="22"/>
          <w:szCs w:val="22"/>
        </w:rPr>
        <w:t xml:space="preserve">                           </w:t>
      </w:r>
      <w:r w:rsidRPr="009059D1">
        <w:rPr>
          <w:sz w:val="22"/>
          <w:szCs w:val="22"/>
          <w:lang w:val="en-US"/>
        </w:rPr>
        <w:t>j</w:t>
      </w:r>
      <w:r w:rsidRPr="009059D1">
        <w:rPr>
          <w:sz w:val="22"/>
          <w:szCs w:val="22"/>
          <w:lang w:val="en-US"/>
        </w:rPr>
        <w:sym w:font="Symbol" w:char="F0AC"/>
      </w:r>
      <w:proofErr w:type="spellStart"/>
      <w:r w:rsidRPr="009059D1">
        <w:rPr>
          <w:sz w:val="22"/>
          <w:szCs w:val="22"/>
          <w:lang w:val="en-US"/>
        </w:rPr>
        <w:t>j</w:t>
      </w:r>
      <w:proofErr w:type="spellEnd"/>
      <w:r w:rsidRPr="009059D1">
        <w:rPr>
          <w:sz w:val="22"/>
          <w:szCs w:val="22"/>
          <w:lang w:val="ru-RU"/>
        </w:rPr>
        <w:t>+1</w:t>
      </w:r>
      <w:r w:rsidRPr="009059D1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9059D1">
        <w:rPr>
          <w:b/>
          <w:bCs/>
          <w:sz w:val="22"/>
          <w:szCs w:val="22"/>
        </w:rPr>
        <w:t xml:space="preserve">ввести </w:t>
      </w:r>
      <w:r w:rsidRPr="009059D1">
        <w:rPr>
          <w:sz w:val="22"/>
          <w:szCs w:val="22"/>
          <w:lang w:val="ru-RU"/>
        </w:rPr>
        <w:t>(</w:t>
      </w:r>
      <w:r w:rsidRPr="009059D1">
        <w:rPr>
          <w:sz w:val="22"/>
          <w:szCs w:val="22"/>
          <w:lang w:val="en-US"/>
        </w:rPr>
        <w:t>a</w:t>
      </w:r>
      <w:r w:rsidRPr="009059D1">
        <w:rPr>
          <w:sz w:val="22"/>
          <w:szCs w:val="22"/>
          <w:lang w:val="ru-RU"/>
        </w:rPr>
        <w:t>[</w:t>
      </w:r>
      <w:r w:rsidRPr="009059D1">
        <w:rPr>
          <w:sz w:val="22"/>
          <w:szCs w:val="22"/>
          <w:lang w:val="en-US"/>
        </w:rPr>
        <w:t>j</w:t>
      </w:r>
      <w:r w:rsidRPr="009059D1">
        <w:rPr>
          <w:sz w:val="22"/>
          <w:szCs w:val="22"/>
          <w:lang w:val="ru-RU"/>
        </w:rPr>
        <w:t>])</w:t>
      </w:r>
    </w:p>
    <w:p w14:paraId="2F44F732" w14:textId="77777777" w:rsidR="001712DF" w:rsidRPr="009059D1" w:rsidRDefault="001712DF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                     </w:t>
      </w:r>
      <w:r w:rsidRPr="009059D1">
        <w:rPr>
          <w:b/>
          <w:bCs/>
          <w:sz w:val="22"/>
          <w:szCs w:val="22"/>
        </w:rPr>
        <w:t xml:space="preserve">кінець                </w:t>
      </w:r>
    </w:p>
    <w:p w14:paraId="03CC0AB1" w14:textId="77777777" w:rsidR="001712DF" w:rsidRPr="009059D1" w:rsidRDefault="001712DF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</w:t>
      </w:r>
      <w:r w:rsidRPr="009059D1">
        <w:rPr>
          <w:b/>
          <w:bCs/>
          <w:sz w:val="22"/>
          <w:szCs w:val="22"/>
        </w:rPr>
        <w:t>кінець</w:t>
      </w:r>
      <w:r w:rsidRPr="009059D1">
        <w:rPr>
          <w:b/>
          <w:sz w:val="22"/>
          <w:szCs w:val="22"/>
          <w:lang w:val="ru-RU"/>
        </w:rPr>
        <w:t>;</w:t>
      </w:r>
    </w:p>
    <w:p w14:paraId="45C2CD64" w14:textId="50E87AC7" w:rsidR="00025F10" w:rsidRPr="00367F0C" w:rsidRDefault="00025F10" w:rsidP="00025F10">
      <w:pPr>
        <w:spacing w:before="60"/>
        <w:ind w:firstLine="425"/>
        <w:jc w:val="both"/>
        <w:rPr>
          <w:sz w:val="22"/>
          <w:szCs w:val="22"/>
        </w:rPr>
      </w:pPr>
      <w:r w:rsidRPr="008C31EE">
        <w:rPr>
          <w:b/>
          <w:sz w:val="22"/>
          <w:szCs w:val="22"/>
        </w:rPr>
        <w:t>Удосконалена</w:t>
      </w:r>
      <w:r>
        <w:rPr>
          <w:sz w:val="22"/>
          <w:szCs w:val="22"/>
        </w:rPr>
        <w:t xml:space="preserve"> операція</w:t>
      </w:r>
      <w:r w:rsidRPr="00367F0C">
        <w:rPr>
          <w:sz w:val="22"/>
          <w:szCs w:val="22"/>
        </w:rPr>
        <w:t xml:space="preserve"> </w:t>
      </w:r>
      <w:r w:rsidRPr="00025F10">
        <w:rPr>
          <w:b/>
          <w:sz w:val="22"/>
          <w:szCs w:val="22"/>
        </w:rPr>
        <w:t>запису</w:t>
      </w:r>
      <w:r w:rsidRPr="00367F0C">
        <w:rPr>
          <w:sz w:val="22"/>
          <w:szCs w:val="22"/>
        </w:rPr>
        <w:t xml:space="preserve"> в </w:t>
      </w:r>
      <w:r w:rsidRPr="00025F10">
        <w:rPr>
          <w:b/>
          <w:sz w:val="22"/>
          <w:szCs w:val="22"/>
        </w:rPr>
        <w:t>чергу</w:t>
      </w:r>
      <w:r>
        <w:rPr>
          <w:sz w:val="22"/>
          <w:szCs w:val="22"/>
        </w:rPr>
        <w:t xml:space="preserve"> з переходом на перший елемент масив</w:t>
      </w:r>
      <w:r w:rsidR="00DE2C79">
        <w:rPr>
          <w:sz w:val="22"/>
          <w:szCs w:val="22"/>
        </w:rPr>
        <w:t>у</w:t>
      </w:r>
      <w:r w:rsidR="008C31EE">
        <w:rPr>
          <w:sz w:val="22"/>
          <w:szCs w:val="22"/>
        </w:rPr>
        <w:t>:</w:t>
      </w:r>
      <w:r w:rsidRPr="00367F0C">
        <w:rPr>
          <w:sz w:val="22"/>
          <w:szCs w:val="22"/>
        </w:rPr>
        <w:t xml:space="preserve"> </w:t>
      </w:r>
    </w:p>
    <w:p w14:paraId="5D4E4BCB" w14:textId="77777777" w:rsidR="00025F10" w:rsidRPr="000421AA" w:rsidRDefault="00025F10" w:rsidP="00A07E6D">
      <w:pPr>
        <w:spacing w:before="60" w:line="26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Pr="00915859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Pr="000421AA">
        <w:rPr>
          <w:sz w:val="22"/>
          <w:szCs w:val="22"/>
          <w:lang w:val="en-GB"/>
        </w:rPr>
        <w:t>write</w:t>
      </w:r>
      <w:r w:rsidRPr="000421AA">
        <w:rPr>
          <w:sz w:val="22"/>
          <w:szCs w:val="22"/>
        </w:rPr>
        <w:t>_</w:t>
      </w:r>
      <w:r w:rsidRPr="000421AA">
        <w:rPr>
          <w:sz w:val="22"/>
          <w:szCs w:val="22"/>
          <w:lang w:val="en-US"/>
        </w:rPr>
        <w:t>to</w:t>
      </w:r>
      <w:r w:rsidRPr="000421AA">
        <w:rPr>
          <w:sz w:val="22"/>
          <w:szCs w:val="22"/>
        </w:rPr>
        <w:t>_</w:t>
      </w:r>
      <w:r w:rsidRPr="000421AA">
        <w:rPr>
          <w:sz w:val="22"/>
          <w:szCs w:val="22"/>
          <w:lang w:val="en-GB"/>
        </w:rPr>
        <w:t>queue</w:t>
      </w:r>
      <w:r w:rsidRPr="000421AA">
        <w:rPr>
          <w:sz w:val="22"/>
          <w:szCs w:val="22"/>
        </w:rPr>
        <w:t>;</w:t>
      </w:r>
    </w:p>
    <w:p w14:paraId="1FBE9C1D" w14:textId="77777777" w:rsidR="00025F10" w:rsidRPr="00915859" w:rsidRDefault="00025F10" w:rsidP="00A07E6D">
      <w:pPr>
        <w:spacing w:line="260" w:lineRule="exact"/>
        <w:rPr>
          <w:b/>
          <w:sz w:val="22"/>
          <w:szCs w:val="22"/>
        </w:rPr>
      </w:pPr>
      <w:r w:rsidRPr="00915859">
        <w:rPr>
          <w:b/>
          <w:bCs/>
          <w:sz w:val="22"/>
          <w:szCs w:val="22"/>
        </w:rPr>
        <w:t xml:space="preserve">  початок</w:t>
      </w:r>
    </w:p>
    <w:p w14:paraId="6E77D78E" w14:textId="77777777" w:rsidR="00025F10" w:rsidRPr="00915859" w:rsidRDefault="00025F10" w:rsidP="00A07E6D">
      <w:pPr>
        <w:spacing w:line="260" w:lineRule="exact"/>
        <w:rPr>
          <w:sz w:val="22"/>
          <w:szCs w:val="22"/>
        </w:rPr>
      </w:pPr>
      <w:r w:rsidRPr="00915859">
        <w:rPr>
          <w:b/>
          <w:bCs/>
          <w:sz w:val="22"/>
          <w:szCs w:val="22"/>
        </w:rPr>
        <w:t xml:space="preserve">      якщо</w:t>
      </w:r>
      <w:r>
        <w:rPr>
          <w:b/>
          <w:bCs/>
          <w:sz w:val="22"/>
          <w:szCs w:val="22"/>
        </w:rPr>
        <w:t xml:space="preserve"> </w:t>
      </w:r>
      <w:r w:rsidRPr="00915859">
        <w:rPr>
          <w:sz w:val="22"/>
          <w:szCs w:val="22"/>
        </w:rPr>
        <w:t>(</w:t>
      </w:r>
      <w:r w:rsidRPr="00915859">
        <w:rPr>
          <w:sz w:val="22"/>
          <w:szCs w:val="22"/>
          <w:lang w:val="en-GB"/>
        </w:rPr>
        <w:t>j</w:t>
      </w:r>
      <w:r w:rsidRPr="00915859">
        <w:rPr>
          <w:sz w:val="22"/>
          <w:szCs w:val="22"/>
        </w:rPr>
        <w:t>=</w:t>
      </w:r>
      <w:proofErr w:type="spellStart"/>
      <w:r w:rsidRPr="00915859">
        <w:rPr>
          <w:sz w:val="22"/>
          <w:szCs w:val="22"/>
          <w:lang w:val="en-GB"/>
        </w:rPr>
        <w:t>i</w:t>
      </w:r>
      <w:proofErr w:type="spellEnd"/>
      <w:r w:rsidRPr="00915859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915859">
        <w:rPr>
          <w:b/>
          <w:bCs/>
          <w:sz w:val="22"/>
          <w:szCs w:val="22"/>
        </w:rPr>
        <w:t>і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(&lt; «</w:t>
      </w:r>
      <w:r w:rsidRPr="00915859">
        <w:rPr>
          <w:sz w:val="22"/>
          <w:szCs w:val="22"/>
        </w:rPr>
        <w:t>хвіст</w:t>
      </w:r>
      <w:r>
        <w:rPr>
          <w:sz w:val="22"/>
          <w:szCs w:val="22"/>
        </w:rPr>
        <w:t>»</w:t>
      </w:r>
      <w:r w:rsidRPr="00915859">
        <w:rPr>
          <w:sz w:val="22"/>
          <w:szCs w:val="22"/>
        </w:rPr>
        <w:t xml:space="preserve"> пер</w:t>
      </w:r>
      <w:r>
        <w:rPr>
          <w:sz w:val="22"/>
          <w:szCs w:val="22"/>
        </w:rPr>
        <w:t>едує «</w:t>
      </w:r>
      <w:r w:rsidRPr="00915859">
        <w:rPr>
          <w:sz w:val="22"/>
          <w:szCs w:val="22"/>
        </w:rPr>
        <w:t>голові</w:t>
      </w:r>
      <w:r>
        <w:rPr>
          <w:sz w:val="22"/>
          <w:szCs w:val="22"/>
        </w:rPr>
        <w:t>»</w:t>
      </w:r>
      <w:r w:rsidRPr="00915859">
        <w:rPr>
          <w:sz w:val="22"/>
          <w:szCs w:val="22"/>
        </w:rPr>
        <w:t>&gt;)</w:t>
      </w:r>
    </w:p>
    <w:p w14:paraId="06954652" w14:textId="77777777" w:rsidR="00025F10" w:rsidRPr="005C6749" w:rsidRDefault="00025F10" w:rsidP="00A07E6D">
      <w:pPr>
        <w:spacing w:line="260" w:lineRule="exact"/>
        <w:rPr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               </w:t>
      </w:r>
      <w:r w:rsidRPr="00915859">
        <w:rPr>
          <w:b/>
          <w:bCs/>
          <w:sz w:val="22"/>
          <w:szCs w:val="22"/>
        </w:rPr>
        <w:t>тоді вивести</w:t>
      </w:r>
      <w:r>
        <w:rPr>
          <w:b/>
          <w:bCs/>
          <w:sz w:val="22"/>
          <w:szCs w:val="22"/>
        </w:rPr>
        <w:t xml:space="preserve"> </w:t>
      </w:r>
      <w:r w:rsidRPr="005C6749">
        <w:rPr>
          <w:sz w:val="22"/>
          <w:szCs w:val="22"/>
          <w:lang w:val="en-GB"/>
        </w:rPr>
        <w:t>(’</w:t>
      </w:r>
      <w:r w:rsidRPr="005C6749">
        <w:rPr>
          <w:sz w:val="22"/>
          <w:szCs w:val="22"/>
          <w:lang w:val="en-US"/>
        </w:rPr>
        <w:t>Q</w:t>
      </w:r>
      <w:proofErr w:type="spellStart"/>
      <w:r w:rsidRPr="005C6749">
        <w:rPr>
          <w:sz w:val="22"/>
          <w:szCs w:val="22"/>
          <w:lang w:val="en-GB"/>
        </w:rPr>
        <w:t>ueue</w:t>
      </w:r>
      <w:proofErr w:type="spellEnd"/>
      <w:r w:rsidRPr="005C6749">
        <w:rPr>
          <w:sz w:val="22"/>
          <w:szCs w:val="22"/>
          <w:lang w:val="en-GB"/>
        </w:rPr>
        <w:t xml:space="preserve"> is full’)</w:t>
      </w:r>
    </w:p>
    <w:p w14:paraId="27B76246" w14:textId="77777777" w:rsidR="00025F10" w:rsidRPr="00915859" w:rsidRDefault="00025F10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</w:t>
      </w:r>
      <w:r w:rsidRPr="00915859">
        <w:rPr>
          <w:b/>
          <w:bCs/>
          <w:sz w:val="22"/>
          <w:szCs w:val="22"/>
        </w:rPr>
        <w:t>інакше початок</w:t>
      </w:r>
    </w:p>
    <w:p w14:paraId="4141F0E5" w14:textId="77777777" w:rsidR="00025F10" w:rsidRPr="00915859" w:rsidRDefault="00025F10" w:rsidP="00A07E6D">
      <w:pPr>
        <w:spacing w:line="260" w:lineRule="exact"/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                 </w:t>
      </w:r>
      <w:r w:rsidRPr="00915859">
        <w:rPr>
          <w:b/>
          <w:bCs/>
          <w:sz w:val="22"/>
          <w:szCs w:val="22"/>
        </w:rPr>
        <w:t>ввести</w:t>
      </w:r>
      <w:r w:rsidRPr="00915859">
        <w:rPr>
          <w:sz w:val="22"/>
          <w:szCs w:val="22"/>
          <w:lang w:val="ru-RU"/>
        </w:rPr>
        <w:t>(</w:t>
      </w:r>
      <w:r w:rsidRPr="00915859">
        <w:rPr>
          <w:sz w:val="22"/>
          <w:szCs w:val="22"/>
          <w:lang w:val="en-GB"/>
        </w:rPr>
        <w:t>a</w:t>
      </w:r>
      <w:r w:rsidRPr="00915859">
        <w:rPr>
          <w:sz w:val="22"/>
          <w:szCs w:val="22"/>
          <w:lang w:val="ru-RU"/>
        </w:rPr>
        <w:t>[</w:t>
      </w:r>
      <w:r w:rsidRPr="00915859">
        <w:rPr>
          <w:sz w:val="22"/>
          <w:szCs w:val="22"/>
          <w:lang w:val="en-GB"/>
        </w:rPr>
        <w:t>j</w:t>
      </w:r>
      <w:r w:rsidRPr="00915859">
        <w:rPr>
          <w:sz w:val="22"/>
          <w:szCs w:val="22"/>
          <w:lang w:val="ru-RU"/>
        </w:rPr>
        <w:t>]);</w:t>
      </w:r>
    </w:p>
    <w:p w14:paraId="19C35663" w14:textId="77777777" w:rsidR="00025F10" w:rsidRPr="00383AA3" w:rsidRDefault="00025F10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 xml:space="preserve">                                   </w:t>
      </w:r>
      <w:r w:rsidRPr="00915859">
        <w:rPr>
          <w:b/>
          <w:bCs/>
          <w:sz w:val="22"/>
          <w:szCs w:val="22"/>
        </w:rPr>
        <w:t>якщо</w:t>
      </w:r>
      <w:r>
        <w:rPr>
          <w:b/>
          <w:bCs/>
          <w:sz w:val="22"/>
          <w:szCs w:val="22"/>
        </w:rPr>
        <w:t xml:space="preserve"> </w:t>
      </w:r>
      <w:r w:rsidRPr="00915859">
        <w:rPr>
          <w:sz w:val="22"/>
          <w:szCs w:val="22"/>
          <w:lang w:val="en-GB"/>
        </w:rPr>
        <w:t>j</w:t>
      </w:r>
      <w:r w:rsidRPr="00383AA3">
        <w:rPr>
          <w:sz w:val="22"/>
          <w:szCs w:val="22"/>
        </w:rPr>
        <w:t>=</w:t>
      </w:r>
      <w:r w:rsidRPr="00915859">
        <w:rPr>
          <w:sz w:val="22"/>
          <w:szCs w:val="22"/>
          <w:lang w:val="en-GB"/>
        </w:rPr>
        <w:t>n</w:t>
      </w:r>
    </w:p>
    <w:p w14:paraId="75D5DB98" w14:textId="77777777" w:rsidR="00025F10" w:rsidRPr="00383AA3" w:rsidRDefault="00025F10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</w:t>
      </w:r>
      <w:r w:rsidRPr="00915859">
        <w:rPr>
          <w:b/>
          <w:bCs/>
          <w:sz w:val="22"/>
          <w:szCs w:val="22"/>
        </w:rPr>
        <w:t>тоді початок</w:t>
      </w:r>
    </w:p>
    <w:p w14:paraId="285648F0" w14:textId="77777777" w:rsidR="00025F10" w:rsidRPr="00383AA3" w:rsidRDefault="00025F10" w:rsidP="00A07E6D">
      <w:pPr>
        <w:spacing w:line="260" w:lineRule="exact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</w:t>
      </w:r>
      <w:r w:rsidRPr="00915859">
        <w:rPr>
          <w:spacing w:val="-2"/>
          <w:sz w:val="22"/>
          <w:szCs w:val="22"/>
          <w:lang w:val="en-GB"/>
        </w:rPr>
        <w:t>j</w:t>
      </w:r>
      <w:r w:rsidRPr="00915859">
        <w:rPr>
          <w:spacing w:val="-2"/>
          <w:sz w:val="22"/>
          <w:szCs w:val="22"/>
          <w:lang w:val="en-US"/>
        </w:rPr>
        <w:sym w:font="Symbol" w:char="F0AC"/>
      </w:r>
      <w:r w:rsidRPr="00915859">
        <w:rPr>
          <w:spacing w:val="-2"/>
          <w:sz w:val="22"/>
          <w:szCs w:val="22"/>
        </w:rPr>
        <w:t>1; &lt;</w:t>
      </w:r>
      <w:r>
        <w:rPr>
          <w:spacing w:val="-2"/>
          <w:sz w:val="22"/>
          <w:szCs w:val="22"/>
        </w:rPr>
        <w:t xml:space="preserve"> «</w:t>
      </w:r>
      <w:r w:rsidRPr="00915859">
        <w:rPr>
          <w:spacing w:val="-2"/>
          <w:sz w:val="22"/>
          <w:szCs w:val="22"/>
        </w:rPr>
        <w:t>хвіст</w:t>
      </w:r>
      <w:r>
        <w:rPr>
          <w:spacing w:val="-2"/>
          <w:sz w:val="22"/>
          <w:szCs w:val="22"/>
        </w:rPr>
        <w:t>»</w:t>
      </w:r>
      <w:r w:rsidRPr="00915859">
        <w:rPr>
          <w:spacing w:val="-2"/>
          <w:sz w:val="22"/>
          <w:szCs w:val="22"/>
        </w:rPr>
        <w:t xml:space="preserve"> передує </w:t>
      </w:r>
      <w:r>
        <w:rPr>
          <w:spacing w:val="-2"/>
          <w:sz w:val="22"/>
          <w:szCs w:val="22"/>
        </w:rPr>
        <w:t>«</w:t>
      </w:r>
      <w:r w:rsidRPr="00915859">
        <w:rPr>
          <w:spacing w:val="-2"/>
          <w:sz w:val="22"/>
          <w:szCs w:val="22"/>
        </w:rPr>
        <w:t>голові</w:t>
      </w:r>
      <w:r>
        <w:rPr>
          <w:spacing w:val="-2"/>
          <w:sz w:val="22"/>
          <w:szCs w:val="22"/>
        </w:rPr>
        <w:t>»</w:t>
      </w:r>
      <w:r w:rsidRPr="00915859">
        <w:rPr>
          <w:spacing w:val="-2"/>
          <w:sz w:val="22"/>
          <w:szCs w:val="22"/>
        </w:rPr>
        <w:t>&gt;</w:t>
      </w:r>
    </w:p>
    <w:p w14:paraId="1138D643" w14:textId="77777777" w:rsidR="00025F10" w:rsidRPr="00915859" w:rsidRDefault="00025F10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</w:t>
      </w:r>
      <w:r w:rsidRPr="00915859">
        <w:rPr>
          <w:b/>
          <w:bCs/>
          <w:sz w:val="22"/>
          <w:szCs w:val="22"/>
        </w:rPr>
        <w:t>кінець</w:t>
      </w:r>
    </w:p>
    <w:p w14:paraId="4C808F39" w14:textId="77777777" w:rsidR="00025F10" w:rsidRPr="00915859" w:rsidRDefault="00025F10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</w:t>
      </w:r>
      <w:r w:rsidRPr="00915859">
        <w:rPr>
          <w:b/>
          <w:bCs/>
          <w:sz w:val="22"/>
          <w:szCs w:val="22"/>
        </w:rPr>
        <w:t xml:space="preserve">інакше </w:t>
      </w:r>
      <w:r w:rsidRPr="000421AA">
        <w:rPr>
          <w:sz w:val="22"/>
          <w:szCs w:val="22"/>
          <w:lang w:val="en-US"/>
        </w:rPr>
        <w:t>j</w:t>
      </w:r>
      <w:r w:rsidRPr="000421AA">
        <w:rPr>
          <w:sz w:val="22"/>
          <w:szCs w:val="22"/>
          <w:lang w:val="en-US"/>
        </w:rPr>
        <w:sym w:font="Symbol" w:char="F0AC"/>
      </w:r>
      <w:proofErr w:type="spellStart"/>
      <w:r w:rsidRPr="000421AA">
        <w:rPr>
          <w:sz w:val="22"/>
          <w:szCs w:val="22"/>
          <w:lang w:val="en-US"/>
        </w:rPr>
        <w:t>j</w:t>
      </w:r>
      <w:proofErr w:type="spellEnd"/>
      <w:r w:rsidRPr="000421AA">
        <w:rPr>
          <w:sz w:val="22"/>
          <w:szCs w:val="22"/>
        </w:rPr>
        <w:t>+1;</w:t>
      </w:r>
    </w:p>
    <w:p w14:paraId="7B035119" w14:textId="77777777" w:rsidR="00025F10" w:rsidRPr="00915859" w:rsidRDefault="00025F10" w:rsidP="00A07E6D">
      <w:pPr>
        <w:spacing w:line="260" w:lineRule="exact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</w:t>
      </w:r>
      <w:r w:rsidRPr="00915859">
        <w:rPr>
          <w:b/>
          <w:bCs/>
          <w:sz w:val="22"/>
          <w:szCs w:val="22"/>
        </w:rPr>
        <w:t>кінець</w:t>
      </w:r>
    </w:p>
    <w:p w14:paraId="494B32A7" w14:textId="77777777" w:rsidR="00025F10" w:rsidRDefault="00025F10" w:rsidP="00A07E6D">
      <w:pPr>
        <w:spacing w:line="260" w:lineRule="exact"/>
        <w:rPr>
          <w:b/>
          <w:sz w:val="22"/>
          <w:szCs w:val="22"/>
        </w:rPr>
      </w:pPr>
      <w:r w:rsidRPr="0091585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Pr="00915859">
        <w:rPr>
          <w:b/>
          <w:bCs/>
          <w:sz w:val="22"/>
          <w:szCs w:val="22"/>
        </w:rPr>
        <w:t>кінець</w:t>
      </w:r>
      <w:r w:rsidRPr="00915859">
        <w:rPr>
          <w:b/>
          <w:sz w:val="22"/>
          <w:szCs w:val="22"/>
        </w:rPr>
        <w:t>;</w:t>
      </w:r>
    </w:p>
    <w:p w14:paraId="64E31332" w14:textId="35BB16D3" w:rsidR="008C31EE" w:rsidRPr="00367F0C" w:rsidRDefault="008C31EE" w:rsidP="008C31EE">
      <w:pPr>
        <w:spacing w:before="60"/>
        <w:ind w:firstLine="539"/>
        <w:jc w:val="both"/>
        <w:rPr>
          <w:sz w:val="22"/>
          <w:szCs w:val="22"/>
        </w:rPr>
      </w:pPr>
      <w:r w:rsidRPr="008C31EE">
        <w:rPr>
          <w:b/>
          <w:sz w:val="22"/>
          <w:szCs w:val="22"/>
        </w:rPr>
        <w:t>Удосконалена</w:t>
      </w:r>
      <w:r w:rsidRPr="00367F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операція </w:t>
      </w:r>
      <w:r w:rsidRPr="008C31EE">
        <w:rPr>
          <w:b/>
          <w:sz w:val="22"/>
          <w:szCs w:val="22"/>
        </w:rPr>
        <w:t>читання</w:t>
      </w:r>
      <w:r>
        <w:rPr>
          <w:sz w:val="22"/>
          <w:szCs w:val="22"/>
        </w:rPr>
        <w:t xml:space="preserve"> </w:t>
      </w:r>
      <w:r w:rsidRPr="00367F0C">
        <w:rPr>
          <w:sz w:val="22"/>
          <w:szCs w:val="22"/>
        </w:rPr>
        <w:t xml:space="preserve">з </w:t>
      </w:r>
      <w:r w:rsidRPr="008C31EE">
        <w:rPr>
          <w:b/>
          <w:sz w:val="22"/>
          <w:szCs w:val="22"/>
        </w:rPr>
        <w:t>черги</w:t>
      </w:r>
      <w:r>
        <w:rPr>
          <w:sz w:val="22"/>
          <w:szCs w:val="22"/>
        </w:rPr>
        <w:t xml:space="preserve"> з переходом на перший елемент масив</w:t>
      </w:r>
      <w:r w:rsidR="00DE2C79">
        <w:rPr>
          <w:sz w:val="22"/>
          <w:szCs w:val="22"/>
        </w:rPr>
        <w:t>у</w:t>
      </w:r>
      <w:r w:rsidRPr="00367F0C">
        <w:rPr>
          <w:sz w:val="22"/>
          <w:szCs w:val="22"/>
        </w:rPr>
        <w:t>:</w:t>
      </w:r>
    </w:p>
    <w:p w14:paraId="76645FE5" w14:textId="77777777" w:rsidR="008C31EE" w:rsidRPr="000421AA" w:rsidRDefault="008C31EE" w:rsidP="008C31EE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Pr="000421AA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Pr="000421AA">
        <w:rPr>
          <w:sz w:val="22"/>
          <w:szCs w:val="22"/>
          <w:lang w:val="en-GB"/>
        </w:rPr>
        <w:t>read</w:t>
      </w:r>
      <w:r w:rsidRPr="000421AA">
        <w:rPr>
          <w:sz w:val="22"/>
          <w:szCs w:val="22"/>
        </w:rPr>
        <w:t>_</w:t>
      </w:r>
      <w:r w:rsidRPr="000421AA">
        <w:rPr>
          <w:sz w:val="22"/>
          <w:szCs w:val="22"/>
          <w:lang w:val="en-GB"/>
        </w:rPr>
        <w:t>from</w:t>
      </w:r>
      <w:r w:rsidRPr="000421AA">
        <w:rPr>
          <w:sz w:val="22"/>
          <w:szCs w:val="22"/>
        </w:rPr>
        <w:t xml:space="preserve">_ </w:t>
      </w:r>
      <w:r w:rsidRPr="000421AA">
        <w:rPr>
          <w:sz w:val="22"/>
          <w:szCs w:val="22"/>
          <w:lang w:val="en-GB"/>
        </w:rPr>
        <w:t>queue</w:t>
      </w:r>
      <w:r w:rsidRPr="000421AA">
        <w:rPr>
          <w:sz w:val="22"/>
          <w:szCs w:val="22"/>
        </w:rPr>
        <w:t>;</w:t>
      </w:r>
    </w:p>
    <w:p w14:paraId="03BFC244" w14:textId="77777777" w:rsidR="008C31EE" w:rsidRPr="000421AA" w:rsidRDefault="008C31EE" w:rsidP="008C31EE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0421AA">
        <w:rPr>
          <w:b/>
          <w:bCs/>
          <w:sz w:val="22"/>
          <w:szCs w:val="22"/>
        </w:rPr>
        <w:t>початок</w:t>
      </w:r>
    </w:p>
    <w:p w14:paraId="6E8C57BC" w14:textId="77777777" w:rsidR="008C31EE" w:rsidRPr="000421AA" w:rsidRDefault="008C31EE" w:rsidP="008C31EE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Pr="000421AA">
        <w:rPr>
          <w:b/>
          <w:bCs/>
          <w:sz w:val="22"/>
          <w:szCs w:val="22"/>
        </w:rPr>
        <w:t>якщо</w:t>
      </w:r>
      <w:r>
        <w:rPr>
          <w:b/>
          <w:bCs/>
          <w:sz w:val="22"/>
          <w:szCs w:val="22"/>
        </w:rPr>
        <w:t xml:space="preserve"> </w:t>
      </w:r>
      <w:r w:rsidRPr="000421AA">
        <w:rPr>
          <w:sz w:val="22"/>
          <w:szCs w:val="22"/>
        </w:rPr>
        <w:t>(</w:t>
      </w:r>
      <w:proofErr w:type="spellStart"/>
      <w:r w:rsidRPr="000421AA">
        <w:rPr>
          <w:sz w:val="22"/>
          <w:szCs w:val="22"/>
          <w:lang w:val="en-GB"/>
        </w:rPr>
        <w:t>i</w:t>
      </w:r>
      <w:proofErr w:type="spellEnd"/>
      <w:r w:rsidRPr="000421AA">
        <w:rPr>
          <w:sz w:val="22"/>
          <w:szCs w:val="22"/>
        </w:rPr>
        <w:t>=</w:t>
      </w:r>
      <w:r w:rsidRPr="000421AA">
        <w:rPr>
          <w:sz w:val="22"/>
          <w:szCs w:val="22"/>
          <w:lang w:val="en-GB"/>
        </w:rPr>
        <w:t>j</w:t>
      </w:r>
      <w:r w:rsidRPr="000421AA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0421AA">
        <w:rPr>
          <w:b/>
          <w:bCs/>
          <w:sz w:val="22"/>
          <w:szCs w:val="22"/>
        </w:rPr>
        <w:t>і</w:t>
      </w:r>
      <w:r>
        <w:rPr>
          <w:b/>
          <w:bCs/>
          <w:sz w:val="22"/>
          <w:szCs w:val="22"/>
        </w:rPr>
        <w:t xml:space="preserve"> </w:t>
      </w:r>
      <w:r w:rsidRPr="000421AA">
        <w:rPr>
          <w:sz w:val="22"/>
          <w:szCs w:val="22"/>
        </w:rPr>
        <w:t>(&lt; «голова» передує «хвосту»&gt;)</w:t>
      </w:r>
    </w:p>
    <w:p w14:paraId="190EA782" w14:textId="77777777" w:rsidR="008C31EE" w:rsidRPr="000421AA" w:rsidRDefault="008C31EE" w:rsidP="008C31EE">
      <w:pPr>
        <w:rPr>
          <w:b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               </w:t>
      </w:r>
      <w:r w:rsidRPr="000421AA">
        <w:rPr>
          <w:b/>
          <w:bCs/>
          <w:sz w:val="22"/>
          <w:szCs w:val="22"/>
        </w:rPr>
        <w:t xml:space="preserve">тоді вивести </w:t>
      </w:r>
      <w:r w:rsidRPr="000421AA">
        <w:rPr>
          <w:sz w:val="22"/>
          <w:szCs w:val="22"/>
          <w:lang w:val="en-GB"/>
        </w:rPr>
        <w:t>(’</w:t>
      </w:r>
      <w:r w:rsidRPr="000421AA">
        <w:rPr>
          <w:sz w:val="22"/>
          <w:szCs w:val="22"/>
          <w:lang w:val="en-US"/>
        </w:rPr>
        <w:t>Q</w:t>
      </w:r>
      <w:proofErr w:type="spellStart"/>
      <w:r w:rsidRPr="000421AA">
        <w:rPr>
          <w:sz w:val="22"/>
          <w:szCs w:val="22"/>
          <w:lang w:val="en-GB"/>
        </w:rPr>
        <w:t>ueue</w:t>
      </w:r>
      <w:proofErr w:type="spellEnd"/>
      <w:r w:rsidRPr="000421AA">
        <w:rPr>
          <w:sz w:val="22"/>
          <w:szCs w:val="22"/>
          <w:lang w:val="en-GB"/>
        </w:rPr>
        <w:t xml:space="preserve"> is empty’)</w:t>
      </w:r>
    </w:p>
    <w:p w14:paraId="623CE264" w14:textId="77777777" w:rsidR="008C31EE" w:rsidRPr="000421AA" w:rsidRDefault="008C31EE" w:rsidP="008C31EE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</w:t>
      </w:r>
      <w:r w:rsidRPr="000421AA">
        <w:rPr>
          <w:b/>
          <w:bCs/>
          <w:sz w:val="22"/>
          <w:szCs w:val="22"/>
        </w:rPr>
        <w:t>інакше початок</w:t>
      </w:r>
    </w:p>
    <w:p w14:paraId="54C6110F" w14:textId="77777777" w:rsidR="008C31EE" w:rsidRPr="008C31EE" w:rsidRDefault="008C31EE" w:rsidP="008C31EE">
      <w:pPr>
        <w:rPr>
          <w:b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                                    </w:t>
      </w:r>
      <w:r w:rsidRPr="000421AA">
        <w:rPr>
          <w:b/>
          <w:bCs/>
          <w:sz w:val="22"/>
          <w:szCs w:val="22"/>
        </w:rPr>
        <w:t>вивести</w:t>
      </w:r>
      <w:r>
        <w:rPr>
          <w:b/>
          <w:bCs/>
          <w:sz w:val="22"/>
          <w:szCs w:val="22"/>
        </w:rPr>
        <w:t xml:space="preserve"> </w:t>
      </w:r>
      <w:r w:rsidRPr="008C31EE">
        <w:rPr>
          <w:sz w:val="22"/>
          <w:szCs w:val="22"/>
          <w:lang w:val="en-US"/>
        </w:rPr>
        <w:t>(</w:t>
      </w:r>
      <w:r w:rsidRPr="000421AA">
        <w:rPr>
          <w:sz w:val="22"/>
          <w:szCs w:val="22"/>
          <w:lang w:val="en-GB"/>
        </w:rPr>
        <w:t>a</w:t>
      </w:r>
      <w:r w:rsidRPr="008C31EE">
        <w:rPr>
          <w:sz w:val="22"/>
          <w:szCs w:val="22"/>
          <w:lang w:val="en-US"/>
        </w:rPr>
        <w:t>[</w:t>
      </w:r>
      <w:proofErr w:type="spellStart"/>
      <w:r w:rsidRPr="000421AA">
        <w:rPr>
          <w:sz w:val="22"/>
          <w:szCs w:val="22"/>
          <w:lang w:val="en-GB"/>
        </w:rPr>
        <w:t>i</w:t>
      </w:r>
      <w:proofErr w:type="spellEnd"/>
      <w:r w:rsidRPr="008C31EE">
        <w:rPr>
          <w:sz w:val="22"/>
          <w:szCs w:val="22"/>
          <w:lang w:val="en-US"/>
        </w:rPr>
        <w:t>]);</w:t>
      </w:r>
    </w:p>
    <w:p w14:paraId="4D895A85" w14:textId="77777777" w:rsidR="008C31EE" w:rsidRPr="008C31EE" w:rsidRDefault="008C31EE" w:rsidP="008C31EE">
      <w:pPr>
        <w:rPr>
          <w:b/>
          <w:sz w:val="22"/>
          <w:szCs w:val="22"/>
          <w:lang w:val="en-US"/>
        </w:rPr>
      </w:pPr>
      <w:r w:rsidRPr="008C31EE">
        <w:rPr>
          <w:b/>
          <w:bCs/>
          <w:sz w:val="22"/>
          <w:szCs w:val="22"/>
          <w:lang w:val="en-US"/>
        </w:rPr>
        <w:t xml:space="preserve">                                     </w:t>
      </w:r>
      <w:r w:rsidRPr="000421AA">
        <w:rPr>
          <w:b/>
          <w:bCs/>
          <w:sz w:val="22"/>
          <w:szCs w:val="22"/>
        </w:rPr>
        <w:t>якщо</w:t>
      </w:r>
      <w:r>
        <w:rPr>
          <w:b/>
          <w:bCs/>
          <w:sz w:val="22"/>
          <w:szCs w:val="22"/>
        </w:rPr>
        <w:t xml:space="preserve"> </w:t>
      </w:r>
      <w:proofErr w:type="spellStart"/>
      <w:r w:rsidRPr="000421AA">
        <w:rPr>
          <w:sz w:val="22"/>
          <w:szCs w:val="22"/>
          <w:lang w:val="en-GB"/>
        </w:rPr>
        <w:t>i</w:t>
      </w:r>
      <w:proofErr w:type="spellEnd"/>
      <w:r w:rsidRPr="008C31EE">
        <w:rPr>
          <w:sz w:val="22"/>
          <w:szCs w:val="22"/>
          <w:lang w:val="en-US"/>
        </w:rPr>
        <w:t>=</w:t>
      </w:r>
      <w:r w:rsidRPr="000421AA">
        <w:rPr>
          <w:sz w:val="22"/>
          <w:szCs w:val="22"/>
          <w:lang w:val="en-GB"/>
        </w:rPr>
        <w:t>n</w:t>
      </w:r>
    </w:p>
    <w:p w14:paraId="296273A3" w14:textId="77777777" w:rsidR="008C31EE" w:rsidRPr="000421AA" w:rsidRDefault="008C31EE" w:rsidP="008C31EE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                           </w:t>
      </w:r>
      <w:r w:rsidRPr="000421AA">
        <w:rPr>
          <w:b/>
          <w:bCs/>
          <w:sz w:val="22"/>
          <w:szCs w:val="22"/>
        </w:rPr>
        <w:t>тоді початок</w:t>
      </w:r>
    </w:p>
    <w:p w14:paraId="40FB0D74" w14:textId="77777777" w:rsidR="008C31EE" w:rsidRPr="000421AA" w:rsidRDefault="008C31EE" w:rsidP="008C31EE">
      <w:pPr>
        <w:rPr>
          <w:spacing w:val="-6"/>
          <w:sz w:val="22"/>
          <w:szCs w:val="22"/>
          <w:lang w:val="ru-RU"/>
        </w:rPr>
      </w:pPr>
      <w:r>
        <w:rPr>
          <w:spacing w:val="-6"/>
          <w:sz w:val="22"/>
          <w:szCs w:val="22"/>
        </w:rPr>
        <w:lastRenderedPageBreak/>
        <w:t xml:space="preserve">                                                            </w:t>
      </w:r>
      <w:proofErr w:type="spellStart"/>
      <w:r w:rsidRPr="000421AA">
        <w:rPr>
          <w:spacing w:val="-6"/>
          <w:sz w:val="22"/>
          <w:szCs w:val="22"/>
          <w:lang w:val="en-GB"/>
        </w:rPr>
        <w:t>i</w:t>
      </w:r>
      <w:proofErr w:type="spellEnd"/>
      <w:r w:rsidRPr="000421AA">
        <w:rPr>
          <w:spacing w:val="-6"/>
          <w:sz w:val="22"/>
          <w:szCs w:val="22"/>
          <w:lang w:val="en-US"/>
        </w:rPr>
        <w:sym w:font="Symbol" w:char="F0AC"/>
      </w:r>
      <w:r w:rsidRPr="000421AA">
        <w:rPr>
          <w:spacing w:val="-6"/>
          <w:sz w:val="22"/>
          <w:szCs w:val="22"/>
          <w:lang w:val="ru-RU"/>
        </w:rPr>
        <w:t>1; &lt;</w:t>
      </w:r>
      <w:r w:rsidRPr="000421AA">
        <w:rPr>
          <w:spacing w:val="-6"/>
          <w:sz w:val="22"/>
          <w:szCs w:val="22"/>
        </w:rPr>
        <w:t xml:space="preserve"> «голова» передує «хвосту»</w:t>
      </w:r>
      <w:r w:rsidRPr="000421AA">
        <w:rPr>
          <w:spacing w:val="-6"/>
          <w:sz w:val="22"/>
          <w:szCs w:val="22"/>
          <w:lang w:val="ru-RU"/>
        </w:rPr>
        <w:t>&gt;</w:t>
      </w:r>
    </w:p>
    <w:p w14:paraId="7A4001CA" w14:textId="77777777" w:rsidR="008C31EE" w:rsidRPr="00383AA3" w:rsidRDefault="008C31EE" w:rsidP="008C31EE">
      <w:pPr>
        <w:rPr>
          <w:b/>
          <w:sz w:val="22"/>
          <w:szCs w:val="22"/>
        </w:rPr>
      </w:pPr>
      <w:r>
        <w:rPr>
          <w:b/>
          <w:bCs/>
          <w:sz w:val="22"/>
          <w:szCs w:val="22"/>
          <w:lang w:val="ru-RU"/>
        </w:rPr>
        <w:t xml:space="preserve">                                                    </w:t>
      </w:r>
      <w:r w:rsidRPr="000421AA">
        <w:rPr>
          <w:b/>
          <w:bCs/>
          <w:sz w:val="22"/>
          <w:szCs w:val="22"/>
        </w:rPr>
        <w:t>кінець</w:t>
      </w:r>
    </w:p>
    <w:p w14:paraId="04919CBF" w14:textId="77777777" w:rsidR="008C31EE" w:rsidRPr="00383AA3" w:rsidRDefault="008C31EE" w:rsidP="008C31EE">
      <w:pPr>
        <w:rPr>
          <w:b/>
          <w:sz w:val="22"/>
          <w:szCs w:val="22"/>
        </w:rPr>
      </w:pPr>
      <w:r w:rsidRPr="000421AA">
        <w:rPr>
          <w:b/>
          <w:bCs/>
          <w:sz w:val="22"/>
          <w:szCs w:val="22"/>
        </w:rPr>
        <w:t xml:space="preserve">                                </w:t>
      </w:r>
      <w:r>
        <w:rPr>
          <w:b/>
          <w:bCs/>
          <w:sz w:val="22"/>
          <w:szCs w:val="22"/>
        </w:rPr>
        <w:t xml:space="preserve">            </w:t>
      </w:r>
      <w:r w:rsidRPr="000421AA">
        <w:rPr>
          <w:b/>
          <w:bCs/>
          <w:sz w:val="22"/>
          <w:szCs w:val="22"/>
        </w:rPr>
        <w:t xml:space="preserve"> інакше </w:t>
      </w:r>
      <w:r w:rsidRPr="000421AA">
        <w:rPr>
          <w:sz w:val="22"/>
          <w:szCs w:val="22"/>
        </w:rPr>
        <w:t>і</w:t>
      </w:r>
      <w:r w:rsidRPr="000421AA">
        <w:rPr>
          <w:sz w:val="22"/>
          <w:szCs w:val="22"/>
          <w:lang w:val="en-US"/>
        </w:rPr>
        <w:sym w:font="Symbol" w:char="F0AC"/>
      </w:r>
      <w:r w:rsidRPr="000421AA">
        <w:rPr>
          <w:sz w:val="22"/>
          <w:szCs w:val="22"/>
        </w:rPr>
        <w:t>і+1;</w:t>
      </w:r>
    </w:p>
    <w:p w14:paraId="6136F053" w14:textId="77777777" w:rsidR="008C31EE" w:rsidRPr="00383AA3" w:rsidRDefault="008C31EE" w:rsidP="008C31EE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</w:t>
      </w:r>
      <w:r w:rsidRPr="000421AA">
        <w:rPr>
          <w:b/>
          <w:bCs/>
          <w:sz w:val="22"/>
          <w:szCs w:val="22"/>
        </w:rPr>
        <w:t>кінець</w:t>
      </w:r>
    </w:p>
    <w:p w14:paraId="13AE8F0D" w14:textId="77777777" w:rsidR="008C31EE" w:rsidRPr="00383AA3" w:rsidRDefault="008C31EE" w:rsidP="008C31EE">
      <w:pPr>
        <w:rPr>
          <w:b/>
          <w:sz w:val="22"/>
          <w:szCs w:val="22"/>
        </w:rPr>
      </w:pPr>
      <w:r w:rsidRPr="000421AA">
        <w:rPr>
          <w:b/>
          <w:bCs/>
          <w:sz w:val="22"/>
          <w:szCs w:val="22"/>
        </w:rPr>
        <w:t xml:space="preserve">   кінець</w:t>
      </w:r>
      <w:r w:rsidRPr="000421AA">
        <w:rPr>
          <w:b/>
          <w:sz w:val="22"/>
          <w:szCs w:val="22"/>
        </w:rPr>
        <w:t>;</w:t>
      </w:r>
    </w:p>
    <w:p w14:paraId="2AB2929B" w14:textId="77777777" w:rsidR="00C077D1" w:rsidRDefault="00C077D1" w:rsidP="00C077D1">
      <w:pPr>
        <w:ind w:firstLine="540"/>
        <w:rPr>
          <w:sz w:val="22"/>
          <w:szCs w:val="22"/>
        </w:rPr>
      </w:pPr>
      <w:r w:rsidRPr="00C077D1">
        <w:rPr>
          <w:b/>
          <w:sz w:val="22"/>
          <w:szCs w:val="22"/>
        </w:rPr>
        <w:t>Перегляд</w:t>
      </w:r>
      <w:r w:rsidRPr="00367F0C">
        <w:rPr>
          <w:sz w:val="22"/>
          <w:szCs w:val="22"/>
        </w:rPr>
        <w:t xml:space="preserve"> елементів </w:t>
      </w:r>
      <w:r w:rsidRPr="00C077D1">
        <w:rPr>
          <w:b/>
          <w:sz w:val="22"/>
          <w:szCs w:val="22"/>
        </w:rPr>
        <w:t>черги</w:t>
      </w:r>
      <w:r w:rsidRPr="00367F0C">
        <w:rPr>
          <w:sz w:val="22"/>
          <w:szCs w:val="22"/>
        </w:rPr>
        <w:t>:</w:t>
      </w:r>
    </w:p>
    <w:p w14:paraId="1FAF1695" w14:textId="77777777" w:rsidR="00C077D1" w:rsidRPr="006C0D4C" w:rsidRDefault="00C077D1" w:rsidP="00C077D1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 w:rsidRPr="006C0D4C">
        <w:rPr>
          <w:b/>
          <w:bCs/>
          <w:sz w:val="22"/>
          <w:szCs w:val="22"/>
        </w:rPr>
        <w:t>ідпрограма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print</w:t>
      </w:r>
      <w:r w:rsidRPr="006C0D4C">
        <w:rPr>
          <w:sz w:val="22"/>
          <w:szCs w:val="22"/>
        </w:rPr>
        <w:t xml:space="preserve">_ </w:t>
      </w:r>
      <w:r w:rsidRPr="006C0D4C">
        <w:rPr>
          <w:sz w:val="22"/>
          <w:szCs w:val="22"/>
          <w:lang w:val="en-GB"/>
        </w:rPr>
        <w:t>queue</w:t>
      </w:r>
      <w:r w:rsidRPr="006C0D4C">
        <w:rPr>
          <w:sz w:val="22"/>
          <w:szCs w:val="22"/>
        </w:rPr>
        <w:t>;</w:t>
      </w:r>
    </w:p>
    <w:p w14:paraId="1B02168B" w14:textId="77777777" w:rsidR="00C077D1" w:rsidRPr="006C0D4C" w:rsidRDefault="00C077D1" w:rsidP="00C077D1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6C0D4C">
        <w:rPr>
          <w:b/>
          <w:bCs/>
          <w:sz w:val="22"/>
          <w:szCs w:val="22"/>
        </w:rPr>
        <w:t>змінна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k</w:t>
      </w:r>
      <w:r w:rsidRPr="006C0D4C">
        <w:rPr>
          <w:sz w:val="22"/>
          <w:szCs w:val="22"/>
        </w:rPr>
        <w:t>;</w:t>
      </w:r>
    </w:p>
    <w:p w14:paraId="3A277FC1" w14:textId="77777777" w:rsidR="00C077D1" w:rsidRPr="00060D15" w:rsidRDefault="00C077D1" w:rsidP="00C077D1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Pr="006C0D4C">
        <w:rPr>
          <w:b/>
          <w:bCs/>
          <w:sz w:val="22"/>
          <w:szCs w:val="22"/>
        </w:rPr>
        <w:t>початок</w:t>
      </w:r>
    </w:p>
    <w:p w14:paraId="185CDDDE" w14:textId="77777777" w:rsidR="00C077D1" w:rsidRPr="00060D15" w:rsidRDefault="00C077D1" w:rsidP="00C077D1">
      <w:pPr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Pr="006C0D4C">
        <w:rPr>
          <w:b/>
          <w:bCs/>
          <w:sz w:val="22"/>
          <w:szCs w:val="22"/>
        </w:rPr>
        <w:t>якщо</w:t>
      </w:r>
      <w:r>
        <w:rPr>
          <w:b/>
          <w:bCs/>
          <w:sz w:val="22"/>
          <w:szCs w:val="22"/>
        </w:rPr>
        <w:t xml:space="preserve"> </w:t>
      </w:r>
      <w:r w:rsidRPr="00060D15">
        <w:rPr>
          <w:sz w:val="22"/>
          <w:szCs w:val="22"/>
        </w:rPr>
        <w:t>&lt;</w:t>
      </w:r>
      <w:r w:rsidRPr="006C0D4C">
        <w:rPr>
          <w:sz w:val="22"/>
          <w:szCs w:val="22"/>
        </w:rPr>
        <w:t>„голова” передує „хвосту”</w:t>
      </w:r>
      <w:r w:rsidRPr="00060D15">
        <w:rPr>
          <w:sz w:val="22"/>
          <w:szCs w:val="22"/>
        </w:rPr>
        <w:t>&gt;</w:t>
      </w:r>
    </w:p>
    <w:p w14:paraId="3DB83D74" w14:textId="77777777" w:rsidR="00C077D1" w:rsidRPr="006C0D4C" w:rsidRDefault="00C077D1" w:rsidP="00C077D1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</w:t>
      </w:r>
      <w:r w:rsidRPr="006C0D4C">
        <w:rPr>
          <w:b/>
          <w:bCs/>
          <w:sz w:val="22"/>
          <w:szCs w:val="22"/>
        </w:rPr>
        <w:t>тоді для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k</w:t>
      </w:r>
      <w:r w:rsidRPr="006C0D4C">
        <w:rPr>
          <w:sz w:val="22"/>
          <w:szCs w:val="22"/>
          <w:lang w:val="ru-RU"/>
        </w:rPr>
        <w:t>=</w:t>
      </w:r>
      <w:proofErr w:type="spellStart"/>
      <w:r w:rsidRPr="006C0D4C">
        <w:rPr>
          <w:sz w:val="22"/>
          <w:szCs w:val="22"/>
          <w:lang w:val="en-GB"/>
        </w:rPr>
        <w:t>i</w:t>
      </w:r>
      <w:proofErr w:type="spellEnd"/>
      <w:r>
        <w:rPr>
          <w:sz w:val="22"/>
          <w:szCs w:val="22"/>
        </w:rPr>
        <w:t xml:space="preserve"> </w:t>
      </w:r>
      <w:r w:rsidRPr="006C0D4C">
        <w:rPr>
          <w:b/>
          <w:bCs/>
          <w:sz w:val="22"/>
          <w:szCs w:val="22"/>
        </w:rPr>
        <w:t>до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j</w:t>
      </w:r>
      <w:r w:rsidRPr="006C0D4C">
        <w:rPr>
          <w:sz w:val="22"/>
          <w:szCs w:val="22"/>
          <w:lang w:val="en-GB"/>
        </w:rPr>
        <w:sym w:font="Symbol" w:char="F02D"/>
      </w:r>
      <w:r w:rsidRPr="006C0D4C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 xml:space="preserve"> </w:t>
      </w:r>
      <w:r w:rsidRPr="006C0D4C">
        <w:rPr>
          <w:b/>
          <w:bCs/>
          <w:sz w:val="22"/>
          <w:szCs w:val="22"/>
        </w:rPr>
        <w:t xml:space="preserve">виконувати вивести </w:t>
      </w:r>
      <w:r w:rsidRPr="006C0D4C">
        <w:rPr>
          <w:sz w:val="22"/>
          <w:szCs w:val="22"/>
          <w:lang w:val="ru-RU"/>
        </w:rPr>
        <w:t>(</w:t>
      </w:r>
      <w:r w:rsidRPr="006C0D4C">
        <w:rPr>
          <w:sz w:val="22"/>
          <w:szCs w:val="22"/>
          <w:lang w:val="en-GB"/>
        </w:rPr>
        <w:t>a</w:t>
      </w:r>
      <w:r w:rsidRPr="006C0D4C">
        <w:rPr>
          <w:sz w:val="22"/>
          <w:szCs w:val="22"/>
          <w:lang w:val="ru-RU"/>
        </w:rPr>
        <w:t>[</w:t>
      </w:r>
      <w:r w:rsidRPr="006C0D4C">
        <w:rPr>
          <w:sz w:val="22"/>
          <w:szCs w:val="22"/>
          <w:lang w:val="en-GB"/>
        </w:rPr>
        <w:t>k</w:t>
      </w:r>
      <w:r w:rsidRPr="006C0D4C">
        <w:rPr>
          <w:sz w:val="22"/>
          <w:szCs w:val="22"/>
          <w:lang w:val="ru-RU"/>
        </w:rPr>
        <w:t>])</w:t>
      </w:r>
    </w:p>
    <w:p w14:paraId="601A60A2" w14:textId="77777777" w:rsidR="00C077D1" w:rsidRPr="006C0D4C" w:rsidRDefault="00C077D1" w:rsidP="00C077D1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             </w:t>
      </w:r>
      <w:r w:rsidRPr="006C0D4C">
        <w:rPr>
          <w:b/>
          <w:bCs/>
          <w:sz w:val="22"/>
          <w:szCs w:val="22"/>
        </w:rPr>
        <w:t>інакше</w:t>
      </w:r>
      <w:r>
        <w:rPr>
          <w:b/>
          <w:bCs/>
          <w:sz w:val="22"/>
          <w:szCs w:val="22"/>
        </w:rPr>
        <w:t xml:space="preserve"> </w:t>
      </w:r>
      <w:r w:rsidRPr="006C0D4C">
        <w:rPr>
          <w:b/>
          <w:bCs/>
          <w:sz w:val="22"/>
          <w:szCs w:val="22"/>
        </w:rPr>
        <w:t>початок</w:t>
      </w:r>
    </w:p>
    <w:p w14:paraId="6EFA0A5B" w14:textId="77777777" w:rsidR="00C077D1" w:rsidRPr="006C0D4C" w:rsidRDefault="00C077D1" w:rsidP="00C077D1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              </w:t>
      </w:r>
      <w:r w:rsidRPr="006C0D4C">
        <w:rPr>
          <w:b/>
          <w:bCs/>
          <w:sz w:val="22"/>
          <w:szCs w:val="22"/>
        </w:rPr>
        <w:t>для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k</w:t>
      </w:r>
      <w:r w:rsidRPr="006C0D4C">
        <w:rPr>
          <w:sz w:val="22"/>
          <w:szCs w:val="22"/>
          <w:lang w:val="ru-RU"/>
        </w:rPr>
        <w:t>=</w:t>
      </w:r>
      <w:proofErr w:type="spellStart"/>
      <w:r w:rsidRPr="006C0D4C">
        <w:rPr>
          <w:sz w:val="22"/>
          <w:szCs w:val="22"/>
          <w:lang w:val="en-GB"/>
        </w:rPr>
        <w:t>i</w:t>
      </w:r>
      <w:proofErr w:type="spellEnd"/>
      <w:r>
        <w:rPr>
          <w:sz w:val="22"/>
          <w:szCs w:val="22"/>
        </w:rPr>
        <w:t xml:space="preserve"> </w:t>
      </w:r>
      <w:r w:rsidRPr="006C0D4C">
        <w:rPr>
          <w:b/>
          <w:bCs/>
          <w:sz w:val="22"/>
          <w:szCs w:val="22"/>
        </w:rPr>
        <w:t>до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n</w:t>
      </w:r>
      <w:r>
        <w:rPr>
          <w:sz w:val="22"/>
          <w:szCs w:val="22"/>
        </w:rPr>
        <w:t xml:space="preserve"> </w:t>
      </w:r>
      <w:r w:rsidRPr="006C0D4C">
        <w:rPr>
          <w:b/>
          <w:bCs/>
          <w:sz w:val="22"/>
          <w:szCs w:val="22"/>
        </w:rPr>
        <w:t>виконувати</w:t>
      </w:r>
      <w:r>
        <w:rPr>
          <w:b/>
          <w:bCs/>
          <w:sz w:val="22"/>
          <w:szCs w:val="22"/>
        </w:rPr>
        <w:t xml:space="preserve"> </w:t>
      </w:r>
      <w:r w:rsidRPr="006C0D4C">
        <w:rPr>
          <w:b/>
          <w:bCs/>
          <w:sz w:val="22"/>
          <w:szCs w:val="22"/>
        </w:rPr>
        <w:t>вивести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ru-RU"/>
        </w:rPr>
        <w:t>(</w:t>
      </w:r>
      <w:r w:rsidRPr="006C0D4C">
        <w:rPr>
          <w:sz w:val="22"/>
          <w:szCs w:val="22"/>
          <w:lang w:val="en-GB"/>
        </w:rPr>
        <w:t>a</w:t>
      </w:r>
      <w:r w:rsidRPr="006C0D4C">
        <w:rPr>
          <w:sz w:val="22"/>
          <w:szCs w:val="22"/>
          <w:lang w:val="ru-RU"/>
        </w:rPr>
        <w:t>[</w:t>
      </w:r>
      <w:r w:rsidRPr="006C0D4C">
        <w:rPr>
          <w:sz w:val="22"/>
          <w:szCs w:val="22"/>
          <w:lang w:val="en-GB"/>
        </w:rPr>
        <w:t>k</w:t>
      </w:r>
      <w:r w:rsidRPr="006C0D4C">
        <w:rPr>
          <w:sz w:val="22"/>
          <w:szCs w:val="22"/>
          <w:lang w:val="ru-RU"/>
        </w:rPr>
        <w:t>]);</w:t>
      </w:r>
    </w:p>
    <w:p w14:paraId="096C274B" w14:textId="77777777" w:rsidR="00C077D1" w:rsidRPr="006C0D4C" w:rsidRDefault="00C077D1" w:rsidP="00C077D1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                             </w:t>
      </w:r>
      <w:r w:rsidRPr="006C0D4C">
        <w:rPr>
          <w:b/>
          <w:bCs/>
          <w:sz w:val="22"/>
          <w:szCs w:val="22"/>
        </w:rPr>
        <w:t>для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k</w:t>
      </w:r>
      <w:r w:rsidRPr="006C0D4C">
        <w:rPr>
          <w:sz w:val="22"/>
          <w:szCs w:val="22"/>
          <w:lang w:val="ru-RU"/>
        </w:rPr>
        <w:t>=1</w:t>
      </w:r>
      <w:r>
        <w:rPr>
          <w:sz w:val="22"/>
          <w:szCs w:val="22"/>
          <w:lang w:val="ru-RU"/>
        </w:rPr>
        <w:t xml:space="preserve"> </w:t>
      </w:r>
      <w:r w:rsidRPr="006C0D4C">
        <w:rPr>
          <w:b/>
          <w:bCs/>
          <w:sz w:val="22"/>
          <w:szCs w:val="22"/>
        </w:rPr>
        <w:t>до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en-GB"/>
        </w:rPr>
        <w:t>j</w:t>
      </w:r>
      <w:r w:rsidRPr="006C0D4C">
        <w:rPr>
          <w:sz w:val="22"/>
          <w:szCs w:val="22"/>
          <w:lang w:val="en-GB"/>
        </w:rPr>
        <w:sym w:font="Symbol" w:char="F02D"/>
      </w:r>
      <w:r w:rsidRPr="006C0D4C">
        <w:rPr>
          <w:sz w:val="22"/>
          <w:szCs w:val="22"/>
          <w:lang w:val="ru-RU"/>
        </w:rPr>
        <w:t>1</w:t>
      </w:r>
      <w:r>
        <w:rPr>
          <w:sz w:val="22"/>
          <w:szCs w:val="22"/>
          <w:lang w:val="ru-RU"/>
        </w:rPr>
        <w:t xml:space="preserve"> </w:t>
      </w:r>
      <w:r w:rsidRPr="006C0D4C">
        <w:rPr>
          <w:b/>
          <w:bCs/>
          <w:sz w:val="22"/>
          <w:szCs w:val="22"/>
        </w:rPr>
        <w:t>виконувати вивести</w:t>
      </w:r>
      <w:r>
        <w:rPr>
          <w:b/>
          <w:bCs/>
          <w:sz w:val="22"/>
          <w:szCs w:val="22"/>
        </w:rPr>
        <w:t xml:space="preserve"> </w:t>
      </w:r>
      <w:r w:rsidRPr="006C0D4C">
        <w:rPr>
          <w:sz w:val="22"/>
          <w:szCs w:val="22"/>
          <w:lang w:val="ru-RU"/>
        </w:rPr>
        <w:t>(</w:t>
      </w:r>
      <w:r w:rsidRPr="006C0D4C">
        <w:rPr>
          <w:sz w:val="22"/>
          <w:szCs w:val="22"/>
          <w:lang w:val="en-GB"/>
        </w:rPr>
        <w:t>a</w:t>
      </w:r>
      <w:r w:rsidRPr="006C0D4C">
        <w:rPr>
          <w:sz w:val="22"/>
          <w:szCs w:val="22"/>
          <w:lang w:val="ru-RU"/>
        </w:rPr>
        <w:t>[</w:t>
      </w:r>
      <w:r w:rsidRPr="006C0D4C">
        <w:rPr>
          <w:sz w:val="22"/>
          <w:szCs w:val="22"/>
          <w:lang w:val="en-GB"/>
        </w:rPr>
        <w:t>k</w:t>
      </w:r>
      <w:r w:rsidRPr="006C0D4C">
        <w:rPr>
          <w:sz w:val="22"/>
          <w:szCs w:val="22"/>
          <w:lang w:val="ru-RU"/>
        </w:rPr>
        <w:t>]);</w:t>
      </w:r>
    </w:p>
    <w:p w14:paraId="152C20D2" w14:textId="77777777" w:rsidR="00C077D1" w:rsidRPr="006C0D4C" w:rsidRDefault="00C077D1" w:rsidP="00C077D1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                            </w:t>
      </w:r>
      <w:r w:rsidRPr="006C0D4C">
        <w:rPr>
          <w:b/>
          <w:bCs/>
          <w:sz w:val="22"/>
          <w:szCs w:val="22"/>
        </w:rPr>
        <w:t>кінець</w:t>
      </w:r>
      <w:r w:rsidRPr="006C0D4C">
        <w:rPr>
          <w:b/>
          <w:sz w:val="22"/>
          <w:szCs w:val="22"/>
          <w:lang w:val="ru-RU"/>
        </w:rPr>
        <w:t>;</w:t>
      </w:r>
    </w:p>
    <w:p w14:paraId="58F3D115" w14:textId="77777777" w:rsidR="00C077D1" w:rsidRDefault="00C077D1" w:rsidP="00C077D1">
      <w:pPr>
        <w:rPr>
          <w:b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   </w:t>
      </w:r>
      <w:r w:rsidRPr="006C0D4C">
        <w:rPr>
          <w:b/>
          <w:bCs/>
          <w:sz w:val="22"/>
          <w:szCs w:val="22"/>
        </w:rPr>
        <w:t>кінець</w:t>
      </w:r>
      <w:r w:rsidRPr="006C0D4C">
        <w:rPr>
          <w:b/>
          <w:sz w:val="22"/>
          <w:szCs w:val="22"/>
          <w:lang w:val="ru-RU"/>
        </w:rPr>
        <w:t>;</w:t>
      </w:r>
    </w:p>
    <w:p w14:paraId="12EFC23C" w14:textId="7F73143E" w:rsidR="00985E44" w:rsidRPr="00B32178" w:rsidRDefault="00985E44" w:rsidP="00985E44">
      <w:pPr>
        <w:pStyle w:val="3"/>
      </w:pPr>
      <w:bookmarkStart w:id="12" w:name="_Toc204956213"/>
      <w:r w:rsidRPr="00B32178">
        <w:t>Вказівки до виконання лабораторн</w:t>
      </w:r>
      <w:r w:rsidR="00B32178">
        <w:t>их</w:t>
      </w:r>
      <w:r w:rsidRPr="00B32178">
        <w:t xml:space="preserve"> роб</w:t>
      </w:r>
      <w:r w:rsidR="00B32178">
        <w:t>і</w:t>
      </w:r>
      <w:r w:rsidRPr="00B32178">
        <w:t>т</w:t>
      </w:r>
      <w:bookmarkEnd w:id="12"/>
    </w:p>
    <w:p w14:paraId="69209F27" w14:textId="77777777" w:rsidR="00B66417" w:rsidRDefault="00B66417" w:rsidP="00B6641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Виконуючи лабораторні роботи з теми «Стек», «Черга» необхідно </w:t>
      </w:r>
      <w:proofErr w:type="spellStart"/>
      <w:r>
        <w:rPr>
          <w:sz w:val="22"/>
          <w:szCs w:val="22"/>
        </w:rPr>
        <w:t>пам</w:t>
      </w:r>
      <w:proofErr w:type="spellEnd"/>
      <w:r>
        <w:rPr>
          <w:sz w:val="22"/>
          <w:szCs w:val="22"/>
          <w:lang w:val="en-US"/>
        </w:rPr>
        <w:t>’</w:t>
      </w:r>
      <w:proofErr w:type="spellStart"/>
      <w:r>
        <w:rPr>
          <w:sz w:val="22"/>
          <w:szCs w:val="22"/>
        </w:rPr>
        <w:t>ятати</w:t>
      </w:r>
      <w:proofErr w:type="spellEnd"/>
      <w:r>
        <w:rPr>
          <w:sz w:val="22"/>
          <w:szCs w:val="22"/>
        </w:rPr>
        <w:t xml:space="preserve">, що для реалізації роботи цих структур даних мовою програмування використовуються статичні або динамічні структури даних типу одновимірні масиви. Однак це лише інструментарій для реалізації алгоритмів роботи з цими структурами даних. </w:t>
      </w:r>
    </w:p>
    <w:p w14:paraId="6FDE9779" w14:textId="32E92B6A" w:rsidR="00056632" w:rsidRDefault="00056632" w:rsidP="00B6641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По-перше, с</w:t>
      </w:r>
      <w:r w:rsidR="00B66417">
        <w:rPr>
          <w:sz w:val="22"/>
          <w:szCs w:val="22"/>
        </w:rPr>
        <w:t xml:space="preserve">амі алгоритми обробки елементів стеку та черги не дають можливості доступу до </w:t>
      </w:r>
      <w:r>
        <w:rPr>
          <w:sz w:val="22"/>
          <w:szCs w:val="22"/>
        </w:rPr>
        <w:t xml:space="preserve">елементів цих структур за вказаним індексом на відміну від масиву, як структури даних. </w:t>
      </w:r>
      <w:proofErr w:type="spellStart"/>
      <w:r>
        <w:rPr>
          <w:sz w:val="22"/>
          <w:szCs w:val="22"/>
        </w:rPr>
        <w:t>Пам</w:t>
      </w:r>
      <w:proofErr w:type="spellEnd"/>
      <w:r>
        <w:rPr>
          <w:sz w:val="22"/>
          <w:szCs w:val="22"/>
          <w:lang w:val="en-US"/>
        </w:rPr>
        <w:t>’</w:t>
      </w:r>
      <w:proofErr w:type="spellStart"/>
      <w:r>
        <w:rPr>
          <w:sz w:val="22"/>
          <w:szCs w:val="22"/>
        </w:rPr>
        <w:t>ятаємо</w:t>
      </w:r>
      <w:proofErr w:type="spellEnd"/>
      <w:r>
        <w:rPr>
          <w:sz w:val="22"/>
          <w:szCs w:val="22"/>
        </w:rPr>
        <w:t>, що стек і черга є структурами послідовного доступу до їх елементів, а масив – прямого.</w:t>
      </w:r>
    </w:p>
    <w:p w14:paraId="08C616E8" w14:textId="78CFD78A" w:rsidR="00B32178" w:rsidRDefault="00056632" w:rsidP="00B6641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По-друге, після обробки поточного елемента стека або черги він стає недоступним для подальших операцій з ним. До таких дій з поточним елементом цих структур відносить перегляд, виведення, зміна значення, присвоєння поточного значення іншому елементу тощо. Тобто, як тільки буде здійснена будь-яка операція зміни індексу (</w:t>
      </w:r>
      <w:r>
        <w:rPr>
          <w:sz w:val="22"/>
          <w:szCs w:val="22"/>
          <w:lang w:val="en-US"/>
        </w:rPr>
        <w:t>top++, top--, head++, head--, tail++, tail--</w:t>
      </w:r>
      <w:r>
        <w:rPr>
          <w:sz w:val="22"/>
          <w:szCs w:val="22"/>
        </w:rPr>
        <w:t>)</w:t>
      </w:r>
      <w:r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</w:rPr>
        <w:t xml:space="preserve">елемент, на який вказував цей індекс, стає </w:t>
      </w:r>
      <w:r>
        <w:rPr>
          <w:sz w:val="22"/>
          <w:szCs w:val="22"/>
        </w:rPr>
        <w:lastRenderedPageBreak/>
        <w:t xml:space="preserve">недоступним з точки зору алгоритмів роботи структур даних «стек» та «черга». </w:t>
      </w:r>
    </w:p>
    <w:p w14:paraId="44BE6F44" w14:textId="3C972E65" w:rsidR="001B07D8" w:rsidRDefault="001B07D8" w:rsidP="001B07D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Саме тому, реалізуючи алгоритми роботи зі стеком та чергою, забороняється використовувати переваги роботи з масивами, як зі структурою прямого доступу</w:t>
      </w:r>
      <w:r w:rsidR="009E71AC">
        <w:rPr>
          <w:sz w:val="22"/>
          <w:szCs w:val="22"/>
        </w:rPr>
        <w:t xml:space="preserve">, хоча у </w:t>
      </w:r>
      <w:proofErr w:type="spellStart"/>
      <w:r w:rsidR="009E71AC">
        <w:rPr>
          <w:sz w:val="22"/>
          <w:szCs w:val="22"/>
        </w:rPr>
        <w:t>цьо</w:t>
      </w:r>
      <w:proofErr w:type="spellEnd"/>
      <w:r w:rsidR="009E71AC">
        <w:rPr>
          <w:sz w:val="22"/>
          <w:szCs w:val="22"/>
        </w:rPr>
        <w:t xml:space="preserve"> завжди знайдуться підстави для спокуси</w:t>
      </w:r>
      <w:r>
        <w:rPr>
          <w:sz w:val="22"/>
          <w:szCs w:val="22"/>
        </w:rPr>
        <w:t>!</w:t>
      </w:r>
    </w:p>
    <w:p w14:paraId="0EE798F9" w14:textId="616CCDAE" w:rsidR="001B07D8" w:rsidRPr="001B07D8" w:rsidRDefault="001B07D8" w:rsidP="00B6641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По-третє, необхідно </w:t>
      </w:r>
      <w:proofErr w:type="spellStart"/>
      <w:r>
        <w:rPr>
          <w:sz w:val="22"/>
          <w:szCs w:val="22"/>
        </w:rPr>
        <w:t>пам</w:t>
      </w:r>
      <w:proofErr w:type="spellEnd"/>
      <w:r>
        <w:rPr>
          <w:sz w:val="22"/>
          <w:szCs w:val="22"/>
          <w:lang w:val="en-US"/>
        </w:rPr>
        <w:t>’</w:t>
      </w:r>
      <w:proofErr w:type="spellStart"/>
      <w:r>
        <w:rPr>
          <w:sz w:val="22"/>
          <w:szCs w:val="22"/>
        </w:rPr>
        <w:t>ятати</w:t>
      </w:r>
      <w:proofErr w:type="spellEnd"/>
      <w:r>
        <w:rPr>
          <w:sz w:val="22"/>
          <w:szCs w:val="22"/>
        </w:rPr>
        <w:t>, що, хоча для збереження елементів стека та черги використовується масив, візуалізація вмісту цих структур за їх означенням є такою: елементи стеку починаються з основи і завершуються у вершині, а елементи черги починаються з «голови» і завершуються у «хвості». Саме у такому порядку їх значення необхідно виводити на екран монітора.</w:t>
      </w:r>
    </w:p>
    <w:p w14:paraId="49E6249F" w14:textId="369DED7F" w:rsidR="00056632" w:rsidRDefault="00056632" w:rsidP="00B6641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Загалом, структуру алгоритму розробки лабораторної з теми «Стек», «Черга» можна представити у вигляді таких трьох етапів:</w:t>
      </w:r>
    </w:p>
    <w:p w14:paraId="7C564F4F" w14:textId="449C2BCA" w:rsidR="00056632" w:rsidRDefault="00056632" w:rsidP="00056632">
      <w:pPr>
        <w:pStyle w:val="af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Створити стек/чергу з одночасним виведенням заданих елементів.</w:t>
      </w:r>
    </w:p>
    <w:p w14:paraId="6A6016B9" w14:textId="1947CF5D" w:rsidR="00056632" w:rsidRDefault="00056632" w:rsidP="00056632">
      <w:pPr>
        <w:pStyle w:val="af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Перетворити елементи стеку/черги відповідно до умови задачі, скориставшись додатковими відповідними структурами даних. При цьому створені у п.1 структури даних стануть порожніми.</w:t>
      </w:r>
    </w:p>
    <w:p w14:paraId="37136F8A" w14:textId="17C4E3BE" w:rsidR="00056632" w:rsidRDefault="00056632" w:rsidP="00056632">
      <w:pPr>
        <w:pStyle w:val="af4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Відновити </w:t>
      </w:r>
      <w:r w:rsidR="00200E3D">
        <w:rPr>
          <w:sz w:val="22"/>
          <w:szCs w:val="22"/>
        </w:rPr>
        <w:t xml:space="preserve">відредагований стан стеку/черги з додаткових створених структур даних (п.2) у заданому стеку/черзі (п.1). </w:t>
      </w:r>
    </w:p>
    <w:p w14:paraId="45187AD7" w14:textId="75363EDC" w:rsidR="00297870" w:rsidRPr="00056632" w:rsidRDefault="00297870" w:rsidP="00297870">
      <w:pPr>
        <w:pStyle w:val="af4"/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 наступних прикладах виконання лабораторної роботи продемонстровано та прокоментовано етапи виконання алгоритмів роботи зі структурами даних «стек» та «черга».</w:t>
      </w:r>
    </w:p>
    <w:p w14:paraId="2A724F7E" w14:textId="0DD3D71A" w:rsidR="00316A6D" w:rsidRPr="00B32178" w:rsidRDefault="00316A6D" w:rsidP="00985E44">
      <w:pPr>
        <w:pStyle w:val="3"/>
      </w:pPr>
      <w:bookmarkStart w:id="13" w:name="_Toc204956214"/>
      <w:r w:rsidRPr="00B32178">
        <w:t xml:space="preserve">Приклад </w:t>
      </w:r>
      <w:r w:rsidR="00985E44" w:rsidRPr="00B32178">
        <w:t xml:space="preserve">виконання </w:t>
      </w:r>
      <w:r w:rsidRPr="00B32178">
        <w:t>лабораторно</w:t>
      </w:r>
      <w:r w:rsidR="00985E44" w:rsidRPr="00B32178">
        <w:t>ї</w:t>
      </w:r>
      <w:r w:rsidRPr="00B32178">
        <w:t xml:space="preserve"> </w:t>
      </w:r>
      <w:r w:rsidR="00985E44" w:rsidRPr="00B32178">
        <w:t>роботи</w:t>
      </w:r>
      <w:bookmarkEnd w:id="13"/>
    </w:p>
    <w:p w14:paraId="5966760C" w14:textId="2A8B275C" w:rsidR="00DB789B" w:rsidRDefault="00775E61" w:rsidP="00775E61">
      <w:pPr>
        <w:pStyle w:val="ae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F94598">
        <w:rPr>
          <w:sz w:val="22"/>
          <w:szCs w:val="22"/>
        </w:rPr>
        <w:t>Створити стек</w:t>
      </w:r>
      <w:r>
        <w:rPr>
          <w:sz w:val="22"/>
          <w:szCs w:val="22"/>
        </w:rPr>
        <w:t>, елементами якого є</w:t>
      </w:r>
      <w:r w:rsidRPr="00F94598">
        <w:rPr>
          <w:sz w:val="22"/>
          <w:szCs w:val="22"/>
        </w:rPr>
        <w:t xml:space="preserve"> </w:t>
      </w:r>
      <w:r w:rsidRPr="00E22650">
        <w:rPr>
          <w:i/>
          <w:iCs/>
          <w:sz w:val="22"/>
          <w:szCs w:val="22"/>
          <w:lang w:val="en-US"/>
        </w:rPr>
        <w:t>n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випадкових </w:t>
      </w:r>
      <w:r w:rsidRPr="00F94598">
        <w:rPr>
          <w:sz w:val="22"/>
          <w:szCs w:val="22"/>
        </w:rPr>
        <w:t>цілих чисел</w:t>
      </w:r>
      <w:r>
        <w:rPr>
          <w:sz w:val="22"/>
          <w:szCs w:val="22"/>
        </w:rPr>
        <w:t xml:space="preserve"> та відредагувати його, залишивши лише елементи з від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</w:rPr>
        <w:t>ємними значеннями.</w:t>
      </w:r>
    </w:p>
    <w:p w14:paraId="285C062A" w14:textId="77777777" w:rsidR="00DB789B" w:rsidRPr="00DB789B" w:rsidRDefault="00DB789B" w:rsidP="00775E61">
      <w:pPr>
        <w:pStyle w:val="ae"/>
        <w:spacing w:before="120" w:beforeAutospacing="0" w:after="0" w:afterAutospacing="0"/>
        <w:rPr>
          <w:sz w:val="22"/>
          <w:szCs w:val="22"/>
        </w:rPr>
      </w:pPr>
      <w:r w:rsidRPr="00DB789B">
        <w:rPr>
          <w:sz w:val="22"/>
          <w:szCs w:val="22"/>
        </w:rPr>
        <w:t>#</w:t>
      </w:r>
      <w:r w:rsidRPr="00DB789B">
        <w:rPr>
          <w:b/>
          <w:bCs/>
          <w:sz w:val="22"/>
          <w:szCs w:val="22"/>
        </w:rPr>
        <w:t>include</w:t>
      </w:r>
      <w:r w:rsidRPr="00DB789B">
        <w:rPr>
          <w:sz w:val="22"/>
          <w:szCs w:val="22"/>
        </w:rPr>
        <w:t xml:space="preserve"> &lt;cstdlib&gt;</w:t>
      </w:r>
    </w:p>
    <w:p w14:paraId="6D653007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sz w:val="22"/>
          <w:szCs w:val="22"/>
        </w:rPr>
        <w:t>#</w:t>
      </w:r>
      <w:r w:rsidRPr="00DB789B">
        <w:rPr>
          <w:b/>
          <w:bCs/>
          <w:sz w:val="22"/>
          <w:szCs w:val="22"/>
        </w:rPr>
        <w:t>include</w:t>
      </w:r>
      <w:r w:rsidRPr="00DB789B">
        <w:rPr>
          <w:sz w:val="22"/>
          <w:szCs w:val="22"/>
        </w:rPr>
        <w:t xml:space="preserve"> &lt;iostream&gt;</w:t>
      </w:r>
    </w:p>
    <w:p w14:paraId="5DF07447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b/>
          <w:bCs/>
          <w:sz w:val="22"/>
          <w:szCs w:val="22"/>
        </w:rPr>
        <w:t>using namespace std</w:t>
      </w:r>
      <w:r w:rsidRPr="00DB789B">
        <w:rPr>
          <w:sz w:val="22"/>
          <w:szCs w:val="22"/>
        </w:rPr>
        <w:t>;</w:t>
      </w:r>
    </w:p>
    <w:p w14:paraId="6CA9ABD2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b/>
          <w:bCs/>
          <w:sz w:val="22"/>
          <w:szCs w:val="22"/>
        </w:rPr>
        <w:t>int</w:t>
      </w:r>
      <w:r w:rsidRPr="00DB789B">
        <w:rPr>
          <w:sz w:val="22"/>
          <w:szCs w:val="22"/>
        </w:rPr>
        <w:t xml:space="preserve"> main(</w:t>
      </w:r>
      <w:r w:rsidRPr="00DB789B">
        <w:rPr>
          <w:b/>
          <w:bCs/>
          <w:sz w:val="22"/>
          <w:szCs w:val="22"/>
        </w:rPr>
        <w:t>int</w:t>
      </w:r>
      <w:r w:rsidRPr="00DB789B">
        <w:rPr>
          <w:sz w:val="22"/>
          <w:szCs w:val="22"/>
        </w:rPr>
        <w:t xml:space="preserve"> argc, </w:t>
      </w:r>
      <w:r w:rsidRPr="00DB789B">
        <w:rPr>
          <w:b/>
          <w:bCs/>
          <w:sz w:val="22"/>
          <w:szCs w:val="22"/>
        </w:rPr>
        <w:t>char</w:t>
      </w:r>
      <w:r w:rsidRPr="00DB789B">
        <w:rPr>
          <w:sz w:val="22"/>
          <w:szCs w:val="22"/>
        </w:rPr>
        <w:t xml:space="preserve"> *argv[])</w:t>
      </w:r>
    </w:p>
    <w:p w14:paraId="443183EF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sz w:val="22"/>
          <w:szCs w:val="22"/>
        </w:rPr>
        <w:lastRenderedPageBreak/>
        <w:t>{</w:t>
      </w:r>
    </w:p>
    <w:p w14:paraId="3A9F505A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b/>
          <w:bCs/>
          <w:sz w:val="22"/>
          <w:szCs w:val="22"/>
        </w:rPr>
        <w:t>cout</w:t>
      </w:r>
      <w:r w:rsidRPr="00DB789B">
        <w:rPr>
          <w:sz w:val="22"/>
          <w:szCs w:val="22"/>
        </w:rPr>
        <w:t>&lt;&lt; "</w:t>
      </w:r>
      <w:proofErr w:type="spellStart"/>
      <w:r w:rsidRPr="00DB789B">
        <w:rPr>
          <w:sz w:val="22"/>
          <w:szCs w:val="22"/>
        </w:rPr>
        <w:t>Inpun</w:t>
      </w:r>
      <w:proofErr w:type="spellEnd"/>
      <w:r w:rsidRPr="00DB789B">
        <w:rPr>
          <w:sz w:val="22"/>
          <w:szCs w:val="22"/>
        </w:rPr>
        <w:t xml:space="preserve"> N ";</w:t>
      </w:r>
    </w:p>
    <w:p w14:paraId="0CDA4F16" w14:textId="642EFCF0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b/>
          <w:bCs/>
          <w:sz w:val="22"/>
          <w:szCs w:val="22"/>
        </w:rPr>
        <w:t>int</w:t>
      </w:r>
      <w:r w:rsidRPr="00DB789B">
        <w:rPr>
          <w:sz w:val="22"/>
          <w:szCs w:val="22"/>
        </w:rPr>
        <w:t xml:space="preserve"> a[100]</w:t>
      </w:r>
      <w:r>
        <w:rPr>
          <w:sz w:val="22"/>
          <w:szCs w:val="22"/>
        </w:rPr>
        <w:t xml:space="preserve">, </w:t>
      </w:r>
      <w:r w:rsidRPr="00DB789B">
        <w:rPr>
          <w:sz w:val="22"/>
          <w:szCs w:val="22"/>
        </w:rPr>
        <w:t>b[100]</w:t>
      </w:r>
      <w:r>
        <w:rPr>
          <w:sz w:val="22"/>
          <w:szCs w:val="22"/>
        </w:rPr>
        <w:t xml:space="preserve">, </w:t>
      </w:r>
      <w:r w:rsidRPr="00DB789B">
        <w:rPr>
          <w:sz w:val="22"/>
          <w:szCs w:val="22"/>
        </w:rPr>
        <w:t>n,</w:t>
      </w:r>
      <w:r>
        <w:rPr>
          <w:sz w:val="22"/>
          <w:szCs w:val="22"/>
        </w:rPr>
        <w:t xml:space="preserve"> </w:t>
      </w:r>
      <w:r w:rsidRPr="00DB789B">
        <w:rPr>
          <w:sz w:val="22"/>
          <w:szCs w:val="22"/>
        </w:rPr>
        <w:t>i</w:t>
      </w:r>
      <w:r>
        <w:rPr>
          <w:sz w:val="22"/>
          <w:szCs w:val="22"/>
        </w:rPr>
        <w:t>,</w:t>
      </w:r>
      <w:r w:rsidRPr="00DB789B">
        <w:rPr>
          <w:sz w:val="22"/>
          <w:szCs w:val="22"/>
        </w:rPr>
        <w:t xml:space="preserve"> </w:t>
      </w:r>
      <w:r w:rsidR="005F5109">
        <w:rPr>
          <w:sz w:val="22"/>
          <w:szCs w:val="22"/>
          <w:lang w:val="en-US"/>
        </w:rPr>
        <w:t xml:space="preserve">top, </w:t>
      </w:r>
      <w:proofErr w:type="spellStart"/>
      <w:r w:rsidR="005F5109">
        <w:rPr>
          <w:sz w:val="22"/>
          <w:szCs w:val="22"/>
          <w:lang w:val="en-US"/>
        </w:rPr>
        <w:t>top_new</w:t>
      </w:r>
      <w:proofErr w:type="spellEnd"/>
      <w:r w:rsidRPr="00DB789B">
        <w:rPr>
          <w:sz w:val="22"/>
          <w:szCs w:val="22"/>
        </w:rPr>
        <w:t>;</w:t>
      </w:r>
    </w:p>
    <w:p w14:paraId="2E18AFEC" w14:textId="26A40926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cin</w:t>
      </w:r>
      <w:proofErr w:type="spellEnd"/>
      <w:r w:rsidRPr="00DB789B">
        <w:rPr>
          <w:sz w:val="22"/>
          <w:szCs w:val="22"/>
        </w:rPr>
        <w:t>&gt;&gt; n;</w:t>
      </w:r>
      <w:r w:rsidR="008A7846">
        <w:rPr>
          <w:sz w:val="22"/>
          <w:szCs w:val="22"/>
        </w:rPr>
        <w:t xml:space="preserve">                                                               </w:t>
      </w:r>
    </w:p>
    <w:p w14:paraId="1D2934D0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srand</w:t>
      </w:r>
      <w:proofErr w:type="spellEnd"/>
      <w:r w:rsidRPr="00DB789B">
        <w:rPr>
          <w:sz w:val="22"/>
          <w:szCs w:val="22"/>
        </w:rPr>
        <w:t>(</w:t>
      </w:r>
      <w:proofErr w:type="spellStart"/>
      <w:r w:rsidRPr="00DB789B">
        <w:rPr>
          <w:b/>
          <w:bCs/>
          <w:sz w:val="22"/>
          <w:szCs w:val="22"/>
        </w:rPr>
        <w:t>time</w:t>
      </w:r>
      <w:proofErr w:type="spellEnd"/>
      <w:r w:rsidRPr="00DB789B">
        <w:rPr>
          <w:sz w:val="22"/>
          <w:szCs w:val="22"/>
        </w:rPr>
        <w:t>(0));</w:t>
      </w:r>
    </w:p>
    <w:p w14:paraId="1BEFB020" w14:textId="1830D515" w:rsidR="00DB789B" w:rsidRPr="00DB789B" w:rsidRDefault="005F5109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>
        <w:rPr>
          <w:sz w:val="22"/>
          <w:szCs w:val="22"/>
          <w:lang w:val="en-US"/>
        </w:rPr>
        <w:t>top</w:t>
      </w:r>
      <w:r w:rsidR="00DB789B" w:rsidRPr="00DB789B">
        <w:rPr>
          <w:sz w:val="22"/>
          <w:szCs w:val="22"/>
        </w:rPr>
        <w:t>=</w:t>
      </w:r>
      <w:proofErr w:type="gramStart"/>
      <w:r w:rsidR="00DB789B" w:rsidRPr="00DB789B">
        <w:rPr>
          <w:sz w:val="22"/>
          <w:szCs w:val="22"/>
        </w:rPr>
        <w:t>0;</w:t>
      </w:r>
      <w:proofErr w:type="gramEnd"/>
    </w:p>
    <w:p w14:paraId="77E0B64B" w14:textId="5E31F38F" w:rsidR="008A7846" w:rsidRPr="00DB789B" w:rsidRDefault="008A7846" w:rsidP="00A07E6D">
      <w:pPr>
        <w:pStyle w:val="ae"/>
        <w:spacing w:before="0" w:beforeAutospacing="0" w:after="0" w:afterAutospacing="0" w:line="220" w:lineRule="exact"/>
        <w:rPr>
          <w:sz w:val="22"/>
          <w:szCs w:val="22"/>
          <w:lang w:val="en-US"/>
        </w:rPr>
      </w:pPr>
      <w:r w:rsidRPr="00DB789B">
        <w:rPr>
          <w:b/>
          <w:bCs/>
          <w:sz w:val="22"/>
          <w:szCs w:val="22"/>
        </w:rPr>
        <w:t>cout</w:t>
      </w:r>
      <w:r w:rsidRPr="00DB789B">
        <w:rPr>
          <w:sz w:val="22"/>
          <w:szCs w:val="22"/>
        </w:rPr>
        <w:t xml:space="preserve"> &lt;&lt;"\n"&lt;&lt;"</w:t>
      </w:r>
      <w:proofErr w:type="spellStart"/>
      <w:r w:rsidRPr="00DB789B">
        <w:rPr>
          <w:sz w:val="22"/>
          <w:szCs w:val="22"/>
        </w:rPr>
        <w:t>Stack</w:t>
      </w:r>
      <w:proofErr w:type="spellEnd"/>
      <w:r w:rsidRPr="00DB789B">
        <w:rPr>
          <w:sz w:val="22"/>
          <w:szCs w:val="22"/>
        </w:rPr>
        <w:t>: \n";</w:t>
      </w:r>
      <w:r>
        <w:rPr>
          <w:sz w:val="22"/>
          <w:szCs w:val="22"/>
        </w:rPr>
        <w:t xml:space="preserve">                                 // </w:t>
      </w:r>
      <w:r w:rsidR="00B9269F">
        <w:rPr>
          <w:sz w:val="22"/>
          <w:szCs w:val="22"/>
        </w:rPr>
        <w:t>С</w:t>
      </w:r>
      <w:r>
        <w:rPr>
          <w:sz w:val="22"/>
          <w:szCs w:val="22"/>
        </w:rPr>
        <w:t xml:space="preserve">творення стеку </w:t>
      </w:r>
      <w:r w:rsidRPr="008A7846">
        <w:rPr>
          <w:i/>
          <w:iCs/>
          <w:sz w:val="22"/>
          <w:szCs w:val="22"/>
        </w:rPr>
        <w:t>а</w:t>
      </w:r>
      <w:r w:rsidR="00C33C37">
        <w:rPr>
          <w:i/>
          <w:iCs/>
          <w:sz w:val="22"/>
          <w:szCs w:val="22"/>
          <w:lang w:val="en-US"/>
        </w:rPr>
        <w:t>.</w:t>
      </w:r>
    </w:p>
    <w:p w14:paraId="2039105C" w14:textId="260BF895" w:rsidR="008A7846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while</w:t>
      </w:r>
      <w:proofErr w:type="spellEnd"/>
      <w:r w:rsidRPr="00DB789B">
        <w:rPr>
          <w:sz w:val="22"/>
          <w:szCs w:val="22"/>
        </w:rPr>
        <w:t xml:space="preserve"> ( ++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>&lt;n)</w:t>
      </w:r>
      <w:r>
        <w:rPr>
          <w:sz w:val="22"/>
          <w:szCs w:val="22"/>
        </w:rPr>
        <w:t xml:space="preserve"> </w:t>
      </w:r>
    </w:p>
    <w:p w14:paraId="43EFF5E5" w14:textId="77777777" w:rsidR="008A7846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sz w:val="22"/>
          <w:szCs w:val="22"/>
        </w:rPr>
        <w:t>{</w:t>
      </w:r>
    </w:p>
    <w:p w14:paraId="5273B021" w14:textId="7CBCBE9F" w:rsidR="008A7846" w:rsidRDefault="008A7846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B789B" w:rsidRPr="00DB789B">
        <w:rPr>
          <w:sz w:val="22"/>
          <w:szCs w:val="22"/>
        </w:rPr>
        <w:t>a[</w:t>
      </w:r>
      <w:r w:rsidR="005F5109">
        <w:rPr>
          <w:sz w:val="22"/>
          <w:szCs w:val="22"/>
          <w:lang w:val="en-US"/>
        </w:rPr>
        <w:t>top</w:t>
      </w:r>
      <w:r w:rsidR="00DB789B" w:rsidRPr="00DB789B">
        <w:rPr>
          <w:sz w:val="22"/>
          <w:szCs w:val="22"/>
        </w:rPr>
        <w:t>]=</w:t>
      </w:r>
      <w:proofErr w:type="spellStart"/>
      <w:r w:rsidR="00DB789B" w:rsidRPr="00DB789B">
        <w:rPr>
          <w:b/>
          <w:bCs/>
          <w:sz w:val="22"/>
          <w:szCs w:val="22"/>
        </w:rPr>
        <w:t>rand</w:t>
      </w:r>
      <w:proofErr w:type="spellEnd"/>
      <w:r w:rsidR="00DB789B" w:rsidRPr="00DB789B">
        <w:rPr>
          <w:sz w:val="22"/>
          <w:szCs w:val="22"/>
        </w:rPr>
        <w:t>()%100-20;</w:t>
      </w:r>
      <w:r w:rsidR="00DB789B" w:rsidRPr="008A7846">
        <w:rPr>
          <w:sz w:val="22"/>
          <w:szCs w:val="22"/>
        </w:rPr>
        <w:t xml:space="preserve"> </w:t>
      </w:r>
    </w:p>
    <w:p w14:paraId="04EAEB49" w14:textId="0CC0E5DB" w:rsidR="008A7846" w:rsidRDefault="008A7846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F69A3" w:rsidRPr="00DB789B">
        <w:rPr>
          <w:b/>
          <w:bCs/>
          <w:sz w:val="22"/>
          <w:szCs w:val="22"/>
        </w:rPr>
        <w:t>cout</w:t>
      </w:r>
      <w:r w:rsidR="001F69A3" w:rsidRPr="00DB789B">
        <w:rPr>
          <w:sz w:val="22"/>
          <w:szCs w:val="22"/>
        </w:rPr>
        <w:t>&lt;&lt;a[</w:t>
      </w:r>
      <w:r w:rsidR="005F5109">
        <w:rPr>
          <w:sz w:val="22"/>
          <w:szCs w:val="22"/>
          <w:lang w:val="en-US"/>
        </w:rPr>
        <w:t>top</w:t>
      </w:r>
      <w:r w:rsidR="001F69A3" w:rsidRPr="00DB789B">
        <w:rPr>
          <w:sz w:val="22"/>
          <w:szCs w:val="22"/>
        </w:rPr>
        <w:t>]&lt;&lt;" ";</w:t>
      </w:r>
    </w:p>
    <w:p w14:paraId="1989BCC5" w14:textId="4F6F8916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sz w:val="22"/>
          <w:szCs w:val="22"/>
        </w:rPr>
        <w:t>}</w:t>
      </w:r>
    </w:p>
    <w:p w14:paraId="095FCF31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head</w:t>
      </w:r>
      <w:proofErr w:type="spellEnd"/>
      <w:r w:rsidRPr="00DB789B">
        <w:rPr>
          <w:sz w:val="22"/>
          <w:szCs w:val="22"/>
        </w:rPr>
        <w:t>--;</w:t>
      </w:r>
    </w:p>
    <w:p w14:paraId="16816B97" w14:textId="55CD633A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  <w:lang w:val="en-US"/>
        </w:rPr>
      </w:pPr>
      <w:proofErr w:type="spellStart"/>
      <w:r w:rsidRPr="00DB789B">
        <w:rPr>
          <w:b/>
          <w:bCs/>
          <w:sz w:val="22"/>
          <w:szCs w:val="22"/>
        </w:rPr>
        <w:t>do</w:t>
      </w:r>
      <w:proofErr w:type="spellEnd"/>
      <w:r w:rsidR="008A7846">
        <w:rPr>
          <w:b/>
          <w:bCs/>
          <w:sz w:val="22"/>
          <w:szCs w:val="22"/>
        </w:rPr>
        <w:t xml:space="preserve">       </w:t>
      </w:r>
      <w:r w:rsidR="008A7846" w:rsidRPr="008A7846">
        <w:rPr>
          <w:sz w:val="22"/>
          <w:szCs w:val="22"/>
        </w:rPr>
        <w:t xml:space="preserve">// </w:t>
      </w:r>
      <w:r w:rsidR="00B9269F">
        <w:rPr>
          <w:sz w:val="22"/>
          <w:szCs w:val="22"/>
        </w:rPr>
        <w:t>С</w:t>
      </w:r>
      <w:r w:rsidR="008A7846" w:rsidRPr="008A7846">
        <w:rPr>
          <w:sz w:val="22"/>
          <w:szCs w:val="22"/>
        </w:rPr>
        <w:t>творення додаткового стеку</w:t>
      </w:r>
      <w:r w:rsidR="008A7846">
        <w:rPr>
          <w:sz w:val="22"/>
          <w:szCs w:val="22"/>
        </w:rPr>
        <w:t xml:space="preserve"> </w:t>
      </w:r>
      <w:r w:rsidR="008A7846" w:rsidRPr="008A7846">
        <w:rPr>
          <w:i/>
          <w:iCs/>
          <w:sz w:val="22"/>
          <w:szCs w:val="22"/>
          <w:lang w:val="en-US"/>
        </w:rPr>
        <w:t>b</w:t>
      </w:r>
      <w:r w:rsidR="008A7846" w:rsidRPr="008A7846">
        <w:rPr>
          <w:sz w:val="22"/>
          <w:szCs w:val="22"/>
        </w:rPr>
        <w:t xml:space="preserve"> з від</w:t>
      </w:r>
      <w:r w:rsidR="008A7846" w:rsidRPr="008A7846">
        <w:rPr>
          <w:sz w:val="22"/>
          <w:szCs w:val="22"/>
          <w:lang w:val="en-US"/>
        </w:rPr>
        <w:t>’</w:t>
      </w:r>
      <w:r w:rsidR="008A7846" w:rsidRPr="008A7846">
        <w:rPr>
          <w:sz w:val="22"/>
          <w:szCs w:val="22"/>
        </w:rPr>
        <w:t>ємних елем</w:t>
      </w:r>
      <w:r w:rsidR="008A7846">
        <w:rPr>
          <w:sz w:val="22"/>
          <w:szCs w:val="22"/>
        </w:rPr>
        <w:t>е</w:t>
      </w:r>
      <w:r w:rsidR="008A7846" w:rsidRPr="008A7846">
        <w:rPr>
          <w:sz w:val="22"/>
          <w:szCs w:val="22"/>
        </w:rPr>
        <w:t>нтів</w:t>
      </w:r>
      <w:r w:rsidR="00C33C37">
        <w:rPr>
          <w:sz w:val="22"/>
          <w:szCs w:val="22"/>
          <w:lang w:val="en-US"/>
        </w:rPr>
        <w:t>.</w:t>
      </w:r>
    </w:p>
    <w:p w14:paraId="7E094769" w14:textId="7777777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sz w:val="22"/>
          <w:szCs w:val="22"/>
        </w:rPr>
        <w:t>{</w:t>
      </w:r>
    </w:p>
    <w:p w14:paraId="7D157675" w14:textId="07502C9D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proofErr w:type="spellStart"/>
      <w:r w:rsidRPr="00DB789B">
        <w:rPr>
          <w:b/>
          <w:bCs/>
          <w:sz w:val="22"/>
          <w:szCs w:val="22"/>
        </w:rPr>
        <w:t>if</w:t>
      </w:r>
      <w:proofErr w:type="spellEnd"/>
      <w:r w:rsidRPr="00DB789B">
        <w:rPr>
          <w:sz w:val="22"/>
          <w:szCs w:val="22"/>
        </w:rPr>
        <w:t xml:space="preserve"> (a[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>]</w:t>
      </w:r>
      <w:r w:rsidR="00775E61">
        <w:rPr>
          <w:sz w:val="22"/>
          <w:szCs w:val="22"/>
          <w:lang w:val="en-US"/>
        </w:rPr>
        <w:t>&lt;</w:t>
      </w:r>
      <w:r w:rsidRPr="00DB789B">
        <w:rPr>
          <w:sz w:val="22"/>
          <w:szCs w:val="22"/>
        </w:rPr>
        <w:t>0)</w:t>
      </w:r>
    </w:p>
    <w:p w14:paraId="3B6E5A58" w14:textId="04175E40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B789B">
        <w:rPr>
          <w:sz w:val="22"/>
          <w:szCs w:val="22"/>
        </w:rPr>
        <w:t>{</w:t>
      </w:r>
    </w:p>
    <w:p w14:paraId="138CB4EB" w14:textId="6FB4741E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B789B">
        <w:rPr>
          <w:sz w:val="22"/>
          <w:szCs w:val="22"/>
        </w:rPr>
        <w:t>b[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>_</w:t>
      </w:r>
      <w:proofErr w:type="spellStart"/>
      <w:r w:rsidRPr="00DB789B">
        <w:rPr>
          <w:sz w:val="22"/>
          <w:szCs w:val="22"/>
        </w:rPr>
        <w:t>new</w:t>
      </w:r>
      <w:proofErr w:type="spellEnd"/>
      <w:r w:rsidRPr="00DB789B">
        <w:rPr>
          <w:sz w:val="22"/>
          <w:szCs w:val="22"/>
        </w:rPr>
        <w:t>]=a[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 xml:space="preserve">]; 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>_</w:t>
      </w:r>
      <w:proofErr w:type="spellStart"/>
      <w:r w:rsidRPr="00DB789B">
        <w:rPr>
          <w:sz w:val="22"/>
          <w:szCs w:val="22"/>
        </w:rPr>
        <w:t>new</w:t>
      </w:r>
      <w:proofErr w:type="spellEnd"/>
      <w:r w:rsidRPr="00DB789B">
        <w:rPr>
          <w:sz w:val="22"/>
          <w:szCs w:val="22"/>
        </w:rPr>
        <w:t>++;</w:t>
      </w:r>
    </w:p>
    <w:p w14:paraId="180551C6" w14:textId="0B1C0167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B789B">
        <w:rPr>
          <w:sz w:val="22"/>
          <w:szCs w:val="22"/>
        </w:rPr>
        <w:t>}</w:t>
      </w:r>
    </w:p>
    <w:p w14:paraId="1F1EC776" w14:textId="4937660D" w:rsidR="00DB789B" w:rsidRPr="00DB789B" w:rsidRDefault="00DB789B" w:rsidP="00A07E6D">
      <w:pPr>
        <w:pStyle w:val="ae"/>
        <w:spacing w:before="0" w:beforeAutospacing="0" w:after="0" w:afterAutospacing="0" w:line="220" w:lineRule="exact"/>
        <w:rPr>
          <w:sz w:val="22"/>
          <w:szCs w:val="22"/>
        </w:rPr>
      </w:pPr>
      <w:r w:rsidRPr="00DB789B">
        <w:rPr>
          <w:sz w:val="22"/>
          <w:szCs w:val="22"/>
        </w:rPr>
        <w:t xml:space="preserve">} </w:t>
      </w:r>
      <w:proofErr w:type="spellStart"/>
      <w:r w:rsidRPr="00DB789B">
        <w:rPr>
          <w:b/>
          <w:bCs/>
          <w:sz w:val="22"/>
          <w:szCs w:val="22"/>
        </w:rPr>
        <w:t>while</w:t>
      </w:r>
      <w:proofErr w:type="spellEnd"/>
      <w:r w:rsidRPr="00DB789B">
        <w:rPr>
          <w:sz w:val="22"/>
          <w:szCs w:val="22"/>
        </w:rPr>
        <w:t xml:space="preserve"> (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>--&gt;0);</w:t>
      </w:r>
    </w:p>
    <w:p w14:paraId="1D5C85C0" w14:textId="1A9E90CA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r w:rsidRPr="00DB789B">
        <w:rPr>
          <w:b/>
          <w:bCs/>
          <w:sz w:val="22"/>
          <w:szCs w:val="22"/>
        </w:rPr>
        <w:t>cout</w:t>
      </w:r>
      <w:r w:rsidRPr="00DB789B">
        <w:rPr>
          <w:sz w:val="22"/>
          <w:szCs w:val="22"/>
        </w:rPr>
        <w:t>&lt;&lt;"\n"&lt;&lt;"</w:t>
      </w:r>
      <w:proofErr w:type="spellStart"/>
      <w:r w:rsidRPr="00DB789B">
        <w:rPr>
          <w:sz w:val="22"/>
          <w:szCs w:val="22"/>
        </w:rPr>
        <w:t>Stack</w:t>
      </w:r>
      <w:proofErr w:type="spellEnd"/>
      <w:r w:rsidRPr="00DB789B">
        <w:rPr>
          <w:sz w:val="22"/>
          <w:szCs w:val="22"/>
        </w:rPr>
        <w:t xml:space="preserve"> </w:t>
      </w:r>
      <w:proofErr w:type="spellStart"/>
      <w:r w:rsidRPr="00DB789B">
        <w:rPr>
          <w:sz w:val="22"/>
          <w:szCs w:val="22"/>
        </w:rPr>
        <w:t>new</w:t>
      </w:r>
      <w:proofErr w:type="spellEnd"/>
      <w:r w:rsidRPr="00DB789B">
        <w:rPr>
          <w:sz w:val="22"/>
          <w:szCs w:val="22"/>
        </w:rPr>
        <w:t>: \n";</w:t>
      </w:r>
    </w:p>
    <w:p w14:paraId="6923F022" w14:textId="355633AA" w:rsidR="00B9269F" w:rsidRPr="00DB789B" w:rsidRDefault="005F5109" w:rsidP="00B9269F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  <w:lang w:val="en-US"/>
        </w:rPr>
        <w:t>top</w:t>
      </w:r>
      <w:r w:rsidR="00DB789B" w:rsidRPr="00DB789B">
        <w:rPr>
          <w:sz w:val="22"/>
          <w:szCs w:val="22"/>
        </w:rPr>
        <w:t>_</w:t>
      </w:r>
      <w:proofErr w:type="spellStart"/>
      <w:r w:rsidR="00DB789B" w:rsidRPr="00DB789B">
        <w:rPr>
          <w:sz w:val="22"/>
          <w:szCs w:val="22"/>
        </w:rPr>
        <w:t>new</w:t>
      </w:r>
      <w:proofErr w:type="spellEnd"/>
      <w:r w:rsidR="00DB789B" w:rsidRPr="00DB789B">
        <w:rPr>
          <w:sz w:val="22"/>
          <w:szCs w:val="22"/>
        </w:rPr>
        <w:t>--;</w:t>
      </w:r>
      <w:r w:rsidR="00B9269F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top</w:t>
      </w:r>
      <w:r w:rsidR="00B9269F" w:rsidRPr="00DB789B">
        <w:rPr>
          <w:sz w:val="22"/>
          <w:szCs w:val="22"/>
        </w:rPr>
        <w:t>=</w:t>
      </w:r>
      <w:proofErr w:type="gramStart"/>
      <w:r w:rsidR="00B9269F" w:rsidRPr="00DB789B">
        <w:rPr>
          <w:sz w:val="22"/>
          <w:szCs w:val="22"/>
        </w:rPr>
        <w:t>0;</w:t>
      </w:r>
      <w:proofErr w:type="gramEnd"/>
    </w:p>
    <w:p w14:paraId="55858374" w14:textId="0899AD3A" w:rsidR="00B9269F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if</w:t>
      </w:r>
      <w:proofErr w:type="spellEnd"/>
      <w:r w:rsidRPr="00DB789B">
        <w:rPr>
          <w:sz w:val="22"/>
          <w:szCs w:val="22"/>
        </w:rPr>
        <w:t xml:space="preserve"> (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>_</w:t>
      </w:r>
      <w:proofErr w:type="spellStart"/>
      <w:r w:rsidRPr="00DB789B">
        <w:rPr>
          <w:sz w:val="22"/>
          <w:szCs w:val="22"/>
        </w:rPr>
        <w:t>new</w:t>
      </w:r>
      <w:proofErr w:type="spellEnd"/>
      <w:r w:rsidRPr="00DB789B">
        <w:rPr>
          <w:sz w:val="22"/>
          <w:szCs w:val="22"/>
        </w:rPr>
        <w:t>&lt;0)</w:t>
      </w:r>
      <w:r>
        <w:rPr>
          <w:sz w:val="22"/>
          <w:szCs w:val="22"/>
        </w:rPr>
        <w:t xml:space="preserve"> </w:t>
      </w:r>
      <w:r w:rsidR="00775E61">
        <w:rPr>
          <w:sz w:val="22"/>
          <w:szCs w:val="22"/>
        </w:rPr>
        <w:t xml:space="preserve">     </w:t>
      </w:r>
      <w:r w:rsidR="00B9269F">
        <w:rPr>
          <w:sz w:val="22"/>
          <w:szCs w:val="22"/>
          <w:lang w:val="en-US"/>
        </w:rPr>
        <w:t xml:space="preserve">// </w:t>
      </w:r>
      <w:r w:rsidR="00B9269F">
        <w:rPr>
          <w:sz w:val="22"/>
          <w:szCs w:val="22"/>
        </w:rPr>
        <w:t xml:space="preserve">Якщо </w:t>
      </w:r>
      <w:r w:rsidR="00775E61">
        <w:rPr>
          <w:sz w:val="22"/>
          <w:szCs w:val="22"/>
        </w:rPr>
        <w:t>у заданому стеку були лише невід</w:t>
      </w:r>
      <w:r w:rsidR="00775E61">
        <w:rPr>
          <w:sz w:val="22"/>
          <w:szCs w:val="22"/>
          <w:lang w:val="en-US"/>
        </w:rPr>
        <w:t>’</w:t>
      </w:r>
      <w:r w:rsidR="00775E61">
        <w:rPr>
          <w:sz w:val="22"/>
          <w:szCs w:val="22"/>
        </w:rPr>
        <w:t>ємні</w:t>
      </w:r>
    </w:p>
    <w:p w14:paraId="6594BB5A" w14:textId="11366E31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r w:rsidRPr="00DB789B">
        <w:rPr>
          <w:sz w:val="22"/>
          <w:szCs w:val="22"/>
        </w:rPr>
        <w:t xml:space="preserve">{ </w:t>
      </w:r>
      <w:r w:rsidRPr="00DB789B">
        <w:rPr>
          <w:b/>
          <w:bCs/>
          <w:sz w:val="22"/>
          <w:szCs w:val="22"/>
        </w:rPr>
        <w:t>cout</w:t>
      </w:r>
      <w:r w:rsidRPr="00DB789B">
        <w:rPr>
          <w:sz w:val="22"/>
          <w:szCs w:val="22"/>
        </w:rPr>
        <w:t xml:space="preserve"> &lt;&lt; "</w:t>
      </w:r>
      <w:proofErr w:type="spellStart"/>
      <w:r w:rsidRPr="00DB789B">
        <w:rPr>
          <w:sz w:val="22"/>
          <w:szCs w:val="22"/>
        </w:rPr>
        <w:t>Stack</w:t>
      </w:r>
      <w:proofErr w:type="spellEnd"/>
      <w:r w:rsidRPr="00DB789B">
        <w:rPr>
          <w:sz w:val="22"/>
          <w:szCs w:val="22"/>
        </w:rPr>
        <w:t xml:space="preserve"> </w:t>
      </w:r>
      <w:proofErr w:type="spellStart"/>
      <w:r w:rsidRPr="00DB789B">
        <w:rPr>
          <w:sz w:val="22"/>
          <w:szCs w:val="22"/>
        </w:rPr>
        <w:t>is</w:t>
      </w:r>
      <w:proofErr w:type="spellEnd"/>
      <w:r w:rsidRPr="00DB789B">
        <w:rPr>
          <w:sz w:val="22"/>
          <w:szCs w:val="22"/>
        </w:rPr>
        <w:t xml:space="preserve"> </w:t>
      </w:r>
      <w:proofErr w:type="spellStart"/>
      <w:r w:rsidRPr="00DB789B">
        <w:rPr>
          <w:sz w:val="22"/>
          <w:szCs w:val="22"/>
        </w:rPr>
        <w:t>empty</w:t>
      </w:r>
      <w:proofErr w:type="spellEnd"/>
      <w:r w:rsidRPr="00DB789B">
        <w:rPr>
          <w:sz w:val="22"/>
          <w:szCs w:val="22"/>
        </w:rPr>
        <w:t xml:space="preserve"> ";}</w:t>
      </w:r>
      <w:r w:rsidR="00B9269F">
        <w:rPr>
          <w:sz w:val="22"/>
          <w:szCs w:val="22"/>
          <w:lang w:val="en-US"/>
        </w:rPr>
        <w:t xml:space="preserve"> </w:t>
      </w:r>
      <w:r w:rsidR="00B9269F">
        <w:rPr>
          <w:sz w:val="22"/>
          <w:szCs w:val="22"/>
        </w:rPr>
        <w:t xml:space="preserve">// </w:t>
      </w:r>
      <w:r w:rsidR="00775E61">
        <w:rPr>
          <w:sz w:val="22"/>
          <w:szCs w:val="22"/>
        </w:rPr>
        <w:t xml:space="preserve">елементи, </w:t>
      </w:r>
      <w:r w:rsidR="00B9269F">
        <w:rPr>
          <w:sz w:val="22"/>
          <w:szCs w:val="22"/>
        </w:rPr>
        <w:t>то новий стек порожній.</w:t>
      </w:r>
    </w:p>
    <w:p w14:paraId="15E44FE1" w14:textId="77777777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else</w:t>
      </w:r>
      <w:proofErr w:type="spellEnd"/>
    </w:p>
    <w:p w14:paraId="72D91897" w14:textId="77777777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r w:rsidRPr="00DB789B">
        <w:rPr>
          <w:sz w:val="22"/>
          <w:szCs w:val="22"/>
        </w:rPr>
        <w:t>{</w:t>
      </w:r>
    </w:p>
    <w:p w14:paraId="0D915F5B" w14:textId="298D61DF" w:rsidR="00DB789B" w:rsidRPr="00DB789B" w:rsidRDefault="00B9269F" w:rsidP="00DB789B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    </w:t>
      </w:r>
      <w:proofErr w:type="spellStart"/>
      <w:r w:rsidR="00DB789B" w:rsidRPr="00DB789B">
        <w:rPr>
          <w:b/>
          <w:bCs/>
          <w:sz w:val="22"/>
          <w:szCs w:val="22"/>
        </w:rPr>
        <w:t>do</w:t>
      </w:r>
      <w:proofErr w:type="spellEnd"/>
    </w:p>
    <w:p w14:paraId="1D03DB56" w14:textId="54CCBEB4" w:rsidR="00DB789B" w:rsidRPr="00DB789B" w:rsidRDefault="00B9269F" w:rsidP="00DB789B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</w:t>
      </w:r>
      <w:r w:rsidR="00DB789B" w:rsidRPr="00DB789B">
        <w:rPr>
          <w:sz w:val="22"/>
          <w:szCs w:val="22"/>
        </w:rPr>
        <w:t>{</w:t>
      </w:r>
    </w:p>
    <w:p w14:paraId="38022B57" w14:textId="2926D54E" w:rsidR="00DB789B" w:rsidRPr="00C33C37" w:rsidRDefault="00B9269F" w:rsidP="00DB789B">
      <w:pPr>
        <w:pStyle w:val="ae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       </w:t>
      </w:r>
      <w:r w:rsidR="00DB789B" w:rsidRPr="00DB789B">
        <w:rPr>
          <w:b/>
          <w:bCs/>
          <w:sz w:val="22"/>
          <w:szCs w:val="22"/>
        </w:rPr>
        <w:t>cout</w:t>
      </w:r>
      <w:r w:rsidR="00DB789B" w:rsidRPr="00DB789B">
        <w:rPr>
          <w:sz w:val="22"/>
          <w:szCs w:val="22"/>
        </w:rPr>
        <w:t>&lt;&lt;b[</w:t>
      </w:r>
      <w:r w:rsidR="005F5109">
        <w:rPr>
          <w:sz w:val="22"/>
          <w:szCs w:val="22"/>
          <w:lang w:val="en-US"/>
        </w:rPr>
        <w:t>top</w:t>
      </w:r>
      <w:r w:rsidR="00DB789B" w:rsidRPr="00DB789B">
        <w:rPr>
          <w:sz w:val="22"/>
          <w:szCs w:val="22"/>
        </w:rPr>
        <w:t>_</w:t>
      </w:r>
      <w:proofErr w:type="spellStart"/>
      <w:r w:rsidR="00DB789B" w:rsidRPr="00DB789B">
        <w:rPr>
          <w:sz w:val="22"/>
          <w:szCs w:val="22"/>
        </w:rPr>
        <w:t>new</w:t>
      </w:r>
      <w:proofErr w:type="spellEnd"/>
      <w:r w:rsidR="00DB789B" w:rsidRPr="00DB789B">
        <w:rPr>
          <w:sz w:val="22"/>
          <w:szCs w:val="22"/>
        </w:rPr>
        <w:t>]&lt;&lt;" ";</w:t>
      </w:r>
      <w:r>
        <w:rPr>
          <w:sz w:val="22"/>
          <w:szCs w:val="22"/>
          <w:lang w:val="en-US"/>
        </w:rPr>
        <w:t xml:space="preserve"> </w:t>
      </w:r>
      <w:r w:rsidR="00C33C3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// </w:t>
      </w:r>
      <w:r>
        <w:rPr>
          <w:sz w:val="22"/>
          <w:szCs w:val="22"/>
        </w:rPr>
        <w:t>Виведення відредагованого стека</w:t>
      </w:r>
      <w:r w:rsidR="00C33C37">
        <w:rPr>
          <w:sz w:val="22"/>
          <w:szCs w:val="22"/>
          <w:lang w:val="en-US"/>
        </w:rPr>
        <w:t>.</w:t>
      </w:r>
    </w:p>
    <w:p w14:paraId="0C8BBAE2" w14:textId="19D89256" w:rsidR="00B9269F" w:rsidRPr="00DB789B" w:rsidRDefault="00B9269F" w:rsidP="00DB789B">
      <w:pPr>
        <w:pStyle w:val="ae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  <w:lang w:val="en-US"/>
        </w:rPr>
        <w:t>a[++</w:t>
      </w:r>
      <w:proofErr w:type="gramStart"/>
      <w:r w:rsidR="005F5109">
        <w:rPr>
          <w:sz w:val="22"/>
          <w:szCs w:val="22"/>
          <w:lang w:val="en-US"/>
        </w:rPr>
        <w:t>top</w:t>
      </w:r>
      <w:r>
        <w:rPr>
          <w:sz w:val="22"/>
          <w:szCs w:val="22"/>
          <w:lang w:val="en-US"/>
        </w:rPr>
        <w:t>]=</w:t>
      </w:r>
      <w:proofErr w:type="gramEnd"/>
      <w:r w:rsidRPr="00DB789B">
        <w:rPr>
          <w:sz w:val="22"/>
          <w:szCs w:val="22"/>
        </w:rPr>
        <w:t>b[</w:t>
      </w:r>
      <w:r w:rsidR="005F5109">
        <w:rPr>
          <w:sz w:val="22"/>
          <w:szCs w:val="22"/>
          <w:lang w:val="en-US"/>
        </w:rPr>
        <w:t>top</w:t>
      </w:r>
      <w:r w:rsidRPr="00DB789B">
        <w:rPr>
          <w:sz w:val="22"/>
          <w:szCs w:val="22"/>
        </w:rPr>
        <w:t>_</w:t>
      </w:r>
      <w:proofErr w:type="spellStart"/>
      <w:r w:rsidRPr="00DB789B">
        <w:rPr>
          <w:sz w:val="22"/>
          <w:szCs w:val="22"/>
        </w:rPr>
        <w:t>new</w:t>
      </w:r>
      <w:proofErr w:type="spellEnd"/>
      <w:proofErr w:type="gramStart"/>
      <w:r w:rsidRPr="00DB789B">
        <w:rPr>
          <w:sz w:val="22"/>
          <w:szCs w:val="22"/>
        </w:rPr>
        <w:t>]</w:t>
      </w:r>
      <w:r>
        <w:rPr>
          <w:sz w:val="22"/>
          <w:szCs w:val="22"/>
          <w:lang w:val="en-US"/>
        </w:rPr>
        <w:t>;</w:t>
      </w:r>
      <w:r w:rsidR="00C33C37">
        <w:rPr>
          <w:sz w:val="22"/>
          <w:szCs w:val="22"/>
          <w:lang w:val="en-US"/>
        </w:rPr>
        <w:t xml:space="preserve">   </w:t>
      </w:r>
      <w:proofErr w:type="gramEnd"/>
      <w:r w:rsidR="00C33C3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//Відновлення відредагованого стека</w:t>
      </w:r>
      <w:r w:rsidR="00C33C37">
        <w:rPr>
          <w:sz w:val="22"/>
          <w:szCs w:val="22"/>
          <w:lang w:val="en-US"/>
        </w:rPr>
        <w:t>.</w:t>
      </w:r>
    </w:p>
    <w:p w14:paraId="46456BD1" w14:textId="16E6C07A" w:rsidR="00DB789B" w:rsidRPr="00DB789B" w:rsidRDefault="00B9269F" w:rsidP="00DB789B">
      <w:pPr>
        <w:pStyle w:val="ae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</w:t>
      </w:r>
      <w:r w:rsidR="00DB789B" w:rsidRPr="00DB789B">
        <w:rPr>
          <w:sz w:val="22"/>
          <w:szCs w:val="22"/>
        </w:rPr>
        <w:t xml:space="preserve">} </w:t>
      </w:r>
      <w:proofErr w:type="spellStart"/>
      <w:r w:rsidR="00DB789B" w:rsidRPr="00DB789B">
        <w:rPr>
          <w:b/>
          <w:bCs/>
          <w:sz w:val="22"/>
          <w:szCs w:val="22"/>
        </w:rPr>
        <w:t>while</w:t>
      </w:r>
      <w:proofErr w:type="spellEnd"/>
      <w:r w:rsidR="00DB789B" w:rsidRPr="00DB789B">
        <w:rPr>
          <w:sz w:val="22"/>
          <w:szCs w:val="22"/>
        </w:rPr>
        <w:t xml:space="preserve"> (</w:t>
      </w:r>
      <w:r w:rsidR="005F5109">
        <w:rPr>
          <w:sz w:val="22"/>
          <w:szCs w:val="22"/>
          <w:lang w:val="en-US"/>
        </w:rPr>
        <w:t>top</w:t>
      </w:r>
      <w:r w:rsidR="00DB789B" w:rsidRPr="00DB789B">
        <w:rPr>
          <w:sz w:val="22"/>
          <w:szCs w:val="22"/>
        </w:rPr>
        <w:t>_</w:t>
      </w:r>
      <w:proofErr w:type="spellStart"/>
      <w:r w:rsidR="00DB789B" w:rsidRPr="00DB789B">
        <w:rPr>
          <w:sz w:val="22"/>
          <w:szCs w:val="22"/>
        </w:rPr>
        <w:t>new</w:t>
      </w:r>
      <w:proofErr w:type="spellEnd"/>
      <w:r w:rsidR="00DB789B" w:rsidRPr="00DB789B">
        <w:rPr>
          <w:sz w:val="22"/>
          <w:szCs w:val="22"/>
        </w:rPr>
        <w:t>--&gt;0);</w:t>
      </w:r>
    </w:p>
    <w:p w14:paraId="70460824" w14:textId="77777777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r w:rsidRPr="00DB789B">
        <w:rPr>
          <w:sz w:val="22"/>
          <w:szCs w:val="22"/>
        </w:rPr>
        <w:t>}</w:t>
      </w:r>
    </w:p>
    <w:p w14:paraId="49B33767" w14:textId="77777777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r w:rsidRPr="00DB789B">
        <w:rPr>
          <w:b/>
          <w:bCs/>
          <w:sz w:val="22"/>
          <w:szCs w:val="22"/>
        </w:rPr>
        <w:t>cout</w:t>
      </w:r>
      <w:r w:rsidRPr="00DB789B">
        <w:rPr>
          <w:sz w:val="22"/>
          <w:szCs w:val="22"/>
        </w:rPr>
        <w:t xml:space="preserve"> &lt;&lt;"\n";</w:t>
      </w:r>
    </w:p>
    <w:p w14:paraId="7B613AAA" w14:textId="77777777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system</w:t>
      </w:r>
      <w:proofErr w:type="spellEnd"/>
      <w:r w:rsidRPr="00DB789B">
        <w:rPr>
          <w:sz w:val="22"/>
          <w:szCs w:val="22"/>
        </w:rPr>
        <w:t>("</w:t>
      </w:r>
      <w:r w:rsidRPr="00DB789B">
        <w:rPr>
          <w:b/>
          <w:bCs/>
          <w:sz w:val="22"/>
          <w:szCs w:val="22"/>
        </w:rPr>
        <w:t>PAUSE</w:t>
      </w:r>
      <w:r w:rsidRPr="00DB789B">
        <w:rPr>
          <w:sz w:val="22"/>
          <w:szCs w:val="22"/>
        </w:rPr>
        <w:t>");</w:t>
      </w:r>
    </w:p>
    <w:p w14:paraId="5C147A33" w14:textId="77777777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proofErr w:type="spellStart"/>
      <w:r w:rsidRPr="00DB789B">
        <w:rPr>
          <w:b/>
          <w:bCs/>
          <w:sz w:val="22"/>
          <w:szCs w:val="22"/>
        </w:rPr>
        <w:t>return</w:t>
      </w:r>
      <w:proofErr w:type="spellEnd"/>
      <w:r w:rsidRPr="00DB789B">
        <w:rPr>
          <w:sz w:val="22"/>
          <w:szCs w:val="22"/>
        </w:rPr>
        <w:t xml:space="preserve"> EXIT_SUCCESS;</w:t>
      </w:r>
    </w:p>
    <w:p w14:paraId="18A0ECD8" w14:textId="77777777" w:rsidR="00DB789B" w:rsidRPr="00DB789B" w:rsidRDefault="00DB789B" w:rsidP="00DB789B">
      <w:pPr>
        <w:pStyle w:val="ae"/>
        <w:spacing w:before="0" w:beforeAutospacing="0" w:after="0" w:afterAutospacing="0"/>
        <w:rPr>
          <w:sz w:val="22"/>
          <w:szCs w:val="22"/>
        </w:rPr>
      </w:pPr>
      <w:r w:rsidRPr="00DB789B">
        <w:rPr>
          <w:sz w:val="22"/>
          <w:szCs w:val="22"/>
        </w:rPr>
        <w:t>}</w:t>
      </w:r>
    </w:p>
    <w:p w14:paraId="274750F2" w14:textId="4153BAF7" w:rsidR="00775E61" w:rsidRDefault="00775E61" w:rsidP="00B66417">
      <w:pPr>
        <w:pStyle w:val="ae"/>
        <w:numPr>
          <w:ilvl w:val="0"/>
          <w:numId w:val="28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2"/>
          <w:szCs w:val="22"/>
        </w:rPr>
      </w:pPr>
      <w:r w:rsidRPr="00F94598">
        <w:rPr>
          <w:sz w:val="22"/>
          <w:szCs w:val="22"/>
        </w:rPr>
        <w:t xml:space="preserve">Створити </w:t>
      </w:r>
      <w:r w:rsidR="00FD1D0F">
        <w:rPr>
          <w:sz w:val="22"/>
          <w:szCs w:val="22"/>
        </w:rPr>
        <w:t>чергу</w:t>
      </w:r>
      <w:r>
        <w:rPr>
          <w:sz w:val="22"/>
          <w:szCs w:val="22"/>
        </w:rPr>
        <w:t>, елементами яко</w:t>
      </w:r>
      <w:r w:rsidR="00FD1D0F">
        <w:rPr>
          <w:sz w:val="22"/>
          <w:szCs w:val="22"/>
        </w:rPr>
        <w:t>ї</w:t>
      </w:r>
      <w:r>
        <w:rPr>
          <w:sz w:val="22"/>
          <w:szCs w:val="22"/>
        </w:rPr>
        <w:t xml:space="preserve"> є</w:t>
      </w:r>
      <w:r w:rsidRPr="00F94598">
        <w:rPr>
          <w:sz w:val="22"/>
          <w:szCs w:val="22"/>
        </w:rPr>
        <w:t xml:space="preserve"> </w:t>
      </w:r>
      <w:r w:rsidRPr="00E22650">
        <w:rPr>
          <w:i/>
          <w:iCs/>
          <w:sz w:val="22"/>
          <w:szCs w:val="22"/>
          <w:lang w:val="en-US"/>
        </w:rPr>
        <w:t>n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випадкових </w:t>
      </w:r>
      <w:r w:rsidRPr="00F94598">
        <w:rPr>
          <w:sz w:val="22"/>
          <w:szCs w:val="22"/>
        </w:rPr>
        <w:t>цілих чисел</w:t>
      </w:r>
      <w:r>
        <w:rPr>
          <w:sz w:val="22"/>
          <w:szCs w:val="22"/>
        </w:rPr>
        <w:t xml:space="preserve"> та відредагувати </w:t>
      </w:r>
      <w:r w:rsidR="00FD1D0F">
        <w:rPr>
          <w:sz w:val="22"/>
          <w:szCs w:val="22"/>
        </w:rPr>
        <w:t>її</w:t>
      </w:r>
      <w:r>
        <w:rPr>
          <w:sz w:val="22"/>
          <w:szCs w:val="22"/>
        </w:rPr>
        <w:t>, залишивши лише елементи з від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</w:rPr>
        <w:t>ємними значеннями.</w:t>
      </w:r>
    </w:p>
    <w:p w14:paraId="5B23768B" w14:textId="77777777" w:rsidR="00A87295" w:rsidRDefault="00A87295" w:rsidP="00FD1D0F">
      <w:pPr>
        <w:pStyle w:val="ae"/>
        <w:spacing w:before="120" w:beforeAutospacing="0" w:after="0" w:afterAutospacing="0"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lastRenderedPageBreak/>
        <w:t>#</w:t>
      </w:r>
      <w:r w:rsidRPr="00A87295">
        <w:rPr>
          <w:b/>
          <w:bCs/>
          <w:sz w:val="22"/>
          <w:szCs w:val="22"/>
        </w:rPr>
        <w:t>include</w:t>
      </w:r>
      <w:r w:rsidRPr="00A87295">
        <w:rPr>
          <w:sz w:val="22"/>
          <w:szCs w:val="22"/>
        </w:rPr>
        <w:t xml:space="preserve"> &lt;cstdlib&gt;</w:t>
      </w:r>
    </w:p>
    <w:p w14:paraId="06864B63" w14:textId="77777777" w:rsidR="00A87295" w:rsidRDefault="00A87295" w:rsidP="00A87295">
      <w:pPr>
        <w:pStyle w:val="ae"/>
        <w:spacing w:before="0" w:beforeAutospacing="0" w:after="0" w:afterAutospacing="0"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>#</w:t>
      </w:r>
      <w:r w:rsidRPr="00A87295">
        <w:rPr>
          <w:b/>
          <w:bCs/>
          <w:sz w:val="22"/>
          <w:szCs w:val="22"/>
        </w:rPr>
        <w:t>include</w:t>
      </w:r>
      <w:r w:rsidRPr="00A87295">
        <w:rPr>
          <w:sz w:val="22"/>
          <w:szCs w:val="22"/>
        </w:rPr>
        <w:t xml:space="preserve"> &lt;iostream&gt;</w:t>
      </w:r>
    </w:p>
    <w:p w14:paraId="48EC0FCC" w14:textId="77777777" w:rsidR="00A87295" w:rsidRPr="00A87295" w:rsidRDefault="00A87295" w:rsidP="00A87295">
      <w:pPr>
        <w:pStyle w:val="ae"/>
        <w:spacing w:before="0" w:beforeAutospacing="0" w:after="0" w:afterAutospacing="0"/>
        <w:rPr>
          <w:b/>
          <w:bCs/>
          <w:sz w:val="22"/>
          <w:szCs w:val="22"/>
          <w:lang w:val="en-US"/>
        </w:rPr>
      </w:pPr>
      <w:r w:rsidRPr="00A87295">
        <w:rPr>
          <w:b/>
          <w:bCs/>
          <w:sz w:val="22"/>
          <w:szCs w:val="22"/>
        </w:rPr>
        <w:t>using namespace std;</w:t>
      </w:r>
    </w:p>
    <w:p w14:paraId="263E6430" w14:textId="77777777" w:rsidR="00A87295" w:rsidRDefault="00A87295" w:rsidP="00A87295">
      <w:pPr>
        <w:pStyle w:val="ae"/>
        <w:spacing w:before="0" w:beforeAutospacing="0" w:after="0" w:afterAutospacing="0"/>
        <w:rPr>
          <w:sz w:val="22"/>
          <w:szCs w:val="22"/>
          <w:lang w:val="en-US"/>
        </w:rPr>
      </w:pPr>
      <w:r w:rsidRPr="00A87295">
        <w:rPr>
          <w:b/>
          <w:bCs/>
          <w:sz w:val="22"/>
          <w:szCs w:val="22"/>
        </w:rPr>
        <w:t>int</w:t>
      </w:r>
      <w:r w:rsidRPr="00A87295">
        <w:rPr>
          <w:sz w:val="22"/>
          <w:szCs w:val="22"/>
        </w:rPr>
        <w:t xml:space="preserve"> main(</w:t>
      </w:r>
      <w:r w:rsidRPr="00A87295">
        <w:rPr>
          <w:b/>
          <w:bCs/>
          <w:sz w:val="22"/>
          <w:szCs w:val="22"/>
        </w:rPr>
        <w:t>int</w:t>
      </w:r>
      <w:r w:rsidRPr="00A87295">
        <w:rPr>
          <w:sz w:val="22"/>
          <w:szCs w:val="22"/>
        </w:rPr>
        <w:t xml:space="preserve"> argc, </w:t>
      </w:r>
      <w:r w:rsidRPr="00A87295">
        <w:rPr>
          <w:b/>
          <w:bCs/>
          <w:sz w:val="22"/>
          <w:szCs w:val="22"/>
        </w:rPr>
        <w:t>char</w:t>
      </w:r>
      <w:r w:rsidRPr="00A87295">
        <w:rPr>
          <w:sz w:val="22"/>
          <w:szCs w:val="22"/>
        </w:rPr>
        <w:t xml:space="preserve"> *argv[])</w:t>
      </w:r>
    </w:p>
    <w:p w14:paraId="66A495D3" w14:textId="77777777" w:rsidR="00A87295" w:rsidRDefault="00A87295" w:rsidP="00A87295">
      <w:pPr>
        <w:pStyle w:val="ae"/>
        <w:spacing w:before="0" w:beforeAutospacing="0" w:after="0" w:afterAutospacing="0"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>{</w:t>
      </w:r>
    </w:p>
    <w:p w14:paraId="292C25DD" w14:textId="77777777" w:rsidR="00A87295" w:rsidRDefault="00A87295" w:rsidP="00A87295">
      <w:pPr>
        <w:pStyle w:val="ae"/>
        <w:spacing w:before="0" w:beforeAutospacing="0" w:after="0" w:afterAutospacing="0"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</w:t>
      </w:r>
      <w:r w:rsidRPr="00A87295">
        <w:rPr>
          <w:b/>
          <w:bCs/>
          <w:sz w:val="22"/>
          <w:szCs w:val="22"/>
        </w:rPr>
        <w:t>cout</w:t>
      </w:r>
      <w:r w:rsidRPr="00A87295">
        <w:rPr>
          <w:sz w:val="22"/>
          <w:szCs w:val="22"/>
        </w:rPr>
        <w:t>&lt;&lt; "</w:t>
      </w:r>
      <w:proofErr w:type="spellStart"/>
      <w:r w:rsidRPr="00A87295">
        <w:rPr>
          <w:sz w:val="22"/>
          <w:szCs w:val="22"/>
        </w:rPr>
        <w:t>Inpun</w:t>
      </w:r>
      <w:proofErr w:type="spellEnd"/>
      <w:r w:rsidRPr="00A87295">
        <w:rPr>
          <w:sz w:val="22"/>
          <w:szCs w:val="22"/>
        </w:rPr>
        <w:t xml:space="preserve"> N ";</w:t>
      </w:r>
    </w:p>
    <w:p w14:paraId="6B044528" w14:textId="390AF027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</w:t>
      </w:r>
      <w:r w:rsidRPr="00A87295">
        <w:rPr>
          <w:b/>
          <w:bCs/>
          <w:sz w:val="22"/>
          <w:szCs w:val="22"/>
        </w:rPr>
        <w:t>int</w:t>
      </w:r>
      <w:r w:rsidRPr="00A87295">
        <w:rPr>
          <w:sz w:val="22"/>
          <w:szCs w:val="22"/>
        </w:rPr>
        <w:t xml:space="preserve"> a[100]</w:t>
      </w:r>
      <w:r>
        <w:rPr>
          <w:sz w:val="22"/>
          <w:szCs w:val="22"/>
          <w:lang w:val="en-US"/>
        </w:rPr>
        <w:t xml:space="preserve">, </w:t>
      </w:r>
      <w:r w:rsidRPr="00A87295">
        <w:rPr>
          <w:sz w:val="22"/>
          <w:szCs w:val="22"/>
        </w:rPr>
        <w:t>b[100]</w:t>
      </w:r>
      <w:r>
        <w:rPr>
          <w:sz w:val="22"/>
          <w:szCs w:val="22"/>
          <w:lang w:val="en-US"/>
        </w:rPr>
        <w:t xml:space="preserve">, </w:t>
      </w:r>
      <w:r w:rsidRPr="00A87295">
        <w:rPr>
          <w:sz w:val="22"/>
          <w:szCs w:val="22"/>
        </w:rPr>
        <w:t>n,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en-US"/>
        </w:rPr>
        <w:t>,</w:t>
      </w:r>
      <w:r w:rsidRPr="00A87295">
        <w:rPr>
          <w:sz w:val="22"/>
          <w:szCs w:val="22"/>
        </w:rPr>
        <w:t xml:space="preserve"> </w:t>
      </w:r>
      <w:proofErr w:type="spellStart"/>
      <w:r w:rsidRPr="00A87295">
        <w:rPr>
          <w:sz w:val="22"/>
          <w:szCs w:val="22"/>
        </w:rPr>
        <w:t>head</w:t>
      </w:r>
      <w:proofErr w:type="spellEnd"/>
      <w:r>
        <w:rPr>
          <w:sz w:val="22"/>
          <w:szCs w:val="22"/>
          <w:lang w:val="en-US"/>
        </w:rPr>
        <w:t>=</w:t>
      </w:r>
      <w:proofErr w:type="spellStart"/>
      <w:r w:rsidRPr="00A87295">
        <w:rPr>
          <w:sz w:val="22"/>
          <w:szCs w:val="22"/>
        </w:rPr>
        <w:t>tail</w:t>
      </w:r>
      <w:proofErr w:type="spellEnd"/>
      <w:r>
        <w:rPr>
          <w:sz w:val="22"/>
          <w:szCs w:val="22"/>
          <w:lang w:val="en-US"/>
        </w:rPr>
        <w:t>=0,</w:t>
      </w:r>
      <w:r w:rsidRPr="00A87295">
        <w:rPr>
          <w:sz w:val="22"/>
          <w:szCs w:val="22"/>
        </w:rPr>
        <w:t xml:space="preserve"> </w:t>
      </w:r>
      <w:proofErr w:type="spellStart"/>
      <w:r w:rsidRPr="00A87295">
        <w:rPr>
          <w:sz w:val="22"/>
          <w:szCs w:val="22"/>
        </w:rPr>
        <w:t>head_new</w:t>
      </w:r>
      <w:proofErr w:type="spellEnd"/>
      <w:r w:rsidRPr="00A87295">
        <w:rPr>
          <w:sz w:val="22"/>
          <w:szCs w:val="22"/>
        </w:rPr>
        <w:t>=</w:t>
      </w:r>
      <w:proofErr w:type="spellStart"/>
      <w:r w:rsidRPr="00A87295">
        <w:rPr>
          <w:sz w:val="22"/>
          <w:szCs w:val="22"/>
        </w:rPr>
        <w:t>tail_new</w:t>
      </w:r>
      <w:proofErr w:type="spellEnd"/>
      <w:r w:rsidRPr="00A87295">
        <w:rPr>
          <w:sz w:val="22"/>
          <w:szCs w:val="22"/>
        </w:rPr>
        <w:t>=0;</w:t>
      </w:r>
    </w:p>
    <w:p w14:paraId="3BBD3000" w14:textId="77777777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</w:t>
      </w:r>
      <w:proofErr w:type="spellStart"/>
      <w:r w:rsidRPr="00A87295">
        <w:rPr>
          <w:b/>
          <w:bCs/>
          <w:sz w:val="22"/>
          <w:szCs w:val="22"/>
        </w:rPr>
        <w:t>cin</w:t>
      </w:r>
      <w:proofErr w:type="spellEnd"/>
      <w:r w:rsidRPr="00A87295">
        <w:rPr>
          <w:sz w:val="22"/>
          <w:szCs w:val="22"/>
        </w:rPr>
        <w:t>&gt;&gt; n;</w:t>
      </w:r>
    </w:p>
    <w:p w14:paraId="200FF78B" w14:textId="77777777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</w:t>
      </w:r>
      <w:proofErr w:type="spellStart"/>
      <w:r w:rsidRPr="00A87295">
        <w:rPr>
          <w:b/>
          <w:bCs/>
          <w:sz w:val="22"/>
          <w:szCs w:val="22"/>
        </w:rPr>
        <w:t>srand</w:t>
      </w:r>
      <w:proofErr w:type="spellEnd"/>
      <w:r w:rsidRPr="00A87295">
        <w:rPr>
          <w:sz w:val="22"/>
          <w:szCs w:val="22"/>
        </w:rPr>
        <w:t>(</w:t>
      </w:r>
      <w:proofErr w:type="spellStart"/>
      <w:r w:rsidRPr="00A87295">
        <w:rPr>
          <w:b/>
          <w:bCs/>
          <w:sz w:val="22"/>
          <w:szCs w:val="22"/>
        </w:rPr>
        <w:t>time</w:t>
      </w:r>
      <w:proofErr w:type="spellEnd"/>
      <w:r w:rsidRPr="00A87295">
        <w:rPr>
          <w:sz w:val="22"/>
          <w:szCs w:val="22"/>
        </w:rPr>
        <w:t>(0));</w:t>
      </w:r>
    </w:p>
    <w:p w14:paraId="68BD9404" w14:textId="3A207C20" w:rsidR="00620D7E" w:rsidRDefault="00620D7E" w:rsidP="00620D7E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</w:t>
      </w:r>
      <w:r w:rsidRPr="00A87295">
        <w:rPr>
          <w:b/>
          <w:bCs/>
          <w:sz w:val="22"/>
          <w:szCs w:val="22"/>
        </w:rPr>
        <w:t>cout</w:t>
      </w:r>
      <w:r w:rsidRPr="00A87295">
        <w:rPr>
          <w:sz w:val="22"/>
          <w:szCs w:val="22"/>
        </w:rPr>
        <w:t xml:space="preserve"> &lt;&lt;"\n"&lt;&lt;"</w:t>
      </w:r>
      <w:proofErr w:type="spellStart"/>
      <w:r w:rsidRPr="00A87295">
        <w:rPr>
          <w:sz w:val="22"/>
          <w:szCs w:val="22"/>
        </w:rPr>
        <w:t>Queue</w:t>
      </w:r>
      <w:proofErr w:type="spellEnd"/>
      <w:r w:rsidRPr="00A87295">
        <w:rPr>
          <w:sz w:val="22"/>
          <w:szCs w:val="22"/>
        </w:rPr>
        <w:t>: \n";</w:t>
      </w:r>
    </w:p>
    <w:p w14:paraId="4161DFDE" w14:textId="442FA3B6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  <w:r w:rsidR="00620D7E">
        <w:rPr>
          <w:sz w:val="22"/>
          <w:szCs w:val="22"/>
          <w:lang w:val="en-US"/>
        </w:rPr>
        <w:t xml:space="preserve">  </w:t>
      </w:r>
      <w:r>
        <w:rPr>
          <w:sz w:val="22"/>
          <w:szCs w:val="22"/>
          <w:lang w:val="en-US"/>
        </w:rPr>
        <w:t xml:space="preserve"> </w:t>
      </w:r>
      <w:proofErr w:type="spellStart"/>
      <w:r w:rsidRPr="00A87295">
        <w:rPr>
          <w:b/>
          <w:bCs/>
          <w:sz w:val="22"/>
          <w:szCs w:val="22"/>
        </w:rPr>
        <w:t>while</w:t>
      </w:r>
      <w:proofErr w:type="spellEnd"/>
      <w:r w:rsidRPr="00A87295">
        <w:rPr>
          <w:sz w:val="22"/>
          <w:szCs w:val="22"/>
        </w:rPr>
        <w:t xml:space="preserve"> (</w:t>
      </w:r>
      <w:proofErr w:type="spellStart"/>
      <w:r w:rsidRPr="00A87295">
        <w:rPr>
          <w:sz w:val="22"/>
          <w:szCs w:val="22"/>
        </w:rPr>
        <w:t>tail</w:t>
      </w:r>
      <w:proofErr w:type="spellEnd"/>
      <w:r w:rsidRPr="00A87295">
        <w:rPr>
          <w:sz w:val="22"/>
          <w:szCs w:val="22"/>
        </w:rPr>
        <w:t>&lt;n)</w:t>
      </w:r>
      <w:r w:rsidR="00D44D0E">
        <w:rPr>
          <w:sz w:val="22"/>
          <w:szCs w:val="22"/>
        </w:rPr>
        <w:t xml:space="preserve">                                                     // Створення черги</w:t>
      </w:r>
    </w:p>
    <w:p w14:paraId="1F7C51EC" w14:textId="77777777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{</w:t>
      </w:r>
    </w:p>
    <w:p w14:paraId="0A588D20" w14:textId="1030A2F4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   a[</w:t>
      </w:r>
      <w:proofErr w:type="spellStart"/>
      <w:r w:rsidRPr="00A87295">
        <w:rPr>
          <w:sz w:val="22"/>
          <w:szCs w:val="22"/>
        </w:rPr>
        <w:t>tail</w:t>
      </w:r>
      <w:proofErr w:type="spellEnd"/>
      <w:r w:rsidRPr="00A87295">
        <w:rPr>
          <w:sz w:val="22"/>
          <w:szCs w:val="22"/>
        </w:rPr>
        <w:t>]=</w:t>
      </w:r>
      <w:proofErr w:type="spellStart"/>
      <w:r w:rsidRPr="00A87295">
        <w:rPr>
          <w:b/>
          <w:bCs/>
          <w:sz w:val="22"/>
          <w:szCs w:val="22"/>
        </w:rPr>
        <w:t>rand</w:t>
      </w:r>
      <w:proofErr w:type="spellEnd"/>
      <w:r w:rsidRPr="00A87295">
        <w:rPr>
          <w:sz w:val="22"/>
          <w:szCs w:val="22"/>
        </w:rPr>
        <w:t xml:space="preserve">()%100-50; </w:t>
      </w:r>
      <w:r w:rsidR="00D44D0E">
        <w:rPr>
          <w:sz w:val="22"/>
          <w:szCs w:val="22"/>
        </w:rPr>
        <w:t xml:space="preserve">          // з </w:t>
      </w:r>
      <w:r w:rsidR="00C33C37" w:rsidRPr="00C33C37">
        <w:rPr>
          <w:i/>
          <w:iCs/>
          <w:sz w:val="22"/>
          <w:szCs w:val="22"/>
          <w:lang w:val="en-US"/>
        </w:rPr>
        <w:t>n</w:t>
      </w:r>
      <w:r w:rsidR="00C33C37">
        <w:rPr>
          <w:sz w:val="22"/>
          <w:szCs w:val="22"/>
          <w:lang w:val="en-US"/>
        </w:rPr>
        <w:t xml:space="preserve"> </w:t>
      </w:r>
      <w:r w:rsidR="00D44D0E">
        <w:rPr>
          <w:sz w:val="22"/>
          <w:szCs w:val="22"/>
        </w:rPr>
        <w:t>випадкових цілих значень.</w:t>
      </w:r>
    </w:p>
    <w:p w14:paraId="3F03EAD8" w14:textId="41CF0695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r w:rsidRPr="00A87295">
        <w:rPr>
          <w:b/>
          <w:bCs/>
          <w:sz w:val="22"/>
          <w:szCs w:val="22"/>
        </w:rPr>
        <w:t>cout</w:t>
      </w:r>
      <w:r w:rsidRPr="00A87295">
        <w:rPr>
          <w:sz w:val="22"/>
          <w:szCs w:val="22"/>
        </w:rPr>
        <w:t>&lt;&lt;a[</w:t>
      </w:r>
      <w:r w:rsidR="00D44D0E">
        <w:rPr>
          <w:sz w:val="22"/>
          <w:szCs w:val="22"/>
        </w:rPr>
        <w:t>++</w:t>
      </w:r>
      <w:r>
        <w:rPr>
          <w:sz w:val="22"/>
          <w:szCs w:val="22"/>
          <w:lang w:val="en-US"/>
        </w:rPr>
        <w:t>tail</w:t>
      </w:r>
      <w:r w:rsidRPr="00A87295">
        <w:rPr>
          <w:sz w:val="22"/>
          <w:szCs w:val="22"/>
        </w:rPr>
        <w:t>]&lt;&lt;" ";</w:t>
      </w:r>
      <w:r w:rsidR="00D44D0E">
        <w:rPr>
          <w:sz w:val="22"/>
          <w:szCs w:val="22"/>
        </w:rPr>
        <w:t xml:space="preserve">  // Виведення початкового стану черги.</w:t>
      </w:r>
    </w:p>
    <w:p w14:paraId="52E6B019" w14:textId="77777777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}</w:t>
      </w:r>
    </w:p>
    <w:p w14:paraId="57C6C57E" w14:textId="148D39EC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</w:t>
      </w:r>
      <w:proofErr w:type="spellStart"/>
      <w:r w:rsidRPr="00D44D0E">
        <w:rPr>
          <w:sz w:val="22"/>
          <w:szCs w:val="22"/>
        </w:rPr>
        <w:t>tail</w:t>
      </w:r>
      <w:proofErr w:type="spellEnd"/>
      <w:r w:rsidRPr="00D44D0E">
        <w:rPr>
          <w:sz w:val="22"/>
          <w:szCs w:val="22"/>
        </w:rPr>
        <w:t>--;</w:t>
      </w:r>
      <w:r w:rsidR="00D44D0E">
        <w:rPr>
          <w:sz w:val="22"/>
          <w:szCs w:val="22"/>
        </w:rPr>
        <w:t xml:space="preserve">                              // Визначення індексу «хвоста» черги</w:t>
      </w:r>
      <w:r w:rsidR="00E2534D">
        <w:rPr>
          <w:sz w:val="22"/>
          <w:szCs w:val="22"/>
        </w:rPr>
        <w:t xml:space="preserve"> </w:t>
      </w:r>
      <w:r w:rsidR="00E2534D" w:rsidRPr="00E2534D">
        <w:rPr>
          <w:i/>
          <w:iCs/>
          <w:sz w:val="22"/>
          <w:szCs w:val="22"/>
        </w:rPr>
        <w:t>а</w:t>
      </w:r>
      <w:r w:rsidR="00D44D0E">
        <w:rPr>
          <w:sz w:val="22"/>
          <w:szCs w:val="22"/>
        </w:rPr>
        <w:t>.</w:t>
      </w:r>
    </w:p>
    <w:p w14:paraId="45749CC1" w14:textId="75ED8929" w:rsidR="00A87295" w:rsidRPr="00D44D0E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</w:rPr>
      </w:pPr>
      <w:r w:rsidRPr="00A87295">
        <w:rPr>
          <w:sz w:val="22"/>
          <w:szCs w:val="22"/>
        </w:rPr>
        <w:t xml:space="preserve">    </w:t>
      </w:r>
      <w:r w:rsidR="00D44D0E">
        <w:rPr>
          <w:b/>
          <w:bCs/>
          <w:sz w:val="22"/>
          <w:szCs w:val="22"/>
          <w:lang w:val="en-US"/>
        </w:rPr>
        <w:t>d</w:t>
      </w:r>
      <w:r w:rsidRPr="00620D7E">
        <w:rPr>
          <w:b/>
          <w:bCs/>
          <w:sz w:val="22"/>
          <w:szCs w:val="22"/>
        </w:rPr>
        <w:t>o</w:t>
      </w:r>
      <w:r w:rsidR="00D44D0E">
        <w:rPr>
          <w:b/>
          <w:bCs/>
          <w:sz w:val="22"/>
          <w:szCs w:val="22"/>
        </w:rPr>
        <w:t xml:space="preserve">        </w:t>
      </w:r>
      <w:r w:rsidR="00FD1D0F">
        <w:rPr>
          <w:b/>
          <w:bCs/>
          <w:sz w:val="22"/>
          <w:szCs w:val="22"/>
        </w:rPr>
        <w:t xml:space="preserve">   </w:t>
      </w:r>
      <w:r w:rsidR="00D44D0E">
        <w:rPr>
          <w:b/>
          <w:bCs/>
          <w:sz w:val="22"/>
          <w:szCs w:val="22"/>
        </w:rPr>
        <w:t xml:space="preserve">  </w:t>
      </w:r>
      <w:r w:rsidR="00D44D0E" w:rsidRPr="00D44D0E">
        <w:rPr>
          <w:sz w:val="22"/>
          <w:szCs w:val="22"/>
        </w:rPr>
        <w:t>//</w:t>
      </w:r>
      <w:r w:rsidR="00D44D0E" w:rsidRPr="00D44D0E">
        <w:rPr>
          <w:sz w:val="22"/>
          <w:szCs w:val="22"/>
          <w:lang w:val="en-US"/>
        </w:rPr>
        <w:t xml:space="preserve"> </w:t>
      </w:r>
      <w:r w:rsidR="00D44D0E">
        <w:rPr>
          <w:sz w:val="22"/>
          <w:szCs w:val="22"/>
        </w:rPr>
        <w:t>Переписування лише від</w:t>
      </w:r>
      <w:r w:rsidR="00D44D0E">
        <w:rPr>
          <w:sz w:val="22"/>
          <w:szCs w:val="22"/>
          <w:lang w:val="en-US"/>
        </w:rPr>
        <w:t>’</w:t>
      </w:r>
      <w:r w:rsidR="00D44D0E">
        <w:rPr>
          <w:sz w:val="22"/>
          <w:szCs w:val="22"/>
        </w:rPr>
        <w:t xml:space="preserve">ємних елементів черги </w:t>
      </w:r>
      <w:r w:rsidR="00E2534D" w:rsidRPr="00E2534D">
        <w:rPr>
          <w:i/>
          <w:iCs/>
          <w:sz w:val="22"/>
          <w:szCs w:val="22"/>
        </w:rPr>
        <w:t>а</w:t>
      </w:r>
    </w:p>
    <w:p w14:paraId="68F556C9" w14:textId="2CE674E4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</w:t>
      </w:r>
      <w:r w:rsidR="00D46712">
        <w:rPr>
          <w:sz w:val="22"/>
          <w:szCs w:val="22"/>
        </w:rPr>
        <w:t xml:space="preserve"> </w:t>
      </w:r>
      <w:r w:rsidRPr="00A87295">
        <w:rPr>
          <w:sz w:val="22"/>
          <w:szCs w:val="22"/>
        </w:rPr>
        <w:t>{</w:t>
      </w:r>
      <w:r w:rsidR="00D44D0E">
        <w:rPr>
          <w:sz w:val="22"/>
          <w:szCs w:val="22"/>
        </w:rPr>
        <w:t xml:space="preserve">                                                                   // у додаткову чергу</w:t>
      </w:r>
      <w:r w:rsidR="00E2534D" w:rsidRPr="00E2534D">
        <w:rPr>
          <w:i/>
          <w:iCs/>
          <w:sz w:val="22"/>
          <w:szCs w:val="22"/>
        </w:rPr>
        <w:t xml:space="preserve"> b</w:t>
      </w:r>
      <w:r w:rsidR="00D44D0E">
        <w:rPr>
          <w:sz w:val="22"/>
          <w:szCs w:val="22"/>
        </w:rPr>
        <w:t>.</w:t>
      </w:r>
    </w:p>
    <w:p w14:paraId="774FF6AA" w14:textId="77777777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    </w:t>
      </w:r>
      <w:proofErr w:type="spellStart"/>
      <w:r w:rsidRPr="00620D7E">
        <w:rPr>
          <w:b/>
          <w:bCs/>
          <w:sz w:val="22"/>
          <w:szCs w:val="22"/>
        </w:rPr>
        <w:t>if</w:t>
      </w:r>
      <w:proofErr w:type="spellEnd"/>
      <w:r w:rsidRPr="00A87295">
        <w:rPr>
          <w:sz w:val="22"/>
          <w:szCs w:val="22"/>
        </w:rPr>
        <w:t xml:space="preserve"> (a[</w:t>
      </w:r>
      <w:proofErr w:type="spellStart"/>
      <w:r w:rsidRPr="00A87295">
        <w:rPr>
          <w:sz w:val="22"/>
          <w:szCs w:val="22"/>
        </w:rPr>
        <w:t>head</w:t>
      </w:r>
      <w:proofErr w:type="spellEnd"/>
      <w:r w:rsidRPr="00A87295">
        <w:rPr>
          <w:sz w:val="22"/>
          <w:szCs w:val="22"/>
        </w:rPr>
        <w:t xml:space="preserve">]&lt;0) </w:t>
      </w:r>
    </w:p>
    <w:p w14:paraId="00465074" w14:textId="77777777" w:rsidR="00A87295" w:rsidRDefault="00A87295" w:rsidP="00A87295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    {</w:t>
      </w:r>
    </w:p>
    <w:p w14:paraId="16FA7391" w14:textId="2FC7451B" w:rsidR="00620D7E" w:rsidRDefault="00A87295" w:rsidP="00620D7E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       </w:t>
      </w:r>
      <w:r w:rsidRPr="00D44D0E">
        <w:rPr>
          <w:sz w:val="22"/>
          <w:szCs w:val="22"/>
        </w:rPr>
        <w:t>b[</w:t>
      </w:r>
      <w:r w:rsidR="00E2534D">
        <w:rPr>
          <w:sz w:val="22"/>
          <w:szCs w:val="22"/>
        </w:rPr>
        <w:t>++</w:t>
      </w:r>
      <w:proofErr w:type="spellStart"/>
      <w:r w:rsidRPr="00D44D0E">
        <w:rPr>
          <w:sz w:val="22"/>
          <w:szCs w:val="22"/>
        </w:rPr>
        <w:t>tail_new</w:t>
      </w:r>
      <w:proofErr w:type="spellEnd"/>
      <w:r w:rsidRPr="00D44D0E">
        <w:rPr>
          <w:sz w:val="22"/>
          <w:szCs w:val="22"/>
        </w:rPr>
        <w:t>]=a[</w:t>
      </w:r>
      <w:proofErr w:type="spellStart"/>
      <w:r w:rsidRPr="00D44D0E">
        <w:rPr>
          <w:sz w:val="22"/>
          <w:szCs w:val="22"/>
        </w:rPr>
        <w:t>head</w:t>
      </w:r>
      <w:proofErr w:type="spellEnd"/>
      <w:r w:rsidRPr="00D44D0E">
        <w:rPr>
          <w:sz w:val="22"/>
          <w:szCs w:val="22"/>
        </w:rPr>
        <w:t>];</w:t>
      </w:r>
    </w:p>
    <w:p w14:paraId="74F0E179" w14:textId="77777777" w:rsidR="00620D7E" w:rsidRDefault="00A87295" w:rsidP="00620D7E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A87295">
        <w:rPr>
          <w:sz w:val="22"/>
          <w:szCs w:val="22"/>
        </w:rPr>
        <w:t xml:space="preserve">        } </w:t>
      </w:r>
    </w:p>
    <w:p w14:paraId="001C0DE4" w14:textId="5335DFAE" w:rsidR="00A87295" w:rsidRPr="007F3303" w:rsidRDefault="00A87295" w:rsidP="00620D7E">
      <w:pPr>
        <w:pStyle w:val="ae"/>
        <w:spacing w:before="0" w:beforeAutospacing="0" w:after="0" w:afterAutospacing="0"/>
        <w:contextualSpacing/>
        <w:rPr>
          <w:sz w:val="22"/>
          <w:szCs w:val="22"/>
        </w:rPr>
      </w:pPr>
      <w:r w:rsidRPr="00A87295">
        <w:rPr>
          <w:sz w:val="22"/>
          <w:szCs w:val="22"/>
        </w:rPr>
        <w:t xml:space="preserve">    </w:t>
      </w:r>
      <w:r w:rsidRPr="00E2534D">
        <w:rPr>
          <w:sz w:val="22"/>
          <w:szCs w:val="22"/>
        </w:rPr>
        <w:t xml:space="preserve">} </w:t>
      </w:r>
      <w:proofErr w:type="spellStart"/>
      <w:r w:rsidRPr="00E2534D">
        <w:rPr>
          <w:b/>
          <w:bCs/>
          <w:sz w:val="22"/>
          <w:szCs w:val="22"/>
        </w:rPr>
        <w:t>while</w:t>
      </w:r>
      <w:proofErr w:type="spellEnd"/>
      <w:r w:rsidRPr="00E2534D">
        <w:rPr>
          <w:sz w:val="22"/>
          <w:szCs w:val="22"/>
        </w:rPr>
        <w:t xml:space="preserve"> (</w:t>
      </w:r>
      <w:r w:rsidR="00E2534D" w:rsidRPr="00E2534D">
        <w:rPr>
          <w:sz w:val="22"/>
          <w:szCs w:val="22"/>
        </w:rPr>
        <w:t>++</w:t>
      </w:r>
      <w:proofErr w:type="spellStart"/>
      <w:r w:rsidRPr="00E2534D">
        <w:rPr>
          <w:sz w:val="22"/>
          <w:szCs w:val="22"/>
        </w:rPr>
        <w:t>head</w:t>
      </w:r>
      <w:proofErr w:type="spellEnd"/>
      <w:r w:rsidRPr="00E2534D">
        <w:rPr>
          <w:sz w:val="22"/>
          <w:szCs w:val="22"/>
        </w:rPr>
        <w:t>&lt;</w:t>
      </w:r>
      <w:proofErr w:type="spellStart"/>
      <w:r w:rsidRPr="00E2534D">
        <w:rPr>
          <w:sz w:val="22"/>
          <w:szCs w:val="22"/>
        </w:rPr>
        <w:t>tail</w:t>
      </w:r>
      <w:proofErr w:type="spellEnd"/>
      <w:r w:rsidRPr="00E2534D">
        <w:rPr>
          <w:sz w:val="22"/>
          <w:szCs w:val="22"/>
        </w:rPr>
        <w:t>);</w:t>
      </w:r>
      <w:r w:rsidR="00E322B3">
        <w:rPr>
          <w:sz w:val="22"/>
          <w:szCs w:val="22"/>
        </w:rPr>
        <w:t xml:space="preserve"> </w:t>
      </w:r>
      <w:r w:rsidR="007F3303" w:rsidRPr="00E2534D">
        <w:rPr>
          <w:sz w:val="22"/>
          <w:szCs w:val="22"/>
          <w:lang w:val="en-US"/>
        </w:rPr>
        <w:t xml:space="preserve"> </w:t>
      </w:r>
      <w:r w:rsidR="00E2534D">
        <w:rPr>
          <w:sz w:val="22"/>
          <w:szCs w:val="22"/>
        </w:rPr>
        <w:t xml:space="preserve">                 </w:t>
      </w:r>
      <w:r w:rsidR="007F3303" w:rsidRPr="00E2534D">
        <w:rPr>
          <w:sz w:val="22"/>
          <w:szCs w:val="22"/>
          <w:lang w:val="en-US"/>
        </w:rPr>
        <w:t xml:space="preserve">// </w:t>
      </w:r>
      <w:r w:rsidR="00E2534D" w:rsidRPr="00E2534D">
        <w:rPr>
          <w:sz w:val="22"/>
          <w:szCs w:val="22"/>
        </w:rPr>
        <w:t>Поки ч</w:t>
      </w:r>
      <w:r w:rsidR="007F3303" w:rsidRPr="00E2534D">
        <w:rPr>
          <w:sz w:val="22"/>
          <w:szCs w:val="22"/>
        </w:rPr>
        <w:t xml:space="preserve">ерга </w:t>
      </w:r>
      <w:r w:rsidR="007F3303" w:rsidRPr="00E2534D">
        <w:rPr>
          <w:i/>
          <w:iCs/>
          <w:sz w:val="22"/>
          <w:szCs w:val="22"/>
        </w:rPr>
        <w:t>а</w:t>
      </w:r>
      <w:r w:rsidR="007F3303" w:rsidRPr="00E2534D">
        <w:rPr>
          <w:sz w:val="22"/>
          <w:szCs w:val="22"/>
        </w:rPr>
        <w:t xml:space="preserve"> </w:t>
      </w:r>
      <w:r w:rsidR="00E2534D" w:rsidRPr="00E2534D">
        <w:rPr>
          <w:sz w:val="22"/>
          <w:szCs w:val="22"/>
        </w:rPr>
        <w:t xml:space="preserve">НЕ </w:t>
      </w:r>
      <w:r w:rsidR="007F3303" w:rsidRPr="00E2534D">
        <w:rPr>
          <w:sz w:val="22"/>
          <w:szCs w:val="22"/>
        </w:rPr>
        <w:t>порожня!</w:t>
      </w:r>
    </w:p>
    <w:p w14:paraId="00FB8C5C" w14:textId="6417AC1D" w:rsidR="007F3303" w:rsidRDefault="00620D7E" w:rsidP="007F3303">
      <w:pPr>
        <w:pStyle w:val="ae"/>
        <w:spacing w:before="0" w:beforeAutospacing="0" w:after="0" w:afterAutospacing="0"/>
        <w:contextualSpacing/>
        <w:rPr>
          <w:sz w:val="22"/>
          <w:szCs w:val="22"/>
          <w:lang w:val="en-US"/>
        </w:rPr>
      </w:pPr>
      <w:r w:rsidRPr="00620D7E">
        <w:rPr>
          <w:sz w:val="22"/>
          <w:szCs w:val="22"/>
        </w:rPr>
        <w:t xml:space="preserve"> </w:t>
      </w:r>
      <w:r w:rsidR="00D46712">
        <w:rPr>
          <w:sz w:val="22"/>
          <w:szCs w:val="22"/>
        </w:rPr>
        <w:t xml:space="preserve">   </w:t>
      </w:r>
      <w:r w:rsidR="007F3303">
        <w:rPr>
          <w:sz w:val="22"/>
          <w:szCs w:val="22"/>
          <w:lang w:val="en-US"/>
        </w:rPr>
        <w:t>t</w:t>
      </w:r>
      <w:proofErr w:type="spellStart"/>
      <w:r w:rsidR="007F3303" w:rsidRPr="00A87295">
        <w:rPr>
          <w:sz w:val="22"/>
          <w:szCs w:val="22"/>
        </w:rPr>
        <w:t>ail</w:t>
      </w:r>
      <w:proofErr w:type="spellEnd"/>
      <w:r w:rsidR="007F3303">
        <w:rPr>
          <w:sz w:val="22"/>
          <w:szCs w:val="22"/>
        </w:rPr>
        <w:t>_</w:t>
      </w:r>
      <w:r w:rsidR="007F3303">
        <w:rPr>
          <w:sz w:val="22"/>
          <w:szCs w:val="22"/>
          <w:lang w:val="en-US"/>
        </w:rPr>
        <w:t>new</w:t>
      </w:r>
      <w:r w:rsidR="007F3303" w:rsidRPr="00A87295">
        <w:rPr>
          <w:sz w:val="22"/>
          <w:szCs w:val="22"/>
        </w:rPr>
        <w:t>--;</w:t>
      </w:r>
      <w:r w:rsidR="007F3303" w:rsidRPr="007F3303">
        <w:rPr>
          <w:sz w:val="22"/>
          <w:szCs w:val="22"/>
        </w:rPr>
        <w:t xml:space="preserve"> </w:t>
      </w:r>
      <w:r w:rsidR="00E2534D">
        <w:rPr>
          <w:sz w:val="22"/>
          <w:szCs w:val="22"/>
        </w:rPr>
        <w:t xml:space="preserve">                    // Визначення індексу «хвоста» черги </w:t>
      </w:r>
      <w:r w:rsidR="00E2534D" w:rsidRPr="00E2534D">
        <w:rPr>
          <w:i/>
          <w:iCs/>
          <w:sz w:val="22"/>
          <w:szCs w:val="22"/>
        </w:rPr>
        <w:t>b</w:t>
      </w:r>
      <w:r w:rsidR="00E2534D">
        <w:rPr>
          <w:sz w:val="22"/>
          <w:szCs w:val="22"/>
        </w:rPr>
        <w:t>.</w:t>
      </w:r>
    </w:p>
    <w:p w14:paraId="5B0C92B1" w14:textId="6E4A9F8A" w:rsidR="00E2534D" w:rsidRDefault="007F3303" w:rsidP="007F3303">
      <w:pPr>
        <w:pStyle w:val="ae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</w:t>
      </w:r>
      <w:r w:rsidR="00E322B3">
        <w:rPr>
          <w:sz w:val="22"/>
          <w:szCs w:val="22"/>
        </w:rPr>
        <w:t xml:space="preserve">   </w:t>
      </w:r>
      <w:proofErr w:type="spellStart"/>
      <w:r w:rsidRPr="00A87295">
        <w:rPr>
          <w:sz w:val="22"/>
          <w:szCs w:val="22"/>
        </w:rPr>
        <w:t>head</w:t>
      </w:r>
      <w:proofErr w:type="spellEnd"/>
      <w:r>
        <w:rPr>
          <w:sz w:val="22"/>
          <w:szCs w:val="22"/>
          <w:lang w:val="en-US"/>
        </w:rPr>
        <w:t>=0;</w:t>
      </w:r>
      <w:r w:rsidR="00E2534D">
        <w:rPr>
          <w:sz w:val="22"/>
          <w:szCs w:val="22"/>
        </w:rPr>
        <w:t xml:space="preserve">        // </w:t>
      </w:r>
      <w:proofErr w:type="spellStart"/>
      <w:r w:rsidR="00E2534D">
        <w:rPr>
          <w:sz w:val="22"/>
          <w:szCs w:val="22"/>
        </w:rPr>
        <w:t>Обнулення</w:t>
      </w:r>
      <w:proofErr w:type="spellEnd"/>
      <w:r w:rsidR="00E2534D">
        <w:rPr>
          <w:sz w:val="22"/>
          <w:szCs w:val="22"/>
        </w:rPr>
        <w:t xml:space="preserve"> індексів «голови» і «хвоста» черги </w:t>
      </w:r>
      <w:r w:rsidR="00E2534D" w:rsidRPr="00E2534D">
        <w:rPr>
          <w:i/>
          <w:iCs/>
          <w:sz w:val="22"/>
          <w:szCs w:val="22"/>
        </w:rPr>
        <w:t>а</w:t>
      </w:r>
    </w:p>
    <w:p w14:paraId="3AFFECFD" w14:textId="141FE0FE" w:rsidR="007F3303" w:rsidRPr="00E2534D" w:rsidRDefault="00E322B3" w:rsidP="007F3303">
      <w:pPr>
        <w:pStyle w:val="ae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2534D">
        <w:rPr>
          <w:sz w:val="22"/>
          <w:szCs w:val="22"/>
        </w:rPr>
        <w:t xml:space="preserve"> </w:t>
      </w:r>
      <w:r w:rsidR="00671D4C">
        <w:rPr>
          <w:sz w:val="22"/>
          <w:szCs w:val="22"/>
          <w:lang w:val="en-US"/>
        </w:rPr>
        <w:t>tail</w:t>
      </w:r>
      <w:r w:rsidR="00671D4C">
        <w:rPr>
          <w:sz w:val="22"/>
          <w:szCs w:val="22"/>
        </w:rPr>
        <w:t>=</w:t>
      </w:r>
      <w:proofErr w:type="gramStart"/>
      <w:r w:rsidR="00671D4C">
        <w:rPr>
          <w:sz w:val="22"/>
          <w:szCs w:val="22"/>
        </w:rPr>
        <w:t>0</w:t>
      </w:r>
      <w:r w:rsidR="00671D4C">
        <w:rPr>
          <w:sz w:val="22"/>
          <w:szCs w:val="22"/>
          <w:lang w:val="en-US"/>
        </w:rPr>
        <w:t>;</w:t>
      </w:r>
      <w:r w:rsidR="00E2534D">
        <w:rPr>
          <w:sz w:val="22"/>
          <w:szCs w:val="22"/>
        </w:rPr>
        <w:t xml:space="preserve">   </w:t>
      </w:r>
      <w:proofErr w:type="gramEnd"/>
      <w:r w:rsidR="00E2534D">
        <w:rPr>
          <w:sz w:val="22"/>
          <w:szCs w:val="22"/>
        </w:rPr>
        <w:t xml:space="preserve">         // після попереднього перегляду всіх її елементів.</w:t>
      </w:r>
    </w:p>
    <w:p w14:paraId="51B190C1" w14:textId="781F486E" w:rsidR="00D46712" w:rsidRPr="00C56494" w:rsidRDefault="00D46712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</w:t>
      </w:r>
      <w:r w:rsidR="00E322B3" w:rsidRPr="00C56494">
        <w:rPr>
          <w:b/>
          <w:bCs/>
          <w:sz w:val="22"/>
          <w:szCs w:val="22"/>
        </w:rPr>
        <w:t xml:space="preserve">   </w:t>
      </w:r>
      <w:r w:rsidRPr="00C56494">
        <w:rPr>
          <w:b/>
          <w:bCs/>
          <w:sz w:val="22"/>
          <w:szCs w:val="22"/>
        </w:rPr>
        <w:t>cout</w:t>
      </w:r>
      <w:r w:rsidRPr="00C56494">
        <w:rPr>
          <w:sz w:val="22"/>
          <w:szCs w:val="22"/>
        </w:rPr>
        <w:t>&lt;&lt;"\n"&lt;&lt;"</w:t>
      </w:r>
      <w:proofErr w:type="spellStart"/>
      <w:r w:rsidRPr="00C56494">
        <w:rPr>
          <w:sz w:val="22"/>
          <w:szCs w:val="22"/>
        </w:rPr>
        <w:t>Queue</w:t>
      </w:r>
      <w:proofErr w:type="spellEnd"/>
      <w:r w:rsidRPr="00C56494">
        <w:rPr>
          <w:sz w:val="22"/>
          <w:szCs w:val="22"/>
        </w:rPr>
        <w:t xml:space="preserve"> </w:t>
      </w:r>
      <w:proofErr w:type="spellStart"/>
      <w:r w:rsidRPr="00C56494">
        <w:rPr>
          <w:sz w:val="22"/>
          <w:szCs w:val="22"/>
        </w:rPr>
        <w:t>new</w:t>
      </w:r>
      <w:proofErr w:type="spellEnd"/>
      <w:r w:rsidRPr="00C56494">
        <w:rPr>
          <w:sz w:val="22"/>
          <w:szCs w:val="22"/>
        </w:rPr>
        <w:t>: \n";</w:t>
      </w:r>
    </w:p>
    <w:p w14:paraId="0AA6AA44" w14:textId="7E745D72" w:rsidR="00D46712" w:rsidRPr="00C56494" w:rsidRDefault="00D46712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</w:t>
      </w:r>
      <w:r w:rsidR="00E322B3" w:rsidRPr="00C56494">
        <w:rPr>
          <w:sz w:val="22"/>
          <w:szCs w:val="22"/>
        </w:rPr>
        <w:t xml:space="preserve">   </w:t>
      </w:r>
      <w:proofErr w:type="spellStart"/>
      <w:r w:rsidRPr="00C56494">
        <w:rPr>
          <w:b/>
          <w:bCs/>
          <w:sz w:val="22"/>
          <w:szCs w:val="22"/>
        </w:rPr>
        <w:t>if</w:t>
      </w:r>
      <w:proofErr w:type="spellEnd"/>
      <w:r w:rsidRPr="00C56494">
        <w:rPr>
          <w:sz w:val="22"/>
          <w:szCs w:val="22"/>
        </w:rPr>
        <w:t xml:space="preserve"> (</w:t>
      </w:r>
      <w:proofErr w:type="spellStart"/>
      <w:r w:rsidRPr="00C56494">
        <w:rPr>
          <w:sz w:val="22"/>
          <w:szCs w:val="22"/>
        </w:rPr>
        <w:t>head_new</w:t>
      </w:r>
      <w:proofErr w:type="spellEnd"/>
      <w:r w:rsidRPr="00C56494">
        <w:rPr>
          <w:sz w:val="22"/>
          <w:szCs w:val="22"/>
        </w:rPr>
        <w:t>&lt;</w:t>
      </w:r>
      <w:proofErr w:type="spellStart"/>
      <w:r w:rsidRPr="00C56494">
        <w:rPr>
          <w:sz w:val="22"/>
          <w:szCs w:val="22"/>
        </w:rPr>
        <w:t>tail_new</w:t>
      </w:r>
      <w:proofErr w:type="spellEnd"/>
      <w:r w:rsidRPr="00C56494">
        <w:rPr>
          <w:sz w:val="22"/>
          <w:szCs w:val="22"/>
        </w:rPr>
        <w:t xml:space="preserve">) </w:t>
      </w:r>
      <w:r w:rsidR="00E322B3" w:rsidRPr="00C56494">
        <w:rPr>
          <w:sz w:val="22"/>
          <w:szCs w:val="22"/>
        </w:rPr>
        <w:t xml:space="preserve">        // Якщо «голова» менша «хвоста», </w:t>
      </w:r>
    </w:p>
    <w:p w14:paraId="36DE96E5" w14:textId="46D4EAA9" w:rsidR="00D46712" w:rsidRPr="00C56494" w:rsidRDefault="00D46712" w:rsidP="00C56494">
      <w:pPr>
        <w:rPr>
          <w:sz w:val="22"/>
          <w:szCs w:val="22"/>
          <w:lang w:val="en-US"/>
        </w:rPr>
      </w:pPr>
      <w:r w:rsidRPr="00C56494">
        <w:rPr>
          <w:sz w:val="22"/>
          <w:szCs w:val="22"/>
        </w:rPr>
        <w:t xml:space="preserve"> </w:t>
      </w:r>
      <w:r w:rsidR="00E322B3" w:rsidRPr="00C56494">
        <w:rPr>
          <w:sz w:val="22"/>
          <w:szCs w:val="22"/>
        </w:rPr>
        <w:t xml:space="preserve">   </w:t>
      </w:r>
      <w:r w:rsidRPr="00C56494">
        <w:rPr>
          <w:sz w:val="22"/>
          <w:szCs w:val="22"/>
        </w:rPr>
        <w:t>{</w:t>
      </w:r>
      <w:r w:rsidR="00E322B3" w:rsidRPr="00C56494">
        <w:rPr>
          <w:sz w:val="22"/>
          <w:szCs w:val="22"/>
        </w:rPr>
        <w:t xml:space="preserve">                                                              // то черга </w:t>
      </w:r>
      <w:r w:rsidR="00FD1D0F" w:rsidRPr="00C56494">
        <w:rPr>
          <w:i/>
          <w:iCs/>
          <w:sz w:val="22"/>
          <w:szCs w:val="22"/>
        </w:rPr>
        <w:t>b</w:t>
      </w:r>
      <w:r w:rsidR="00FD1D0F" w:rsidRPr="00C56494">
        <w:rPr>
          <w:sz w:val="22"/>
          <w:szCs w:val="22"/>
        </w:rPr>
        <w:t xml:space="preserve"> </w:t>
      </w:r>
      <w:r w:rsidR="00E322B3" w:rsidRPr="00C56494">
        <w:rPr>
          <w:sz w:val="22"/>
          <w:szCs w:val="22"/>
        </w:rPr>
        <w:t>НЕ порожня.</w:t>
      </w:r>
    </w:p>
    <w:p w14:paraId="1276298A" w14:textId="2D01BEF9" w:rsidR="007F3303" w:rsidRPr="00C56494" w:rsidRDefault="00D46712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   </w:t>
      </w:r>
      <w:r w:rsidR="00E322B3" w:rsidRPr="00C56494">
        <w:rPr>
          <w:sz w:val="22"/>
          <w:szCs w:val="22"/>
        </w:rPr>
        <w:t xml:space="preserve">   </w:t>
      </w:r>
      <w:r w:rsidR="00620D7E" w:rsidRPr="00C56494">
        <w:rPr>
          <w:sz w:val="22"/>
          <w:szCs w:val="22"/>
        </w:rPr>
        <w:t xml:space="preserve"> </w:t>
      </w:r>
      <w:r w:rsidR="00E2534D" w:rsidRPr="00C56494">
        <w:rPr>
          <w:b/>
          <w:bCs/>
          <w:sz w:val="22"/>
          <w:szCs w:val="22"/>
          <w:lang w:val="en-US"/>
        </w:rPr>
        <w:t>d</w:t>
      </w:r>
      <w:r w:rsidR="007F3303" w:rsidRPr="00C56494">
        <w:rPr>
          <w:b/>
          <w:bCs/>
          <w:sz w:val="22"/>
          <w:szCs w:val="22"/>
        </w:rPr>
        <w:t>o</w:t>
      </w:r>
      <w:r w:rsidR="00E2534D" w:rsidRPr="00C56494">
        <w:rPr>
          <w:sz w:val="22"/>
          <w:szCs w:val="22"/>
        </w:rPr>
        <w:t xml:space="preserve">         // Відновлення черги </w:t>
      </w:r>
      <w:r w:rsidR="00E2534D" w:rsidRPr="00C56494">
        <w:rPr>
          <w:i/>
          <w:iCs/>
          <w:sz w:val="22"/>
          <w:szCs w:val="22"/>
        </w:rPr>
        <w:t>а</w:t>
      </w:r>
      <w:r w:rsidR="00E2534D" w:rsidRPr="00C56494">
        <w:rPr>
          <w:sz w:val="22"/>
          <w:szCs w:val="22"/>
        </w:rPr>
        <w:t xml:space="preserve"> після її редагування з черги </w:t>
      </w:r>
      <w:r w:rsidR="00E2534D" w:rsidRPr="00C56494">
        <w:rPr>
          <w:i/>
          <w:iCs/>
          <w:sz w:val="22"/>
          <w:szCs w:val="22"/>
        </w:rPr>
        <w:t>b</w:t>
      </w:r>
    </w:p>
    <w:p w14:paraId="5A2449C1" w14:textId="17B29E6A" w:rsidR="007F3303" w:rsidRPr="00C56494" w:rsidRDefault="007F3303" w:rsidP="00C56494">
      <w:pPr>
        <w:rPr>
          <w:sz w:val="22"/>
          <w:szCs w:val="22"/>
          <w:lang w:val="en-US"/>
        </w:rPr>
      </w:pPr>
      <w:r w:rsidRPr="00C56494">
        <w:rPr>
          <w:sz w:val="22"/>
          <w:szCs w:val="22"/>
        </w:rPr>
        <w:t xml:space="preserve"> </w:t>
      </w:r>
      <w:r w:rsidR="00D46712" w:rsidRPr="00C56494">
        <w:rPr>
          <w:sz w:val="22"/>
          <w:szCs w:val="22"/>
        </w:rPr>
        <w:t xml:space="preserve">   </w:t>
      </w:r>
      <w:r w:rsidR="00E322B3" w:rsidRPr="00C56494">
        <w:rPr>
          <w:sz w:val="22"/>
          <w:szCs w:val="22"/>
        </w:rPr>
        <w:t xml:space="preserve">    </w:t>
      </w:r>
      <w:r w:rsidRPr="00C56494">
        <w:rPr>
          <w:sz w:val="22"/>
          <w:szCs w:val="22"/>
        </w:rPr>
        <w:t>{</w:t>
      </w:r>
      <w:r w:rsidR="00D46712" w:rsidRPr="00C56494">
        <w:rPr>
          <w:sz w:val="22"/>
          <w:szCs w:val="22"/>
        </w:rPr>
        <w:t xml:space="preserve">                 // з одночасним виведенням значень її елементів.</w:t>
      </w:r>
    </w:p>
    <w:p w14:paraId="5BDB8455" w14:textId="2B914907" w:rsidR="00D46712" w:rsidRPr="00C56494" w:rsidRDefault="007F3303" w:rsidP="00C56494">
      <w:pPr>
        <w:rPr>
          <w:sz w:val="22"/>
          <w:szCs w:val="22"/>
          <w:highlight w:val="yellow"/>
        </w:rPr>
      </w:pPr>
      <w:r w:rsidRPr="00C56494">
        <w:rPr>
          <w:sz w:val="22"/>
          <w:szCs w:val="22"/>
        </w:rPr>
        <w:t xml:space="preserve">     </w:t>
      </w:r>
      <w:r w:rsidR="00D46712" w:rsidRPr="00C56494">
        <w:rPr>
          <w:sz w:val="22"/>
          <w:szCs w:val="22"/>
        </w:rPr>
        <w:t xml:space="preserve">   </w:t>
      </w:r>
      <w:r w:rsidRPr="00C56494">
        <w:rPr>
          <w:sz w:val="22"/>
          <w:szCs w:val="22"/>
        </w:rPr>
        <w:t xml:space="preserve"> </w:t>
      </w:r>
      <w:r w:rsidR="00E322B3" w:rsidRPr="00C56494">
        <w:rPr>
          <w:sz w:val="22"/>
          <w:szCs w:val="22"/>
        </w:rPr>
        <w:t xml:space="preserve">   </w:t>
      </w:r>
      <w:r w:rsidRPr="00C56494">
        <w:rPr>
          <w:sz w:val="22"/>
          <w:szCs w:val="22"/>
        </w:rPr>
        <w:t>a[</w:t>
      </w:r>
      <w:proofErr w:type="spellStart"/>
      <w:r w:rsidRPr="00C56494">
        <w:rPr>
          <w:sz w:val="22"/>
          <w:szCs w:val="22"/>
        </w:rPr>
        <w:t>tail</w:t>
      </w:r>
      <w:proofErr w:type="spellEnd"/>
      <w:r w:rsidRPr="00C56494">
        <w:rPr>
          <w:sz w:val="22"/>
          <w:szCs w:val="22"/>
        </w:rPr>
        <w:t>]=b[</w:t>
      </w:r>
      <w:proofErr w:type="spellStart"/>
      <w:r w:rsidRPr="00C56494">
        <w:rPr>
          <w:sz w:val="22"/>
          <w:szCs w:val="22"/>
        </w:rPr>
        <w:t>head</w:t>
      </w:r>
      <w:proofErr w:type="spellEnd"/>
      <w:r w:rsidRPr="00C56494">
        <w:rPr>
          <w:sz w:val="22"/>
          <w:szCs w:val="22"/>
          <w:lang w:val="en-US"/>
        </w:rPr>
        <w:t>_</w:t>
      </w:r>
      <w:proofErr w:type="spellStart"/>
      <w:r w:rsidRPr="00C56494">
        <w:rPr>
          <w:sz w:val="22"/>
          <w:szCs w:val="22"/>
        </w:rPr>
        <w:t>new</w:t>
      </w:r>
      <w:proofErr w:type="spellEnd"/>
      <w:r w:rsidRPr="00C56494">
        <w:rPr>
          <w:sz w:val="22"/>
          <w:szCs w:val="22"/>
        </w:rPr>
        <w:t>];</w:t>
      </w:r>
      <w:r w:rsidR="00D46712" w:rsidRPr="00C56494">
        <w:rPr>
          <w:sz w:val="22"/>
          <w:szCs w:val="22"/>
          <w:highlight w:val="yellow"/>
        </w:rPr>
        <w:t xml:space="preserve"> </w:t>
      </w:r>
    </w:p>
    <w:p w14:paraId="7D25A529" w14:textId="5F1D1667" w:rsidR="007F3303" w:rsidRPr="00C56494" w:rsidRDefault="00D46712" w:rsidP="00C56494">
      <w:pPr>
        <w:rPr>
          <w:sz w:val="22"/>
          <w:szCs w:val="22"/>
          <w:lang w:val="en-US"/>
        </w:rPr>
      </w:pPr>
      <w:r w:rsidRPr="00C56494">
        <w:rPr>
          <w:sz w:val="22"/>
          <w:szCs w:val="22"/>
        </w:rPr>
        <w:t xml:space="preserve">         </w:t>
      </w:r>
      <w:r w:rsidR="00E322B3" w:rsidRPr="00C56494">
        <w:rPr>
          <w:sz w:val="22"/>
          <w:szCs w:val="22"/>
        </w:rPr>
        <w:t xml:space="preserve">   </w:t>
      </w:r>
      <w:r w:rsidRPr="00C56494">
        <w:rPr>
          <w:b/>
          <w:bCs/>
          <w:sz w:val="22"/>
          <w:szCs w:val="22"/>
        </w:rPr>
        <w:t>cout</w:t>
      </w:r>
      <w:r w:rsidRPr="00C56494">
        <w:rPr>
          <w:sz w:val="22"/>
          <w:szCs w:val="22"/>
        </w:rPr>
        <w:t>&lt;&lt;а[</w:t>
      </w:r>
      <w:r w:rsidRPr="00C56494">
        <w:rPr>
          <w:sz w:val="22"/>
          <w:szCs w:val="22"/>
          <w:lang w:val="en-US"/>
        </w:rPr>
        <w:t>++</w:t>
      </w:r>
      <w:proofErr w:type="spellStart"/>
      <w:r w:rsidRPr="00C56494">
        <w:rPr>
          <w:sz w:val="22"/>
          <w:szCs w:val="22"/>
        </w:rPr>
        <w:t>tail</w:t>
      </w:r>
      <w:proofErr w:type="spellEnd"/>
      <w:r w:rsidRPr="00C56494">
        <w:rPr>
          <w:sz w:val="22"/>
          <w:szCs w:val="22"/>
        </w:rPr>
        <w:t>]&lt;&lt;" ";</w:t>
      </w:r>
    </w:p>
    <w:p w14:paraId="5D5D6BF0" w14:textId="77777777" w:rsidR="00E322B3" w:rsidRPr="00C56494" w:rsidRDefault="007F3303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</w:t>
      </w:r>
      <w:r w:rsidR="00D46712" w:rsidRPr="00C56494">
        <w:rPr>
          <w:sz w:val="22"/>
          <w:szCs w:val="22"/>
        </w:rPr>
        <w:t xml:space="preserve">   </w:t>
      </w:r>
      <w:r w:rsidR="00E322B3" w:rsidRPr="00C56494">
        <w:rPr>
          <w:sz w:val="22"/>
          <w:szCs w:val="22"/>
        </w:rPr>
        <w:t xml:space="preserve">    </w:t>
      </w:r>
      <w:r w:rsidRPr="00C56494">
        <w:rPr>
          <w:sz w:val="22"/>
          <w:szCs w:val="22"/>
        </w:rPr>
        <w:t xml:space="preserve">} </w:t>
      </w:r>
    </w:p>
    <w:p w14:paraId="6F9ADD92" w14:textId="54D2FFB6" w:rsidR="007F3303" w:rsidRPr="00C56494" w:rsidRDefault="00E322B3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       </w:t>
      </w:r>
      <w:proofErr w:type="spellStart"/>
      <w:r w:rsidR="007F3303" w:rsidRPr="00C56494">
        <w:rPr>
          <w:b/>
          <w:bCs/>
          <w:sz w:val="22"/>
          <w:szCs w:val="22"/>
        </w:rPr>
        <w:t>while</w:t>
      </w:r>
      <w:proofErr w:type="spellEnd"/>
      <w:r w:rsidR="007F3303" w:rsidRPr="00C56494">
        <w:rPr>
          <w:sz w:val="22"/>
          <w:szCs w:val="22"/>
        </w:rPr>
        <w:t xml:space="preserve"> (</w:t>
      </w:r>
      <w:r w:rsidR="00671D4C" w:rsidRPr="00C56494">
        <w:rPr>
          <w:sz w:val="22"/>
          <w:szCs w:val="22"/>
          <w:lang w:val="en-US"/>
        </w:rPr>
        <w:t>++</w:t>
      </w:r>
      <w:proofErr w:type="spellStart"/>
      <w:r w:rsidR="007F3303" w:rsidRPr="00C56494">
        <w:rPr>
          <w:sz w:val="22"/>
          <w:szCs w:val="22"/>
        </w:rPr>
        <w:t>head</w:t>
      </w:r>
      <w:proofErr w:type="spellEnd"/>
      <w:r w:rsidR="00671D4C" w:rsidRPr="00C56494">
        <w:rPr>
          <w:sz w:val="22"/>
          <w:szCs w:val="22"/>
          <w:lang w:val="en-US"/>
        </w:rPr>
        <w:t>_new</w:t>
      </w:r>
      <w:r w:rsidR="007F3303" w:rsidRPr="00C56494">
        <w:rPr>
          <w:sz w:val="22"/>
          <w:szCs w:val="22"/>
        </w:rPr>
        <w:t>&lt;</w:t>
      </w:r>
      <w:proofErr w:type="spellStart"/>
      <w:r w:rsidR="007F3303" w:rsidRPr="00C56494">
        <w:rPr>
          <w:sz w:val="22"/>
          <w:szCs w:val="22"/>
        </w:rPr>
        <w:t>tail</w:t>
      </w:r>
      <w:proofErr w:type="spellEnd"/>
      <w:r w:rsidR="00671D4C" w:rsidRPr="00C56494">
        <w:rPr>
          <w:sz w:val="22"/>
          <w:szCs w:val="22"/>
          <w:lang w:val="en-US"/>
        </w:rPr>
        <w:t>_new</w:t>
      </w:r>
      <w:r w:rsidR="007F3303" w:rsidRPr="00C56494">
        <w:rPr>
          <w:sz w:val="22"/>
          <w:szCs w:val="22"/>
        </w:rPr>
        <w:t>);</w:t>
      </w:r>
      <w:r w:rsidRPr="00C56494">
        <w:rPr>
          <w:sz w:val="22"/>
          <w:szCs w:val="22"/>
        </w:rPr>
        <w:t xml:space="preserve"> </w:t>
      </w:r>
      <w:r w:rsidR="00D46712" w:rsidRPr="00C56494">
        <w:rPr>
          <w:sz w:val="22"/>
          <w:szCs w:val="22"/>
          <w:lang w:val="en-US"/>
        </w:rPr>
        <w:t xml:space="preserve">// </w:t>
      </w:r>
      <w:r w:rsidR="00D46712" w:rsidRPr="00C56494">
        <w:rPr>
          <w:sz w:val="22"/>
          <w:szCs w:val="22"/>
        </w:rPr>
        <w:t xml:space="preserve">Поки черга </w:t>
      </w:r>
      <w:r w:rsidR="00D46712" w:rsidRPr="00C56494">
        <w:rPr>
          <w:i/>
          <w:iCs/>
          <w:sz w:val="22"/>
          <w:szCs w:val="22"/>
        </w:rPr>
        <w:t xml:space="preserve">b </w:t>
      </w:r>
      <w:r w:rsidR="00D46712" w:rsidRPr="00C56494">
        <w:rPr>
          <w:sz w:val="22"/>
          <w:szCs w:val="22"/>
        </w:rPr>
        <w:t>НЕ порожня!</w:t>
      </w:r>
    </w:p>
    <w:p w14:paraId="57540508" w14:textId="60E7B31C" w:rsidR="00620D7E" w:rsidRPr="00C56494" w:rsidRDefault="00E322B3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   </w:t>
      </w:r>
      <w:r w:rsidR="00620D7E" w:rsidRPr="00C56494">
        <w:rPr>
          <w:sz w:val="22"/>
          <w:szCs w:val="22"/>
        </w:rPr>
        <w:t>}</w:t>
      </w:r>
    </w:p>
    <w:p w14:paraId="4D51EF21" w14:textId="77777777" w:rsidR="00620D7E" w:rsidRPr="00C56494" w:rsidRDefault="00620D7E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   </w:t>
      </w:r>
      <w:proofErr w:type="spellStart"/>
      <w:r w:rsidRPr="00C56494">
        <w:rPr>
          <w:b/>
          <w:bCs/>
          <w:sz w:val="22"/>
          <w:szCs w:val="22"/>
        </w:rPr>
        <w:t>else</w:t>
      </w:r>
      <w:proofErr w:type="spellEnd"/>
      <w:r w:rsidRPr="00C56494">
        <w:rPr>
          <w:sz w:val="22"/>
          <w:szCs w:val="22"/>
        </w:rPr>
        <w:t xml:space="preserve"> </w:t>
      </w:r>
      <w:r w:rsidRPr="00C56494">
        <w:rPr>
          <w:b/>
          <w:bCs/>
          <w:sz w:val="22"/>
          <w:szCs w:val="22"/>
        </w:rPr>
        <w:t>cout</w:t>
      </w:r>
      <w:r w:rsidRPr="00C56494">
        <w:rPr>
          <w:sz w:val="22"/>
          <w:szCs w:val="22"/>
        </w:rPr>
        <w:t xml:space="preserve"> &lt;&lt; "</w:t>
      </w:r>
      <w:proofErr w:type="spellStart"/>
      <w:r w:rsidRPr="00C56494">
        <w:rPr>
          <w:sz w:val="22"/>
          <w:szCs w:val="22"/>
        </w:rPr>
        <w:t>Queue</w:t>
      </w:r>
      <w:proofErr w:type="spellEnd"/>
      <w:r w:rsidRPr="00C56494">
        <w:rPr>
          <w:sz w:val="22"/>
          <w:szCs w:val="22"/>
        </w:rPr>
        <w:t xml:space="preserve"> </w:t>
      </w:r>
      <w:proofErr w:type="spellStart"/>
      <w:r w:rsidRPr="00C56494">
        <w:rPr>
          <w:sz w:val="22"/>
          <w:szCs w:val="22"/>
        </w:rPr>
        <w:t>is</w:t>
      </w:r>
      <w:proofErr w:type="spellEnd"/>
      <w:r w:rsidRPr="00C56494">
        <w:rPr>
          <w:sz w:val="22"/>
          <w:szCs w:val="22"/>
        </w:rPr>
        <w:t xml:space="preserve"> </w:t>
      </w:r>
      <w:proofErr w:type="spellStart"/>
      <w:r w:rsidRPr="00C56494">
        <w:rPr>
          <w:sz w:val="22"/>
          <w:szCs w:val="22"/>
        </w:rPr>
        <w:t>empty</w:t>
      </w:r>
      <w:proofErr w:type="spellEnd"/>
      <w:r w:rsidRPr="00C56494">
        <w:rPr>
          <w:sz w:val="22"/>
          <w:szCs w:val="22"/>
        </w:rPr>
        <w:t xml:space="preserve"> ";</w:t>
      </w:r>
    </w:p>
    <w:p w14:paraId="10446799" w14:textId="77777777" w:rsidR="00620D7E" w:rsidRPr="00C56494" w:rsidRDefault="00620D7E" w:rsidP="00C56494">
      <w:pPr>
        <w:rPr>
          <w:sz w:val="22"/>
          <w:szCs w:val="22"/>
          <w:lang w:val="en-US"/>
        </w:rPr>
      </w:pPr>
      <w:r w:rsidRPr="00C56494">
        <w:rPr>
          <w:sz w:val="22"/>
          <w:szCs w:val="22"/>
        </w:rPr>
        <w:t xml:space="preserve">    </w:t>
      </w:r>
      <w:r w:rsidRPr="00C56494">
        <w:rPr>
          <w:b/>
          <w:bCs/>
          <w:sz w:val="22"/>
          <w:szCs w:val="22"/>
        </w:rPr>
        <w:t>cout</w:t>
      </w:r>
      <w:r w:rsidRPr="00C56494">
        <w:rPr>
          <w:sz w:val="22"/>
          <w:szCs w:val="22"/>
        </w:rPr>
        <w:t xml:space="preserve"> &lt;&lt;"\n";</w:t>
      </w:r>
    </w:p>
    <w:p w14:paraId="1EB76CB6" w14:textId="55AAB090" w:rsidR="00A87295" w:rsidRPr="00C56494" w:rsidRDefault="00A87295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lastRenderedPageBreak/>
        <w:t xml:space="preserve">    </w:t>
      </w:r>
      <w:proofErr w:type="spellStart"/>
      <w:r w:rsidRPr="00C56494">
        <w:rPr>
          <w:b/>
          <w:bCs/>
          <w:sz w:val="22"/>
          <w:szCs w:val="22"/>
        </w:rPr>
        <w:t>system</w:t>
      </w:r>
      <w:proofErr w:type="spellEnd"/>
      <w:r w:rsidRPr="00C56494">
        <w:rPr>
          <w:sz w:val="22"/>
          <w:szCs w:val="22"/>
        </w:rPr>
        <w:t>("</w:t>
      </w:r>
      <w:r w:rsidRPr="00C56494">
        <w:rPr>
          <w:b/>
          <w:bCs/>
          <w:sz w:val="22"/>
          <w:szCs w:val="22"/>
        </w:rPr>
        <w:t>PAUSE</w:t>
      </w:r>
      <w:r w:rsidRPr="00C56494">
        <w:rPr>
          <w:sz w:val="22"/>
          <w:szCs w:val="22"/>
        </w:rPr>
        <w:t>");</w:t>
      </w:r>
    </w:p>
    <w:p w14:paraId="7DD24579" w14:textId="77777777" w:rsidR="00A87295" w:rsidRPr="00C56494" w:rsidRDefault="00A87295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 xml:space="preserve">    </w:t>
      </w:r>
      <w:proofErr w:type="spellStart"/>
      <w:r w:rsidRPr="00C56494">
        <w:rPr>
          <w:b/>
          <w:bCs/>
          <w:sz w:val="22"/>
          <w:szCs w:val="22"/>
        </w:rPr>
        <w:t>return</w:t>
      </w:r>
      <w:proofErr w:type="spellEnd"/>
      <w:r w:rsidRPr="00C56494">
        <w:rPr>
          <w:sz w:val="22"/>
          <w:szCs w:val="22"/>
        </w:rPr>
        <w:t xml:space="preserve"> EXIT_SUCCESS;</w:t>
      </w:r>
    </w:p>
    <w:p w14:paraId="1FED43C9" w14:textId="77777777" w:rsidR="00105594" w:rsidRPr="00C56494" w:rsidRDefault="00A87295" w:rsidP="00C56494">
      <w:pPr>
        <w:rPr>
          <w:sz w:val="22"/>
          <w:szCs w:val="22"/>
        </w:rPr>
      </w:pPr>
      <w:r w:rsidRPr="00C56494">
        <w:rPr>
          <w:sz w:val="22"/>
          <w:szCs w:val="22"/>
        </w:rPr>
        <w:t>}</w:t>
      </w:r>
    </w:p>
    <w:p w14:paraId="16E2308B" w14:textId="3EE630DC" w:rsidR="00B32178" w:rsidRDefault="00B32178" w:rsidP="00A87295">
      <w:pPr>
        <w:pStyle w:val="3"/>
      </w:pPr>
      <w:bookmarkStart w:id="14" w:name="_Toc204956215"/>
      <w:r>
        <w:t>Тестування лабораторних робіт</w:t>
      </w:r>
      <w:bookmarkEnd w:id="14"/>
    </w:p>
    <w:p w14:paraId="1C0B8FEC" w14:textId="55D3895A" w:rsidR="00B32178" w:rsidRDefault="00105594" w:rsidP="0010559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Етап тестування розробленої програми є дуже важливим і становить половину позитивного результату. До кожного завдання необхідно добирати свої унікальні тести, але є й загальні вимоги, яких варто дотримуватись.</w:t>
      </w:r>
      <w:r w:rsidR="001B07D8">
        <w:rPr>
          <w:sz w:val="22"/>
          <w:szCs w:val="22"/>
        </w:rPr>
        <w:t xml:space="preserve"> Загалом їх можна звести до переліку таких вимог. </w:t>
      </w:r>
    </w:p>
    <w:p w14:paraId="11BBBDA7" w14:textId="5A242B10" w:rsidR="00105594" w:rsidRDefault="001B07D8" w:rsidP="00BC6642">
      <w:pPr>
        <w:pStyle w:val="af4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Наявність тесту, який задовольняє всім вимогам умови завдання.</w:t>
      </w:r>
    </w:p>
    <w:p w14:paraId="65A7C5F0" w14:textId="36124688" w:rsidR="001B07D8" w:rsidRDefault="001B07D8" w:rsidP="00BC6642">
      <w:pPr>
        <w:pStyle w:val="af4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Наявність тесту, який перевіряє критичні умови завдання. Наприклад, якщо необхідно видалити всі від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</w:rPr>
        <w:t>ємні значення, то тест НЕ повинен містити жодного від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</w:rPr>
        <w:t>ємного значення або ж, навпаки, містити ЛИШЕ від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</w:rPr>
        <w:t>ємні значення.</w:t>
      </w:r>
    </w:p>
    <w:p w14:paraId="25BFBB00" w14:textId="4DBAF038" w:rsidR="001B07D8" w:rsidRDefault="001B07D8" w:rsidP="00BC6642">
      <w:pPr>
        <w:pStyle w:val="af4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Сформувати тест, який частково відповідає умові завдання. Наприклад, якщо за умовою розглядаються однозначні та двозначні цілі числа або додатні та від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</w:rPr>
        <w:t>ємні значення, то сформувати тести, у яких відсутні якісь групи елементів. Відповідно результатом виконання програми має бути повідомлення про те, що певна результуюча структура даних порожня.</w:t>
      </w:r>
    </w:p>
    <w:p w14:paraId="376B2AEA" w14:textId="2CB30675" w:rsidR="001B07D8" w:rsidRPr="00BC6642" w:rsidRDefault="009E71AC" w:rsidP="00BC6642">
      <w:pPr>
        <w:pStyle w:val="af4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 разі генерації вхідної інформації випадковим чином необхідно передбачити наявність або відсутність тих чи інших числових діапазонів. Наприклад, для формування лише від</w:t>
      </w:r>
      <w:r>
        <w:rPr>
          <w:sz w:val="22"/>
          <w:szCs w:val="22"/>
          <w:lang w:val="en-US"/>
        </w:rPr>
        <w:t>’</w:t>
      </w:r>
      <w:r>
        <w:rPr>
          <w:sz w:val="22"/>
          <w:szCs w:val="22"/>
        </w:rPr>
        <w:t>ємних випадкових значень можна скористатися виразом        -</w:t>
      </w:r>
      <w:proofErr w:type="spellStart"/>
      <w:r w:rsidRPr="00A87295">
        <w:rPr>
          <w:b/>
          <w:bCs/>
          <w:sz w:val="22"/>
          <w:szCs w:val="22"/>
        </w:rPr>
        <w:t>rand</w:t>
      </w:r>
      <w:proofErr w:type="spellEnd"/>
      <w:r w:rsidRPr="00A87295">
        <w:rPr>
          <w:sz w:val="22"/>
          <w:szCs w:val="22"/>
        </w:rPr>
        <w:t>()%100</w:t>
      </w:r>
      <w:r>
        <w:rPr>
          <w:sz w:val="22"/>
          <w:szCs w:val="22"/>
        </w:rPr>
        <w:t>.</w:t>
      </w:r>
    </w:p>
    <w:p w14:paraId="1CA906B2" w14:textId="77777777" w:rsidR="00C65ED8" w:rsidRDefault="00C65ED8" w:rsidP="00C65ED8">
      <w:pPr>
        <w:pStyle w:val="2"/>
        <w:rPr>
          <w:szCs w:val="22"/>
        </w:rPr>
      </w:pPr>
      <w:bookmarkStart w:id="15" w:name="_Toc204956216"/>
      <w:r>
        <w:rPr>
          <w:szCs w:val="22"/>
        </w:rPr>
        <w:t>Зв’язний список</w:t>
      </w:r>
      <w:bookmarkEnd w:id="15"/>
    </w:p>
    <w:p w14:paraId="1B729C01" w14:textId="77777777" w:rsidR="005145DF" w:rsidRPr="00DE2C79" w:rsidRDefault="005145DF" w:rsidP="00A07E6D">
      <w:pPr>
        <w:spacing w:line="260" w:lineRule="exact"/>
        <w:ind w:firstLine="426"/>
        <w:jc w:val="both"/>
        <w:rPr>
          <w:sz w:val="22"/>
          <w:szCs w:val="22"/>
        </w:rPr>
      </w:pPr>
      <w:r w:rsidRPr="00DE2C79">
        <w:rPr>
          <w:b/>
          <w:bCs/>
          <w:i/>
          <w:iCs/>
          <w:sz w:val="22"/>
          <w:szCs w:val="22"/>
        </w:rPr>
        <w:t xml:space="preserve">Зв’язним списком </w:t>
      </w:r>
      <w:r w:rsidRPr="00DE2C79">
        <w:rPr>
          <w:bCs/>
          <w:iCs/>
          <w:sz w:val="22"/>
          <w:szCs w:val="22"/>
        </w:rPr>
        <w:t>називається структура даних, кожний елемент якої зв’язаний з наступним (або попереднім, або з обома сусідніми) елементом за допомогою  вказівників.</w:t>
      </w:r>
      <w:r w:rsidRPr="00DE2C79">
        <w:rPr>
          <w:sz w:val="22"/>
          <w:szCs w:val="22"/>
          <w:lang w:val="ru-RU"/>
        </w:rPr>
        <w:t xml:space="preserve"> </w:t>
      </w:r>
    </w:p>
    <w:p w14:paraId="16D794D4" w14:textId="77777777" w:rsidR="005145DF" w:rsidRPr="00DE2C79" w:rsidRDefault="005145DF" w:rsidP="00A07E6D">
      <w:pPr>
        <w:spacing w:line="260" w:lineRule="exact"/>
        <w:ind w:firstLine="426"/>
        <w:rPr>
          <w:sz w:val="22"/>
          <w:szCs w:val="22"/>
        </w:rPr>
      </w:pPr>
      <w:r w:rsidRPr="00DE2C79">
        <w:rPr>
          <w:sz w:val="22"/>
          <w:szCs w:val="22"/>
        </w:rPr>
        <w:t>Опис структури список має рекурсивний вигляд:</w:t>
      </w:r>
      <w:r w:rsidRPr="00DE2C79">
        <w:rPr>
          <w:sz w:val="22"/>
          <w:szCs w:val="22"/>
          <w:lang w:val="ru-RU"/>
        </w:rPr>
        <w:t xml:space="preserve"> </w:t>
      </w:r>
    </w:p>
    <w:p w14:paraId="677540E9" w14:textId="77777777" w:rsidR="005145DF" w:rsidRPr="00DE2C79" w:rsidRDefault="005145DF" w:rsidP="00A07E6D">
      <w:pPr>
        <w:spacing w:line="260" w:lineRule="exact"/>
        <w:rPr>
          <w:sz w:val="22"/>
          <w:szCs w:val="22"/>
        </w:rPr>
      </w:pPr>
      <w:r w:rsidRPr="00DE2C79">
        <w:rPr>
          <w:b/>
          <w:bCs/>
          <w:sz w:val="22"/>
          <w:szCs w:val="22"/>
          <w:lang w:val="en-US"/>
        </w:rPr>
        <w:t xml:space="preserve">struct </w:t>
      </w:r>
      <w:r w:rsidRPr="00DE2C79">
        <w:rPr>
          <w:sz w:val="22"/>
          <w:szCs w:val="22"/>
          <w:lang w:val="en-US"/>
        </w:rPr>
        <w:t xml:space="preserve">list                                </w:t>
      </w:r>
    </w:p>
    <w:p w14:paraId="184817D1" w14:textId="77777777" w:rsidR="005145DF" w:rsidRPr="00DE2C79" w:rsidRDefault="005145DF" w:rsidP="00A07E6D">
      <w:pPr>
        <w:spacing w:line="260" w:lineRule="exact"/>
        <w:rPr>
          <w:sz w:val="22"/>
          <w:szCs w:val="22"/>
        </w:rPr>
      </w:pPr>
      <w:r w:rsidRPr="00DE2C79">
        <w:rPr>
          <w:sz w:val="22"/>
          <w:szCs w:val="22"/>
          <w:lang w:val="en-US"/>
        </w:rPr>
        <w:t xml:space="preserve">               { </w:t>
      </w:r>
    </w:p>
    <w:p w14:paraId="20C6795B" w14:textId="77777777" w:rsidR="005145DF" w:rsidRPr="00DE2C79" w:rsidRDefault="005145DF" w:rsidP="00A07E6D">
      <w:pPr>
        <w:spacing w:line="260" w:lineRule="exact"/>
        <w:rPr>
          <w:sz w:val="22"/>
          <w:szCs w:val="22"/>
        </w:rPr>
      </w:pPr>
      <w:r w:rsidRPr="00DE2C79">
        <w:rPr>
          <w:sz w:val="22"/>
          <w:szCs w:val="22"/>
          <w:lang w:val="en-US"/>
        </w:rPr>
        <w:t xml:space="preserve">                    </w:t>
      </w:r>
      <w:r w:rsidRPr="00DE2C79">
        <w:rPr>
          <w:b/>
          <w:bCs/>
          <w:sz w:val="22"/>
          <w:szCs w:val="22"/>
          <w:lang w:val="en-US"/>
        </w:rPr>
        <w:t>&lt;</w:t>
      </w:r>
      <w:r w:rsidRPr="00DE2C79">
        <w:rPr>
          <w:b/>
          <w:bCs/>
          <w:sz w:val="22"/>
          <w:szCs w:val="22"/>
        </w:rPr>
        <w:t>тип</w:t>
      </w:r>
      <w:r w:rsidRPr="00DE2C79">
        <w:rPr>
          <w:b/>
          <w:bCs/>
          <w:sz w:val="22"/>
          <w:szCs w:val="22"/>
          <w:lang w:val="en-US"/>
        </w:rPr>
        <w:t xml:space="preserve">&gt; </w:t>
      </w:r>
      <w:proofErr w:type="gramStart"/>
      <w:r w:rsidRPr="00DE2C79">
        <w:rPr>
          <w:sz w:val="22"/>
          <w:szCs w:val="22"/>
          <w:lang w:val="en-US"/>
        </w:rPr>
        <w:t>data;</w:t>
      </w:r>
      <w:proofErr w:type="gramEnd"/>
    </w:p>
    <w:p w14:paraId="552CBD1D" w14:textId="3EE34803" w:rsidR="00C43011" w:rsidRPr="000C7548" w:rsidRDefault="00C43011" w:rsidP="007A5C91">
      <w:pPr>
        <w:pStyle w:val="1"/>
        <w:tabs>
          <w:tab w:val="center" w:pos="4718"/>
          <w:tab w:val="left" w:pos="7658"/>
        </w:tabs>
      </w:pPr>
      <w:bookmarkStart w:id="16" w:name="_Toc108237264"/>
      <w:bookmarkStart w:id="17" w:name="_Toc204956276"/>
      <w:bookmarkEnd w:id="2"/>
      <w:bookmarkEnd w:id="3"/>
      <w:bookmarkEnd w:id="4"/>
      <w:bookmarkEnd w:id="5"/>
      <w:bookmarkEnd w:id="6"/>
      <w:bookmarkEnd w:id="7"/>
      <w:r w:rsidRPr="000C7548">
        <w:lastRenderedPageBreak/>
        <w:t>Література</w:t>
      </w:r>
      <w:bookmarkEnd w:id="16"/>
      <w:bookmarkEnd w:id="17"/>
    </w:p>
    <w:p w14:paraId="305FE2B8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Donald</w:t>
      </w:r>
      <w:proofErr w:type="spellEnd"/>
      <w:r>
        <w:t xml:space="preserve"> E. </w:t>
      </w:r>
      <w:proofErr w:type="spellStart"/>
      <w:r>
        <w:t>Knuth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Programming</w:t>
      </w:r>
      <w:proofErr w:type="spellEnd"/>
      <w:r>
        <w:t xml:space="preserve">, </w:t>
      </w:r>
      <w:proofErr w:type="spellStart"/>
      <w:r>
        <w:t>Volumes</w:t>
      </w:r>
      <w:proofErr w:type="spellEnd"/>
      <w:r>
        <w:t xml:space="preserve"> 1-4b ― Publisher: </w:t>
      </w:r>
      <w:proofErr w:type="spellStart"/>
      <w:r>
        <w:t>Addison-Wesley</w:t>
      </w:r>
      <w:proofErr w:type="spellEnd"/>
      <w:r>
        <w:t xml:space="preserve"> Professional, 2022.</w:t>
      </w:r>
    </w:p>
    <w:p w14:paraId="698976DF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Jeffrey</w:t>
      </w:r>
      <w:proofErr w:type="spellEnd"/>
      <w:r>
        <w:t xml:space="preserve"> D. </w:t>
      </w:r>
      <w:proofErr w:type="spellStart"/>
      <w:r>
        <w:t>Aho</w:t>
      </w:r>
      <w:proofErr w:type="spellEnd"/>
      <w:r>
        <w:t xml:space="preserve">, </w:t>
      </w:r>
      <w:proofErr w:type="spellStart"/>
      <w:r>
        <w:t>Alfred</w:t>
      </w:r>
      <w:proofErr w:type="spellEnd"/>
      <w:r>
        <w:t xml:space="preserve"> V. </w:t>
      </w:r>
      <w:proofErr w:type="spellStart"/>
      <w:r>
        <w:t>Hopcroft</w:t>
      </w:r>
      <w:proofErr w:type="spellEnd"/>
      <w:r>
        <w:t xml:space="preserve">, </w:t>
      </w:r>
      <w:proofErr w:type="spellStart"/>
      <w:r>
        <w:t>John</w:t>
      </w:r>
      <w:proofErr w:type="spellEnd"/>
      <w:r>
        <w:t xml:space="preserve"> E. </w:t>
      </w:r>
      <w:proofErr w:type="spellStart"/>
      <w:r>
        <w:t>Ullman</w:t>
      </w:r>
      <w:proofErr w:type="spellEnd"/>
      <w:r>
        <w:t>.</w:t>
      </w:r>
      <w:r>
        <w:rPr>
          <w:i/>
        </w:rP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, </w:t>
      </w:r>
      <w:proofErr w:type="spellStart"/>
      <w:r>
        <w:t>Addison-Wesley</w:t>
      </w:r>
      <w:proofErr w:type="spellEnd"/>
      <w:r>
        <w:t xml:space="preserve">, 1983 – 427 </w:t>
      </w:r>
      <w:proofErr w:type="spellStart"/>
      <w:r>
        <w:t>pages</w:t>
      </w:r>
      <w:proofErr w:type="spellEnd"/>
    </w:p>
    <w:p w14:paraId="59A23488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Niklaus</w:t>
      </w:r>
      <w:proofErr w:type="spellEnd"/>
      <w:r>
        <w:t xml:space="preserve"> </w:t>
      </w:r>
      <w:proofErr w:type="spellStart"/>
      <w:r>
        <w:t>Wirth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 ― Publisher: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, 2004. ― 179 </w:t>
      </w:r>
      <w:proofErr w:type="spellStart"/>
      <w:r>
        <w:t>pages</w:t>
      </w:r>
      <w:proofErr w:type="spellEnd"/>
      <w:r>
        <w:t>.</w:t>
      </w:r>
    </w:p>
    <w:p w14:paraId="3EC63859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Thomas</w:t>
      </w:r>
      <w:proofErr w:type="spellEnd"/>
      <w:r>
        <w:t xml:space="preserve"> H. </w:t>
      </w:r>
      <w:proofErr w:type="spellStart"/>
      <w:r>
        <w:t>Cormen</w:t>
      </w:r>
      <w:proofErr w:type="spellEnd"/>
      <w:r>
        <w:t xml:space="preserve">, </w:t>
      </w:r>
      <w:proofErr w:type="spellStart"/>
      <w:r>
        <w:t>Charles</w:t>
      </w:r>
      <w:proofErr w:type="spellEnd"/>
      <w:r>
        <w:t xml:space="preserve"> E. </w:t>
      </w:r>
      <w:proofErr w:type="spellStart"/>
      <w:r>
        <w:t>Leiserson</w:t>
      </w:r>
      <w:proofErr w:type="spellEnd"/>
      <w:r>
        <w:t xml:space="preserve">, </w:t>
      </w:r>
      <w:proofErr w:type="spellStart"/>
      <w:r>
        <w:t>Ronald</w:t>
      </w:r>
      <w:proofErr w:type="spellEnd"/>
      <w:r>
        <w:t xml:space="preserve"> L. </w:t>
      </w:r>
      <w:proofErr w:type="spellStart"/>
      <w:r>
        <w:t>Rivest</w:t>
      </w:r>
      <w:proofErr w:type="spellEnd"/>
      <w:r>
        <w:t xml:space="preserve">, </w:t>
      </w:r>
      <w:proofErr w:type="spellStart"/>
      <w:r>
        <w:t>Clifford</w:t>
      </w:r>
      <w:proofErr w:type="spellEnd"/>
      <w:r>
        <w:t xml:space="preserve"> </w:t>
      </w:r>
      <w:proofErr w:type="spellStart"/>
      <w:r>
        <w:t>Stein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― MIT </w:t>
      </w:r>
      <w:proofErr w:type="spellStart"/>
      <w:r>
        <w:t>Press</w:t>
      </w:r>
      <w:proofErr w:type="spellEnd"/>
      <w:r>
        <w:t xml:space="preserve">, 2001 - 1180 </w:t>
      </w:r>
      <w:proofErr w:type="spellStart"/>
      <w:r>
        <w:t>pages</w:t>
      </w:r>
      <w:proofErr w:type="spellEnd"/>
      <w:r>
        <w:t>.</w:t>
      </w:r>
    </w:p>
    <w:p w14:paraId="556C7A3C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Tim</w:t>
      </w:r>
      <w:proofErr w:type="spellEnd"/>
      <w:r>
        <w:t xml:space="preserve"> </w:t>
      </w:r>
      <w:proofErr w:type="spellStart"/>
      <w:r>
        <w:t>Roughgarden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Illuminated</w:t>
      </w:r>
      <w:proofErr w:type="spellEnd"/>
      <w:r>
        <w:t>: (</w:t>
      </w:r>
      <w:proofErr w:type="spellStart"/>
      <w:r>
        <w:t>Part</w:t>
      </w:r>
      <w:proofErr w:type="spellEnd"/>
      <w:r>
        <w:t xml:space="preserve"> 2): </w:t>
      </w:r>
      <w:proofErr w:type="spellStart"/>
      <w:r>
        <w:t>Graph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 ― Publisher: ‎ </w:t>
      </w:r>
      <w:proofErr w:type="spellStart"/>
      <w:r>
        <w:t>Soundlikeyourself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; </w:t>
      </w:r>
      <w:proofErr w:type="spellStart"/>
      <w:r>
        <w:t>Illustrated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, 2018. ― 226 </w:t>
      </w:r>
      <w:proofErr w:type="spellStart"/>
      <w:r>
        <w:t>pages</w:t>
      </w:r>
      <w:proofErr w:type="spellEnd"/>
      <w:r>
        <w:t>.</w:t>
      </w:r>
    </w:p>
    <w:p w14:paraId="3D9A29B6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Tim</w:t>
      </w:r>
      <w:proofErr w:type="spellEnd"/>
      <w:r>
        <w:t xml:space="preserve"> </w:t>
      </w:r>
      <w:proofErr w:type="spellStart"/>
      <w:r>
        <w:t>Roughgarden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Illuminated</w:t>
      </w:r>
      <w:proofErr w:type="spellEnd"/>
      <w:r>
        <w:t>: (</w:t>
      </w:r>
      <w:proofErr w:type="spellStart"/>
      <w:r>
        <w:t>Part</w:t>
      </w:r>
      <w:proofErr w:type="spellEnd"/>
      <w:r>
        <w:t xml:space="preserve"> 3): </w:t>
      </w:r>
      <w:proofErr w:type="spellStart"/>
      <w:r>
        <w:t>Greedy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Programming</w:t>
      </w:r>
      <w:proofErr w:type="spellEnd"/>
      <w:r>
        <w:t xml:space="preserve"> ― Publisher: ‎ </w:t>
      </w:r>
      <w:proofErr w:type="spellStart"/>
      <w:r>
        <w:t>Soundlikeyourself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, LLC; </w:t>
      </w:r>
      <w:proofErr w:type="spellStart"/>
      <w:r>
        <w:t>Illustrated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, 2019. ― 232 </w:t>
      </w:r>
      <w:proofErr w:type="spellStart"/>
      <w:r>
        <w:t>pages</w:t>
      </w:r>
      <w:proofErr w:type="spellEnd"/>
      <w:r>
        <w:t>.</w:t>
      </w:r>
    </w:p>
    <w:p w14:paraId="5E3F03C1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Tim</w:t>
      </w:r>
      <w:proofErr w:type="spellEnd"/>
      <w:r>
        <w:t xml:space="preserve"> </w:t>
      </w:r>
      <w:proofErr w:type="spellStart"/>
      <w:r>
        <w:t>Roughgarden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Illuminated</w:t>
      </w:r>
      <w:proofErr w:type="spellEnd"/>
      <w:r>
        <w:t>: (</w:t>
      </w:r>
      <w:proofErr w:type="spellStart"/>
      <w:r>
        <w:t>Part</w:t>
      </w:r>
      <w:proofErr w:type="spellEnd"/>
      <w:r>
        <w:t xml:space="preserve"> 4):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NP-</w:t>
      </w:r>
      <w:proofErr w:type="spellStart"/>
      <w:r>
        <w:t>Hard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― Publisher: ‎ </w:t>
      </w:r>
      <w:proofErr w:type="spellStart"/>
      <w:r>
        <w:t>Soundlikeyourself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, LLC, 2020. ― 273 </w:t>
      </w:r>
      <w:proofErr w:type="spellStart"/>
      <w:r>
        <w:t>pages</w:t>
      </w:r>
      <w:proofErr w:type="spellEnd"/>
      <w:r>
        <w:t>.</w:t>
      </w:r>
    </w:p>
    <w:p w14:paraId="327FFEBF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proofErr w:type="spellStart"/>
      <w:r>
        <w:t>Tim</w:t>
      </w:r>
      <w:proofErr w:type="spellEnd"/>
      <w:r>
        <w:t xml:space="preserve"> </w:t>
      </w:r>
      <w:proofErr w:type="spellStart"/>
      <w:r>
        <w:t>Roughgarden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Illuminated</w:t>
      </w:r>
      <w:proofErr w:type="spellEnd"/>
      <w:r>
        <w:t xml:space="preserve">: </w:t>
      </w:r>
      <w:proofErr w:type="spellStart"/>
      <w:r>
        <w:t>Part</w:t>
      </w:r>
      <w:proofErr w:type="spellEnd"/>
      <w:r>
        <w:t xml:space="preserve"> 1: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Basics</w:t>
      </w:r>
      <w:proofErr w:type="spellEnd"/>
      <w:r>
        <w:t xml:space="preserve"> ― Publisher: ‎ </w:t>
      </w:r>
      <w:proofErr w:type="spellStart"/>
      <w:r>
        <w:t>Soundlikeyourself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, LLC; </w:t>
      </w:r>
      <w:proofErr w:type="spellStart"/>
      <w:r>
        <w:t>Illustrated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, 2017. ― 235 </w:t>
      </w:r>
      <w:proofErr w:type="spellStart"/>
      <w:r>
        <w:t>pages</w:t>
      </w:r>
      <w:proofErr w:type="spellEnd"/>
      <w:r>
        <w:t>.</w:t>
      </w:r>
    </w:p>
    <w:p w14:paraId="73B5AB49" w14:textId="22A0CBA5" w:rsidR="00121459" w:rsidRDefault="00121459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Гуржій А.М., Бондаренко В.В., </w:t>
      </w:r>
      <w:proofErr w:type="spellStart"/>
      <w:r>
        <w:t>Співаковський</w:t>
      </w:r>
      <w:proofErr w:type="spellEnd"/>
      <w:r>
        <w:t xml:space="preserve"> О.В., </w:t>
      </w:r>
      <w:proofErr w:type="spellStart"/>
      <w:r>
        <w:t>Ягіяєв</w:t>
      </w:r>
      <w:proofErr w:type="spellEnd"/>
      <w:r>
        <w:t xml:space="preserve"> Ш.І. Міжнародні олімпіади з інформатики – Херсон: Айлант. 2005. – 284 с.: </w:t>
      </w:r>
      <w:proofErr w:type="spellStart"/>
      <w:r>
        <w:t>іл</w:t>
      </w:r>
      <w:proofErr w:type="spellEnd"/>
      <w:r>
        <w:t>.</w:t>
      </w:r>
    </w:p>
    <w:p w14:paraId="735CB3FC" w14:textId="338E4339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Караванова Т.П. Методи побудови алгоритмів та їх аналіз: необчислювальні алгоритми: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– К.: Генеза, 2007. – 224 с.: </w:t>
      </w:r>
      <w:proofErr w:type="spellStart"/>
      <w:r>
        <w:t>іл</w:t>
      </w:r>
      <w:proofErr w:type="spellEnd"/>
      <w:r>
        <w:t xml:space="preserve">. </w:t>
      </w:r>
    </w:p>
    <w:p w14:paraId="4671B924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lastRenderedPageBreak/>
        <w:t xml:space="preserve">Караванова Т.П. Методи побудови алгоритмів та їх аналіз: обчислювальні алгоритми: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– К.: Генеза, 2008. – 336 с.: </w:t>
      </w:r>
      <w:proofErr w:type="spellStart"/>
      <w:r>
        <w:t>іл</w:t>
      </w:r>
      <w:proofErr w:type="spellEnd"/>
      <w:r>
        <w:t>.</w:t>
      </w:r>
    </w:p>
    <w:p w14:paraId="13D877D1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Караванова Т.П. Методика розв’язування алгоритмічних задач. Основи алгоритмізації та програмування: Навчально-методичний посібник для вчителів / </w:t>
      </w:r>
      <w:proofErr w:type="spellStart"/>
      <w:r>
        <w:t>Т.П.Караванова</w:t>
      </w:r>
      <w:proofErr w:type="spellEnd"/>
      <w:r>
        <w:t>. – Кам’янець-Подільський: Аксіома, 2013. – 460 с.</w:t>
      </w:r>
    </w:p>
    <w:p w14:paraId="72794951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Караванова Т.П. Методика розв’язування алгоритмічних задач. Побудова алгоритмів: Навчально-методичний посібник для вчителів / </w:t>
      </w:r>
      <w:proofErr w:type="spellStart"/>
      <w:r>
        <w:t>Т.П.Караванова</w:t>
      </w:r>
      <w:proofErr w:type="spellEnd"/>
      <w:r>
        <w:t>. – Кам’янець-Подільський: Аксіома, 2014. – 344 с.</w:t>
      </w:r>
    </w:p>
    <w:p w14:paraId="31FE91B4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Караванова Т.П. Основи алгоритмізації та програмування: 777 задач з рекомендаціями та прикладами: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</w:t>
      </w:r>
      <w:proofErr w:type="spellStart"/>
      <w:r>
        <w:t>Доп</w:t>
      </w:r>
      <w:proofErr w:type="spellEnd"/>
      <w:r>
        <w:t xml:space="preserve">. та </w:t>
      </w:r>
      <w:proofErr w:type="spellStart"/>
      <w:r>
        <w:t>випр</w:t>
      </w:r>
      <w:proofErr w:type="spellEnd"/>
      <w:r>
        <w:t xml:space="preserve">. – К.: Генеза, 2012. – 288 с.: </w:t>
      </w:r>
      <w:proofErr w:type="spellStart"/>
      <w:r>
        <w:t>іл</w:t>
      </w:r>
      <w:proofErr w:type="spellEnd"/>
      <w:r>
        <w:t>.</w:t>
      </w:r>
    </w:p>
    <w:p w14:paraId="0E2861D0" w14:textId="3B43CFF8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Караванова Т.П. Теорія алгоритмів. Частина 1. Необчислювальні алгоритми 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>. / Т.П. К</w:t>
      </w:r>
      <w:r w:rsidR="00121459">
        <w:t>а</w:t>
      </w:r>
      <w:r>
        <w:t xml:space="preserve">раванова. Чернівці : </w:t>
      </w:r>
      <w:proofErr w:type="spellStart"/>
      <w:r>
        <w:t>Чернівец</w:t>
      </w:r>
      <w:proofErr w:type="spellEnd"/>
      <w:r>
        <w:t xml:space="preserve">. </w:t>
      </w:r>
      <w:proofErr w:type="spellStart"/>
      <w:r>
        <w:t>нац</w:t>
      </w:r>
      <w:proofErr w:type="spellEnd"/>
      <w:r>
        <w:t>. ун-т. ім. Ю. Федьковича. 2022. 268 с.</w:t>
      </w:r>
    </w:p>
    <w:p w14:paraId="3E3D1D9D" w14:textId="77777777" w:rsidR="00FC2B9A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Караванова Т.П. Теорія алгоритмів. Частина 2. Обчислювальні алгоритми 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Т.П. Караванова. Чернівці : </w:t>
      </w:r>
      <w:proofErr w:type="spellStart"/>
      <w:r>
        <w:t>Чернівец</w:t>
      </w:r>
      <w:proofErr w:type="spellEnd"/>
      <w:r>
        <w:t xml:space="preserve">. </w:t>
      </w:r>
      <w:proofErr w:type="spellStart"/>
      <w:r>
        <w:t>нац</w:t>
      </w:r>
      <w:proofErr w:type="spellEnd"/>
      <w:r>
        <w:t>. ун-т ім. Ю. Федьковича. 2022. 288 с.</w:t>
      </w:r>
    </w:p>
    <w:p w14:paraId="3F9F2083" w14:textId="20F3C149" w:rsidR="00121459" w:rsidRDefault="00121459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Мельник В.І. Задачник з програмування. – К.: Вид. дім «Шкіл. світ»: Вид. </w:t>
      </w:r>
      <w:proofErr w:type="spellStart"/>
      <w:r>
        <w:t>Л.Галіцина</w:t>
      </w:r>
      <w:proofErr w:type="spellEnd"/>
      <w:r>
        <w:t>, 2006. – 128с. – (Б-ка «Шкіл. світу»).</w:t>
      </w:r>
    </w:p>
    <w:p w14:paraId="49A5DA97" w14:textId="77777777" w:rsidR="00FC2B9A" w:rsidRPr="00702419" w:rsidRDefault="00FC2B9A" w:rsidP="008D0C83">
      <w:pPr>
        <w:numPr>
          <w:ilvl w:val="0"/>
          <w:numId w:val="21"/>
        </w:numPr>
        <w:shd w:val="clear" w:color="auto" w:fill="FFFFFF"/>
        <w:ind w:left="284" w:hanging="218"/>
        <w:jc w:val="both"/>
      </w:pPr>
      <w:r>
        <w:t xml:space="preserve">Структура даних </w:t>
      </w:r>
      <w:r w:rsidRPr="00702419">
        <w:t>http://uk.wikipedia.org/wiki/Структура даних</w:t>
      </w:r>
    </w:p>
    <w:p w14:paraId="27B1D9D0" w14:textId="59EDCE51" w:rsidR="0028537E" w:rsidRDefault="00B54639" w:rsidP="00BF008D">
      <w:pPr>
        <w:jc w:val="center"/>
        <w:rPr>
          <w:sz w:val="22"/>
          <w:szCs w:val="22"/>
        </w:rPr>
      </w:pPr>
      <w:r w:rsidRPr="00B54639">
        <w:rPr>
          <w:sz w:val="22"/>
          <w:szCs w:val="22"/>
          <w:lang w:val="ru-RU"/>
        </w:rPr>
        <w:br w:type="page"/>
      </w:r>
    </w:p>
    <w:p w14:paraId="6CFDC485" w14:textId="77777777" w:rsidR="0028537E" w:rsidRPr="004C782B" w:rsidRDefault="0028537E" w:rsidP="0028537E">
      <w:pPr>
        <w:jc w:val="center"/>
        <w:rPr>
          <w:b/>
          <w:sz w:val="22"/>
          <w:szCs w:val="22"/>
        </w:rPr>
      </w:pPr>
      <w:r w:rsidRPr="004C782B">
        <w:rPr>
          <w:b/>
          <w:sz w:val="22"/>
          <w:szCs w:val="22"/>
        </w:rPr>
        <w:lastRenderedPageBreak/>
        <w:t>Навчальне видання</w:t>
      </w:r>
    </w:p>
    <w:p w14:paraId="5E6918DA" w14:textId="77777777" w:rsidR="0028537E" w:rsidRDefault="0028537E" w:rsidP="0028537E">
      <w:pPr>
        <w:jc w:val="center"/>
        <w:rPr>
          <w:b/>
          <w:sz w:val="22"/>
          <w:szCs w:val="22"/>
        </w:rPr>
      </w:pPr>
    </w:p>
    <w:p w14:paraId="00EB4AD3" w14:textId="77777777" w:rsidR="0028537E" w:rsidRDefault="0028537E" w:rsidP="0028537E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Караванова </w:t>
      </w:r>
      <w:r w:rsidRPr="004C782B">
        <w:rPr>
          <w:sz w:val="22"/>
          <w:szCs w:val="22"/>
        </w:rPr>
        <w:t>Тетяна Петрівна</w:t>
      </w:r>
    </w:p>
    <w:p w14:paraId="33EA39D3" w14:textId="77777777" w:rsidR="0028537E" w:rsidRDefault="0028537E" w:rsidP="0028537E">
      <w:pPr>
        <w:jc w:val="center"/>
        <w:rPr>
          <w:b/>
          <w:sz w:val="22"/>
          <w:szCs w:val="22"/>
        </w:rPr>
      </w:pPr>
    </w:p>
    <w:p w14:paraId="2C15DF1E" w14:textId="77777777" w:rsidR="00582A25" w:rsidRDefault="00582A25" w:rsidP="0028537E">
      <w:pPr>
        <w:jc w:val="center"/>
        <w:rPr>
          <w:b/>
          <w:sz w:val="22"/>
          <w:szCs w:val="22"/>
        </w:rPr>
      </w:pPr>
    </w:p>
    <w:p w14:paraId="4CA1DF56" w14:textId="77777777" w:rsidR="00582A25" w:rsidRDefault="00582A25" w:rsidP="0028537E">
      <w:pPr>
        <w:jc w:val="center"/>
        <w:rPr>
          <w:b/>
          <w:sz w:val="22"/>
          <w:szCs w:val="22"/>
        </w:rPr>
      </w:pPr>
    </w:p>
    <w:p w14:paraId="7830CC9D" w14:textId="77777777" w:rsidR="00582A25" w:rsidRPr="004C782B" w:rsidRDefault="00582A25" w:rsidP="00582A25">
      <w:pPr>
        <w:jc w:val="center"/>
        <w:rPr>
          <w:b/>
          <w:sz w:val="22"/>
          <w:szCs w:val="22"/>
        </w:rPr>
      </w:pPr>
      <w:r w:rsidRPr="004C782B">
        <w:rPr>
          <w:b/>
          <w:sz w:val="22"/>
          <w:szCs w:val="22"/>
        </w:rPr>
        <w:t>ТЕОРІЯ АЛГОРИТМІВ</w:t>
      </w:r>
    </w:p>
    <w:p w14:paraId="0538B606" w14:textId="77777777" w:rsidR="002E4068" w:rsidRDefault="00582A25" w:rsidP="00582A25">
      <w:pPr>
        <w:jc w:val="center"/>
        <w:rPr>
          <w:b/>
          <w:i/>
          <w:sz w:val="22"/>
          <w:szCs w:val="22"/>
        </w:rPr>
      </w:pPr>
      <w:r w:rsidRPr="004C782B">
        <w:rPr>
          <w:b/>
          <w:i/>
          <w:sz w:val="22"/>
          <w:szCs w:val="22"/>
        </w:rPr>
        <w:t xml:space="preserve">ЧАСТИНА </w:t>
      </w:r>
      <w:r>
        <w:rPr>
          <w:b/>
          <w:i/>
          <w:sz w:val="22"/>
          <w:szCs w:val="22"/>
        </w:rPr>
        <w:t>3</w:t>
      </w:r>
      <w:r w:rsidRPr="004C782B">
        <w:rPr>
          <w:b/>
          <w:i/>
          <w:sz w:val="22"/>
          <w:szCs w:val="22"/>
        </w:rPr>
        <w:t xml:space="preserve">. </w:t>
      </w:r>
      <w:r>
        <w:rPr>
          <w:b/>
          <w:i/>
          <w:sz w:val="22"/>
          <w:szCs w:val="22"/>
        </w:rPr>
        <w:t>ЗБІРНИК ЗАВДАНЬ</w:t>
      </w:r>
      <w:r w:rsidR="002E4068">
        <w:rPr>
          <w:b/>
          <w:i/>
          <w:sz w:val="22"/>
          <w:szCs w:val="22"/>
        </w:rPr>
        <w:t xml:space="preserve"> </w:t>
      </w:r>
    </w:p>
    <w:p w14:paraId="3BB9258D" w14:textId="294989D0" w:rsidR="0028537E" w:rsidRPr="00B170BF" w:rsidRDefault="002E4068" w:rsidP="00582A25">
      <w:pPr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З РЕКОМЕНДАЦІЯМИ ТА ПРИКЛАДАМИ</w:t>
      </w:r>
    </w:p>
    <w:p w14:paraId="35965992" w14:textId="77777777" w:rsidR="0028537E" w:rsidRDefault="0028537E" w:rsidP="0028537E">
      <w:pPr>
        <w:jc w:val="center"/>
        <w:rPr>
          <w:i/>
          <w:sz w:val="22"/>
          <w:szCs w:val="22"/>
        </w:rPr>
      </w:pPr>
    </w:p>
    <w:p w14:paraId="63F6F773" w14:textId="48D13297" w:rsidR="0028537E" w:rsidRPr="006066D4" w:rsidRDefault="0028537E" w:rsidP="0028537E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Навчальн</w:t>
      </w:r>
      <w:r w:rsidR="002E4068">
        <w:rPr>
          <w:i/>
          <w:sz w:val="22"/>
          <w:szCs w:val="22"/>
        </w:rPr>
        <w:t>о-методичний</w:t>
      </w:r>
      <w:r>
        <w:rPr>
          <w:i/>
          <w:sz w:val="22"/>
          <w:szCs w:val="22"/>
        </w:rPr>
        <w:t xml:space="preserve"> посібник</w:t>
      </w:r>
    </w:p>
    <w:p w14:paraId="147FE693" w14:textId="77777777" w:rsidR="0028537E" w:rsidRDefault="0028537E" w:rsidP="0028537E">
      <w:pPr>
        <w:jc w:val="center"/>
        <w:rPr>
          <w:b/>
          <w:sz w:val="22"/>
          <w:szCs w:val="22"/>
        </w:rPr>
      </w:pPr>
    </w:p>
    <w:p w14:paraId="561BCD80" w14:textId="77777777" w:rsidR="00224738" w:rsidRDefault="00224738" w:rsidP="0028537E">
      <w:pPr>
        <w:jc w:val="center"/>
        <w:rPr>
          <w:b/>
          <w:sz w:val="22"/>
          <w:szCs w:val="22"/>
        </w:rPr>
      </w:pPr>
    </w:p>
    <w:p w14:paraId="4CE8AEF7" w14:textId="77777777" w:rsidR="00224738" w:rsidRDefault="00224738" w:rsidP="0028537E">
      <w:pPr>
        <w:jc w:val="center"/>
        <w:rPr>
          <w:b/>
          <w:sz w:val="22"/>
          <w:szCs w:val="22"/>
        </w:rPr>
      </w:pPr>
    </w:p>
    <w:p w14:paraId="57FC98F7" w14:textId="77777777" w:rsidR="00224738" w:rsidRDefault="00224738" w:rsidP="0028537E">
      <w:pPr>
        <w:jc w:val="center"/>
        <w:rPr>
          <w:b/>
          <w:sz w:val="22"/>
          <w:szCs w:val="22"/>
        </w:rPr>
      </w:pPr>
    </w:p>
    <w:p w14:paraId="5E767E3E" w14:textId="77777777" w:rsidR="00224738" w:rsidRDefault="00224738" w:rsidP="0028537E">
      <w:pPr>
        <w:jc w:val="center"/>
        <w:rPr>
          <w:b/>
          <w:sz w:val="22"/>
          <w:szCs w:val="22"/>
        </w:rPr>
      </w:pPr>
    </w:p>
    <w:p w14:paraId="61AA48E6" w14:textId="77777777" w:rsidR="00224738" w:rsidRDefault="00224738" w:rsidP="0028537E">
      <w:pPr>
        <w:jc w:val="center"/>
        <w:rPr>
          <w:b/>
          <w:sz w:val="22"/>
          <w:szCs w:val="22"/>
        </w:rPr>
      </w:pPr>
    </w:p>
    <w:p w14:paraId="09BD492E" w14:textId="77777777" w:rsidR="0028537E" w:rsidRPr="00FE6D1F" w:rsidRDefault="0028537E" w:rsidP="0028537E">
      <w:pPr>
        <w:jc w:val="center"/>
        <w:rPr>
          <w:b/>
          <w:i/>
          <w:sz w:val="22"/>
          <w:szCs w:val="22"/>
        </w:rPr>
      </w:pPr>
      <w:r w:rsidRPr="004C782B">
        <w:rPr>
          <w:sz w:val="22"/>
          <w:szCs w:val="22"/>
        </w:rPr>
        <w:t>Відповідальний за випуск –</w:t>
      </w:r>
      <w:r w:rsidR="00FE6D1F" w:rsidRPr="00FE6D1F">
        <w:rPr>
          <w:b/>
          <w:i/>
          <w:sz w:val="22"/>
          <w:szCs w:val="22"/>
        </w:rPr>
        <w:t xml:space="preserve">І. М. </w:t>
      </w:r>
      <w:proofErr w:type="spellStart"/>
      <w:r w:rsidR="00FE6D1F" w:rsidRPr="00FE6D1F">
        <w:rPr>
          <w:b/>
          <w:i/>
          <w:sz w:val="22"/>
          <w:szCs w:val="22"/>
        </w:rPr>
        <w:t>Черевко</w:t>
      </w:r>
      <w:proofErr w:type="spellEnd"/>
    </w:p>
    <w:p w14:paraId="35B90A4C" w14:textId="77777777" w:rsidR="0028537E" w:rsidRPr="00FE6D1F" w:rsidRDefault="0028537E" w:rsidP="0028537E">
      <w:pPr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t>Літер</w:t>
      </w:r>
      <w:r w:rsidR="00924C97">
        <w:rPr>
          <w:sz w:val="22"/>
          <w:szCs w:val="22"/>
        </w:rPr>
        <w:t>а</w:t>
      </w:r>
      <w:r>
        <w:rPr>
          <w:sz w:val="22"/>
          <w:szCs w:val="22"/>
        </w:rPr>
        <w:t>турний ред</w:t>
      </w:r>
      <w:r w:rsidR="00924C97">
        <w:rPr>
          <w:sz w:val="22"/>
          <w:szCs w:val="22"/>
        </w:rPr>
        <w:t>а</w:t>
      </w:r>
      <w:r>
        <w:rPr>
          <w:sz w:val="22"/>
          <w:szCs w:val="22"/>
        </w:rPr>
        <w:t>ктор –</w:t>
      </w:r>
      <w:r w:rsidR="00FE6D1F" w:rsidRPr="00FE6D1F">
        <w:rPr>
          <w:b/>
          <w:i/>
          <w:sz w:val="22"/>
          <w:szCs w:val="22"/>
        </w:rPr>
        <w:t>О. В. Лупул</w:t>
      </w:r>
    </w:p>
    <w:p w14:paraId="16CCDD0E" w14:textId="203D4C21" w:rsidR="0028537E" w:rsidRDefault="0028537E" w:rsidP="0028537E">
      <w:pPr>
        <w:jc w:val="center"/>
        <w:rPr>
          <w:b/>
          <w:i/>
          <w:sz w:val="22"/>
          <w:szCs w:val="22"/>
        </w:rPr>
      </w:pPr>
      <w:r>
        <w:rPr>
          <w:sz w:val="22"/>
          <w:szCs w:val="22"/>
        </w:rPr>
        <w:t>Технічн</w:t>
      </w:r>
      <w:r w:rsidR="00224738">
        <w:rPr>
          <w:sz w:val="22"/>
          <w:szCs w:val="22"/>
        </w:rPr>
        <w:t>а</w:t>
      </w:r>
      <w:r>
        <w:rPr>
          <w:sz w:val="22"/>
          <w:szCs w:val="22"/>
        </w:rPr>
        <w:t xml:space="preserve"> редактор</w:t>
      </w:r>
      <w:r w:rsidR="00224738">
        <w:rPr>
          <w:sz w:val="22"/>
          <w:szCs w:val="22"/>
        </w:rPr>
        <w:t>ка</w:t>
      </w:r>
      <w:r>
        <w:rPr>
          <w:sz w:val="22"/>
          <w:szCs w:val="22"/>
        </w:rPr>
        <w:t xml:space="preserve"> –</w:t>
      </w:r>
      <w:r w:rsidR="00FE6D1F" w:rsidRPr="00FE6D1F">
        <w:rPr>
          <w:b/>
          <w:i/>
          <w:sz w:val="22"/>
          <w:szCs w:val="22"/>
        </w:rPr>
        <w:t>Т. П. Караванова</w:t>
      </w:r>
    </w:p>
    <w:p w14:paraId="4C491496" w14:textId="68908A4E" w:rsidR="0066498B" w:rsidRPr="00FE6D1F" w:rsidRDefault="0066498B" w:rsidP="0028537E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</w:t>
      </w:r>
    </w:p>
    <w:p w14:paraId="2AA7A8AB" w14:textId="77777777" w:rsidR="0028537E" w:rsidRDefault="0028537E" w:rsidP="0028537E">
      <w:pPr>
        <w:jc w:val="center"/>
        <w:rPr>
          <w:sz w:val="22"/>
          <w:szCs w:val="22"/>
        </w:rPr>
      </w:pPr>
    </w:p>
    <w:p w14:paraId="338C2568" w14:textId="77777777" w:rsidR="0028537E" w:rsidRDefault="0028537E" w:rsidP="0028537E">
      <w:pPr>
        <w:jc w:val="center"/>
        <w:rPr>
          <w:sz w:val="22"/>
          <w:szCs w:val="22"/>
        </w:rPr>
      </w:pPr>
    </w:p>
    <w:p w14:paraId="2973C71C" w14:textId="68C4A07F" w:rsidR="00224738" w:rsidRPr="00FA46FF" w:rsidRDefault="00224738" w:rsidP="00224738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Видання здійснено за </w:t>
      </w:r>
      <w:r>
        <w:rPr>
          <w:i/>
          <w:iCs/>
          <w:sz w:val="22"/>
          <w:szCs w:val="22"/>
        </w:rPr>
        <w:t xml:space="preserve">фінансової </w:t>
      </w:r>
      <w:r>
        <w:rPr>
          <w:i/>
          <w:iCs/>
          <w:sz w:val="22"/>
          <w:szCs w:val="22"/>
        </w:rPr>
        <w:t xml:space="preserve">підтримки </w:t>
      </w:r>
    </w:p>
    <w:p w14:paraId="59AA3F55" w14:textId="77777777" w:rsidR="00224738" w:rsidRPr="00FA46FF" w:rsidRDefault="00224738" w:rsidP="00224738">
      <w:pPr>
        <w:ind w:firstLine="567"/>
        <w:jc w:val="center"/>
        <w:rPr>
          <w:bCs/>
          <w:i/>
          <w:iCs/>
          <w:sz w:val="20"/>
          <w:szCs w:val="20"/>
        </w:rPr>
      </w:pPr>
      <w:r w:rsidRPr="00FA46FF">
        <w:rPr>
          <w:bCs/>
          <w:i/>
          <w:iCs/>
          <w:sz w:val="20"/>
          <w:szCs w:val="20"/>
        </w:rPr>
        <w:t>ІТ компанії</w:t>
      </w:r>
      <w:r>
        <w:rPr>
          <w:bCs/>
          <w:i/>
          <w:iCs/>
          <w:sz w:val="20"/>
          <w:szCs w:val="20"/>
        </w:rPr>
        <w:t xml:space="preserve"> </w:t>
      </w:r>
      <w:proofErr w:type="spellStart"/>
      <w:r w:rsidRPr="00224738">
        <w:rPr>
          <w:rFonts w:ascii="Jokerman" w:hAnsi="Jokerman"/>
          <w:b/>
          <w:i/>
          <w:iCs/>
          <w:sz w:val="20"/>
          <w:szCs w:val="20"/>
        </w:rPr>
        <w:t>A</w:t>
      </w:r>
      <w:r w:rsidRPr="00FA46FF">
        <w:rPr>
          <w:bCs/>
          <w:i/>
          <w:iCs/>
          <w:sz w:val="20"/>
          <w:szCs w:val="20"/>
        </w:rPr>
        <w:t>giliway</w:t>
      </w:r>
      <w:proofErr w:type="spellEnd"/>
      <w:r w:rsidRPr="00FA46FF">
        <w:rPr>
          <w:bCs/>
          <w:i/>
          <w:iCs/>
          <w:sz w:val="20"/>
          <w:szCs w:val="20"/>
        </w:rPr>
        <w:t>.</w:t>
      </w:r>
    </w:p>
    <w:p w14:paraId="351CAA2A" w14:textId="77777777" w:rsidR="0028537E" w:rsidRDefault="0028537E" w:rsidP="0028537E">
      <w:pPr>
        <w:jc w:val="center"/>
        <w:rPr>
          <w:sz w:val="20"/>
          <w:szCs w:val="20"/>
        </w:rPr>
      </w:pPr>
    </w:p>
    <w:p w14:paraId="27B8D3C4" w14:textId="77777777" w:rsidR="0028537E" w:rsidRDefault="0028537E" w:rsidP="0028537E">
      <w:pPr>
        <w:jc w:val="center"/>
        <w:rPr>
          <w:sz w:val="20"/>
          <w:szCs w:val="20"/>
        </w:rPr>
      </w:pPr>
    </w:p>
    <w:p w14:paraId="78A0DD1E" w14:textId="77777777" w:rsidR="0028537E" w:rsidRDefault="0028537E" w:rsidP="0028537E">
      <w:pPr>
        <w:jc w:val="center"/>
        <w:rPr>
          <w:sz w:val="20"/>
          <w:szCs w:val="20"/>
        </w:rPr>
      </w:pPr>
    </w:p>
    <w:p w14:paraId="4E4FBCB6" w14:textId="7E18C4EF" w:rsidR="0028537E" w:rsidRPr="00224738" w:rsidRDefault="00FE6D1F" w:rsidP="0028537E">
      <w:pPr>
        <w:jc w:val="center"/>
        <w:rPr>
          <w:sz w:val="20"/>
          <w:szCs w:val="20"/>
        </w:rPr>
      </w:pPr>
      <w:r w:rsidRPr="00224738">
        <w:rPr>
          <w:sz w:val="20"/>
          <w:szCs w:val="20"/>
        </w:rPr>
        <w:t xml:space="preserve">Підписано до друку </w:t>
      </w:r>
      <w:r w:rsidR="00224738" w:rsidRPr="00224738">
        <w:rPr>
          <w:sz w:val="20"/>
          <w:szCs w:val="20"/>
        </w:rPr>
        <w:t>23</w:t>
      </w:r>
      <w:r w:rsidRPr="00224738">
        <w:rPr>
          <w:sz w:val="20"/>
          <w:szCs w:val="20"/>
        </w:rPr>
        <w:t>.0</w:t>
      </w:r>
      <w:r w:rsidR="00224738" w:rsidRPr="00224738">
        <w:rPr>
          <w:sz w:val="20"/>
          <w:szCs w:val="20"/>
        </w:rPr>
        <w:t>6</w:t>
      </w:r>
      <w:r w:rsidR="0028537E" w:rsidRPr="00224738">
        <w:rPr>
          <w:sz w:val="20"/>
          <w:szCs w:val="20"/>
        </w:rPr>
        <w:t>.202</w:t>
      </w:r>
      <w:r w:rsidR="00582A25" w:rsidRPr="00224738">
        <w:rPr>
          <w:sz w:val="20"/>
          <w:szCs w:val="20"/>
        </w:rPr>
        <w:t>5</w:t>
      </w:r>
      <w:r w:rsidR="0028537E" w:rsidRPr="00224738">
        <w:rPr>
          <w:sz w:val="20"/>
          <w:szCs w:val="20"/>
        </w:rPr>
        <w:t xml:space="preserve">. Формат 60х84/16. </w:t>
      </w:r>
    </w:p>
    <w:p w14:paraId="640772D9" w14:textId="15821283" w:rsidR="0028537E" w:rsidRPr="00224738" w:rsidRDefault="0028537E" w:rsidP="0028537E">
      <w:pPr>
        <w:jc w:val="center"/>
        <w:rPr>
          <w:sz w:val="20"/>
          <w:szCs w:val="20"/>
        </w:rPr>
      </w:pPr>
      <w:r w:rsidRPr="00224738">
        <w:rPr>
          <w:sz w:val="20"/>
          <w:szCs w:val="20"/>
        </w:rPr>
        <w:t xml:space="preserve">Папір офсетний. Друк </w:t>
      </w:r>
      <w:r w:rsidR="00224738" w:rsidRPr="00224738">
        <w:rPr>
          <w:sz w:val="20"/>
          <w:szCs w:val="20"/>
        </w:rPr>
        <w:t>цифровий</w:t>
      </w:r>
      <w:r w:rsidRPr="00224738">
        <w:rPr>
          <w:sz w:val="20"/>
          <w:szCs w:val="20"/>
        </w:rPr>
        <w:t>. Умов.-друк. арк.1</w:t>
      </w:r>
      <w:r w:rsidR="00224738" w:rsidRPr="00224738">
        <w:rPr>
          <w:sz w:val="20"/>
          <w:szCs w:val="20"/>
        </w:rPr>
        <w:t>2</w:t>
      </w:r>
      <w:r w:rsidR="00CF4EF7" w:rsidRPr="00224738">
        <w:rPr>
          <w:sz w:val="20"/>
          <w:szCs w:val="20"/>
        </w:rPr>
        <w:t>,</w:t>
      </w:r>
      <w:r w:rsidR="00224738" w:rsidRPr="00224738">
        <w:rPr>
          <w:sz w:val="20"/>
          <w:szCs w:val="20"/>
        </w:rPr>
        <w:t>3</w:t>
      </w:r>
      <w:r w:rsidRPr="00224738">
        <w:rPr>
          <w:sz w:val="20"/>
          <w:szCs w:val="20"/>
        </w:rPr>
        <w:t>.</w:t>
      </w:r>
    </w:p>
    <w:p w14:paraId="0CCDDBC8" w14:textId="6E244488" w:rsidR="0028537E" w:rsidRPr="004C782B" w:rsidRDefault="00CF4EF7" w:rsidP="0028537E">
      <w:pPr>
        <w:jc w:val="center"/>
        <w:rPr>
          <w:sz w:val="20"/>
          <w:szCs w:val="20"/>
        </w:rPr>
      </w:pPr>
      <w:r w:rsidRPr="00224738">
        <w:rPr>
          <w:sz w:val="20"/>
          <w:szCs w:val="20"/>
        </w:rPr>
        <w:t xml:space="preserve">Обл.-вид. </w:t>
      </w:r>
      <w:proofErr w:type="spellStart"/>
      <w:r w:rsidRPr="00224738">
        <w:rPr>
          <w:sz w:val="20"/>
          <w:szCs w:val="20"/>
        </w:rPr>
        <w:t>арк</w:t>
      </w:r>
      <w:proofErr w:type="spellEnd"/>
      <w:r w:rsidRPr="00224738">
        <w:rPr>
          <w:sz w:val="20"/>
          <w:szCs w:val="20"/>
        </w:rPr>
        <w:t>. 1</w:t>
      </w:r>
      <w:r w:rsidR="00224738" w:rsidRPr="00224738">
        <w:rPr>
          <w:sz w:val="20"/>
          <w:szCs w:val="20"/>
        </w:rPr>
        <w:t>3</w:t>
      </w:r>
      <w:r w:rsidRPr="00224738">
        <w:rPr>
          <w:sz w:val="20"/>
          <w:szCs w:val="20"/>
        </w:rPr>
        <w:t>,</w:t>
      </w:r>
      <w:r w:rsidR="00224738" w:rsidRPr="00224738">
        <w:rPr>
          <w:sz w:val="20"/>
          <w:szCs w:val="20"/>
        </w:rPr>
        <w:t>2</w:t>
      </w:r>
      <w:r w:rsidR="0028537E" w:rsidRPr="00224738">
        <w:rPr>
          <w:sz w:val="20"/>
          <w:szCs w:val="20"/>
        </w:rPr>
        <w:t>. Зам. H-00</w:t>
      </w:r>
      <w:r w:rsidR="00224738" w:rsidRPr="00224738">
        <w:rPr>
          <w:sz w:val="20"/>
          <w:szCs w:val="20"/>
        </w:rPr>
        <w:t>8</w:t>
      </w:r>
      <w:r w:rsidR="0028537E" w:rsidRPr="00224738">
        <w:rPr>
          <w:sz w:val="20"/>
          <w:szCs w:val="20"/>
        </w:rPr>
        <w:t>п.</w:t>
      </w:r>
      <w:r w:rsidR="0028537E" w:rsidRPr="004C782B">
        <w:rPr>
          <w:sz w:val="20"/>
          <w:szCs w:val="20"/>
        </w:rPr>
        <w:t xml:space="preserve"> </w:t>
      </w:r>
    </w:p>
    <w:p w14:paraId="22448E00" w14:textId="77777777" w:rsidR="00224738" w:rsidRDefault="0028537E" w:rsidP="0028537E">
      <w:pPr>
        <w:jc w:val="center"/>
        <w:rPr>
          <w:sz w:val="20"/>
          <w:szCs w:val="20"/>
        </w:rPr>
      </w:pPr>
      <w:r w:rsidRPr="004C782B">
        <w:rPr>
          <w:sz w:val="20"/>
          <w:szCs w:val="20"/>
        </w:rPr>
        <w:t>Видавництво та друкарня Чернівецького національного університету</w:t>
      </w:r>
    </w:p>
    <w:p w14:paraId="50753F2D" w14:textId="74BED72A" w:rsidR="0028537E" w:rsidRPr="004C782B" w:rsidRDefault="00224738" w:rsidP="0028537E">
      <w:pPr>
        <w:jc w:val="center"/>
        <w:rPr>
          <w:sz w:val="20"/>
          <w:szCs w:val="20"/>
        </w:rPr>
      </w:pPr>
      <w:r>
        <w:rPr>
          <w:sz w:val="20"/>
          <w:szCs w:val="20"/>
        </w:rPr>
        <w:t>Імені Юрія Федьковича.</w:t>
      </w:r>
      <w:r w:rsidR="0028537E" w:rsidRPr="004C782B">
        <w:rPr>
          <w:sz w:val="20"/>
          <w:szCs w:val="20"/>
        </w:rPr>
        <w:t xml:space="preserve"> </w:t>
      </w:r>
    </w:p>
    <w:p w14:paraId="3D05920A" w14:textId="0A909203" w:rsidR="0028537E" w:rsidRPr="004C782B" w:rsidRDefault="0028537E" w:rsidP="0028537E">
      <w:pPr>
        <w:jc w:val="center"/>
        <w:rPr>
          <w:sz w:val="20"/>
          <w:szCs w:val="20"/>
        </w:rPr>
      </w:pPr>
      <w:r w:rsidRPr="004C782B">
        <w:rPr>
          <w:sz w:val="20"/>
          <w:szCs w:val="20"/>
        </w:rPr>
        <w:t>580</w:t>
      </w:r>
      <w:r w:rsidR="00224738">
        <w:rPr>
          <w:sz w:val="20"/>
          <w:szCs w:val="20"/>
        </w:rPr>
        <w:t>0</w:t>
      </w:r>
      <w:r w:rsidRPr="004C782B">
        <w:rPr>
          <w:sz w:val="20"/>
          <w:szCs w:val="20"/>
        </w:rPr>
        <w:t>2, Чернівці, вул. Коцюбинського, 2.</w:t>
      </w:r>
    </w:p>
    <w:p w14:paraId="19C06AAB" w14:textId="77777777" w:rsidR="0028537E" w:rsidRPr="004C782B" w:rsidRDefault="0028537E" w:rsidP="0028537E">
      <w:pPr>
        <w:jc w:val="center"/>
        <w:rPr>
          <w:sz w:val="20"/>
          <w:szCs w:val="20"/>
        </w:rPr>
      </w:pPr>
      <w:r w:rsidRPr="004C782B">
        <w:rPr>
          <w:sz w:val="20"/>
          <w:szCs w:val="20"/>
        </w:rPr>
        <w:t>e-</w:t>
      </w:r>
      <w:proofErr w:type="spellStart"/>
      <w:r w:rsidRPr="004C782B">
        <w:rPr>
          <w:sz w:val="20"/>
          <w:szCs w:val="20"/>
        </w:rPr>
        <w:t>mail</w:t>
      </w:r>
      <w:proofErr w:type="spellEnd"/>
      <w:r w:rsidRPr="004C782B">
        <w:rPr>
          <w:sz w:val="20"/>
          <w:szCs w:val="20"/>
        </w:rPr>
        <w:t xml:space="preserve">: </w:t>
      </w:r>
      <w:hyperlink r:id="rId10" w:history="1">
        <w:r w:rsidRPr="004C782B">
          <w:rPr>
            <w:rStyle w:val="ab"/>
            <w:color w:val="auto"/>
            <w:sz w:val="20"/>
            <w:szCs w:val="20"/>
          </w:rPr>
          <w:t>ruta@chnu.edu.ua</w:t>
        </w:r>
      </w:hyperlink>
    </w:p>
    <w:p w14:paraId="05C8DE38" w14:textId="77777777" w:rsidR="0028537E" w:rsidRPr="004C782B" w:rsidRDefault="0028537E" w:rsidP="0028537E">
      <w:pPr>
        <w:jc w:val="center"/>
        <w:rPr>
          <w:sz w:val="20"/>
          <w:szCs w:val="20"/>
        </w:rPr>
      </w:pPr>
    </w:p>
    <w:p w14:paraId="0601B163" w14:textId="7A576844" w:rsidR="00034EC4" w:rsidRPr="0028537E" w:rsidRDefault="0062619E">
      <w:pPr>
        <w:jc w:val="center"/>
        <w:rPr>
          <w:i/>
          <w:sz w:val="20"/>
          <w:szCs w:val="20"/>
        </w:rPr>
      </w:pPr>
      <w:r>
        <w:rPr>
          <w:i/>
          <w:noProof/>
          <w:sz w:val="20"/>
          <w:szCs w:val="20"/>
          <w:lang w:val="ru-RU" w:eastAsia="en-US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91BFF0A" wp14:editId="399DEB44">
                <wp:simplePos x="0" y="0"/>
                <wp:positionH relativeFrom="column">
                  <wp:posOffset>1784985</wp:posOffset>
                </wp:positionH>
                <wp:positionV relativeFrom="paragraph">
                  <wp:posOffset>325755</wp:posOffset>
                </wp:positionV>
                <wp:extent cx="371475" cy="209550"/>
                <wp:effectExtent l="0" t="0" r="9525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A46EE" id="Прямоугольник 13" o:spid="_x0000_s1026" style="position:absolute;margin-left:140.55pt;margin-top:25.65pt;width:29.25pt;height:16.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" strokecolor="white [3212]"/>
            </w:pict>
          </mc:Fallback>
        </mc:AlternateContent>
      </w:r>
      <w:r w:rsidR="0028537E" w:rsidRPr="0028537E">
        <w:rPr>
          <w:i/>
          <w:sz w:val="20"/>
          <w:szCs w:val="20"/>
        </w:rPr>
        <w:t>Свідоцтво суб’єкта видавничої справи ДК № 891 від 08.04.2002.</w:t>
      </w:r>
    </w:p>
    <w:sectPr w:rsidR="00034EC4" w:rsidRPr="0028537E" w:rsidSect="0028537E">
      <w:footerReference w:type="even" r:id="rId11"/>
      <w:footerReference w:type="default" r:id="rId12"/>
      <w:pgSz w:w="8392" w:h="11907" w:code="7"/>
      <w:pgMar w:top="1134" w:right="1134" w:bottom="1134" w:left="1134" w:header="720" w:footer="72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1957B" w14:textId="77777777" w:rsidR="00BC158A" w:rsidRDefault="00BC158A">
      <w:r>
        <w:separator/>
      </w:r>
    </w:p>
  </w:endnote>
  <w:endnote w:type="continuationSeparator" w:id="0">
    <w:p w14:paraId="7563B972" w14:textId="77777777" w:rsidR="00BC158A" w:rsidRDefault="00BC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811072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6069598" w14:textId="77777777" w:rsidR="000A372D" w:rsidRPr="00815735" w:rsidRDefault="000A372D" w:rsidP="00850D1B">
        <w:pPr>
          <w:pStyle w:val="a8"/>
          <w:jc w:val="center"/>
          <w:rPr>
            <w:sz w:val="20"/>
            <w:szCs w:val="20"/>
          </w:rPr>
        </w:pPr>
        <w:r w:rsidRPr="00815735">
          <w:rPr>
            <w:sz w:val="20"/>
            <w:szCs w:val="20"/>
          </w:rPr>
          <w:fldChar w:fldCharType="begin"/>
        </w:r>
        <w:r w:rsidRPr="00815735">
          <w:rPr>
            <w:sz w:val="20"/>
            <w:szCs w:val="20"/>
          </w:rPr>
          <w:instrText>PAGE   \* MERGEFORMAT</w:instrText>
        </w:r>
        <w:r w:rsidRPr="0081573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815735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4058" w14:textId="77777777" w:rsidR="000A372D" w:rsidRDefault="000A372D" w:rsidP="00625BC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A2D67B5" w14:textId="77777777" w:rsidR="000A372D" w:rsidRDefault="000A372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1D84" w14:textId="77777777" w:rsidR="000A372D" w:rsidRPr="0028537E" w:rsidRDefault="000A372D" w:rsidP="0028537E">
    <w:pPr>
      <w:pStyle w:val="a8"/>
      <w:jc w:val="center"/>
      <w:rPr>
        <w:sz w:val="22"/>
        <w:szCs w:val="22"/>
      </w:rPr>
    </w:pPr>
    <w:r w:rsidRPr="0028537E">
      <w:rPr>
        <w:sz w:val="22"/>
        <w:szCs w:val="22"/>
      </w:rPr>
      <w:fldChar w:fldCharType="begin"/>
    </w:r>
    <w:r w:rsidRPr="0028537E">
      <w:rPr>
        <w:sz w:val="22"/>
        <w:szCs w:val="22"/>
      </w:rPr>
      <w:instrText>PAGE   \* MERGEFORMAT</w:instrText>
    </w:r>
    <w:r w:rsidRPr="0028537E">
      <w:rPr>
        <w:sz w:val="22"/>
        <w:szCs w:val="22"/>
      </w:rPr>
      <w:fldChar w:fldCharType="separate"/>
    </w:r>
    <w:r w:rsidR="00702419" w:rsidRPr="00702419">
      <w:rPr>
        <w:noProof/>
        <w:sz w:val="22"/>
        <w:szCs w:val="22"/>
        <w:lang w:val="ru-RU"/>
      </w:rPr>
      <w:t>109</w:t>
    </w:r>
    <w:r w:rsidRPr="0028537E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5256" w14:textId="77777777" w:rsidR="00BC158A" w:rsidRDefault="00BC158A">
      <w:r>
        <w:separator/>
      </w:r>
    </w:p>
  </w:footnote>
  <w:footnote w:type="continuationSeparator" w:id="0">
    <w:p w14:paraId="60096081" w14:textId="77777777" w:rsidR="00BC158A" w:rsidRDefault="00BC1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B4B"/>
    <w:multiLevelType w:val="hybridMultilevel"/>
    <w:tmpl w:val="22487656"/>
    <w:lvl w:ilvl="0" w:tplc="EA28ACA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07" w:hanging="360"/>
      </w:pPr>
    </w:lvl>
    <w:lvl w:ilvl="2" w:tplc="0422001B" w:tentative="1">
      <w:start w:val="1"/>
      <w:numFmt w:val="lowerRoman"/>
      <w:lvlText w:val="%3."/>
      <w:lvlJc w:val="right"/>
      <w:pPr>
        <w:ind w:left="2427" w:hanging="180"/>
      </w:pPr>
    </w:lvl>
    <w:lvl w:ilvl="3" w:tplc="0422000F" w:tentative="1">
      <w:start w:val="1"/>
      <w:numFmt w:val="decimal"/>
      <w:lvlText w:val="%4."/>
      <w:lvlJc w:val="left"/>
      <w:pPr>
        <w:ind w:left="3147" w:hanging="360"/>
      </w:pPr>
    </w:lvl>
    <w:lvl w:ilvl="4" w:tplc="04220019" w:tentative="1">
      <w:start w:val="1"/>
      <w:numFmt w:val="lowerLetter"/>
      <w:lvlText w:val="%5."/>
      <w:lvlJc w:val="left"/>
      <w:pPr>
        <w:ind w:left="3867" w:hanging="360"/>
      </w:pPr>
    </w:lvl>
    <w:lvl w:ilvl="5" w:tplc="0422001B" w:tentative="1">
      <w:start w:val="1"/>
      <w:numFmt w:val="lowerRoman"/>
      <w:lvlText w:val="%6."/>
      <w:lvlJc w:val="right"/>
      <w:pPr>
        <w:ind w:left="4587" w:hanging="180"/>
      </w:pPr>
    </w:lvl>
    <w:lvl w:ilvl="6" w:tplc="0422000F" w:tentative="1">
      <w:start w:val="1"/>
      <w:numFmt w:val="decimal"/>
      <w:lvlText w:val="%7."/>
      <w:lvlJc w:val="left"/>
      <w:pPr>
        <w:ind w:left="5307" w:hanging="360"/>
      </w:pPr>
    </w:lvl>
    <w:lvl w:ilvl="7" w:tplc="04220019" w:tentative="1">
      <w:start w:val="1"/>
      <w:numFmt w:val="lowerLetter"/>
      <w:lvlText w:val="%8."/>
      <w:lvlJc w:val="left"/>
      <w:pPr>
        <w:ind w:left="6027" w:hanging="360"/>
      </w:pPr>
    </w:lvl>
    <w:lvl w:ilvl="8" w:tplc="0422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04170EB5"/>
    <w:multiLevelType w:val="hybridMultilevel"/>
    <w:tmpl w:val="22C421CC"/>
    <w:lvl w:ilvl="0" w:tplc="EE748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2B603F"/>
    <w:multiLevelType w:val="multilevel"/>
    <w:tmpl w:val="6842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E1238"/>
    <w:multiLevelType w:val="hybridMultilevel"/>
    <w:tmpl w:val="D9A2C9CA"/>
    <w:lvl w:ilvl="0" w:tplc="AD622E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387BF5"/>
    <w:multiLevelType w:val="multilevel"/>
    <w:tmpl w:val="90F44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C1101"/>
    <w:multiLevelType w:val="hybridMultilevel"/>
    <w:tmpl w:val="B24CB84E"/>
    <w:lvl w:ilvl="0" w:tplc="4E2C5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DA2D3D"/>
    <w:multiLevelType w:val="hybridMultilevel"/>
    <w:tmpl w:val="6F0CA1D6"/>
    <w:lvl w:ilvl="0" w:tplc="6D0E091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2FB6A21"/>
    <w:multiLevelType w:val="multilevel"/>
    <w:tmpl w:val="64C0976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A1890"/>
    <w:multiLevelType w:val="hybridMultilevel"/>
    <w:tmpl w:val="5F5254B6"/>
    <w:lvl w:ilvl="0" w:tplc="4E2C5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BA55F9"/>
    <w:multiLevelType w:val="hybridMultilevel"/>
    <w:tmpl w:val="11C03FD6"/>
    <w:lvl w:ilvl="0" w:tplc="6D0E09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29157C"/>
    <w:multiLevelType w:val="hybridMultilevel"/>
    <w:tmpl w:val="EA544B9C"/>
    <w:lvl w:ilvl="0" w:tplc="4E2C5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DF5305"/>
    <w:multiLevelType w:val="multilevel"/>
    <w:tmpl w:val="61CE9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847D50"/>
    <w:multiLevelType w:val="hybridMultilevel"/>
    <w:tmpl w:val="C164AE3C"/>
    <w:lvl w:ilvl="0" w:tplc="4E2C5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6CB694F"/>
    <w:multiLevelType w:val="hybridMultilevel"/>
    <w:tmpl w:val="D9C25FDA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CA68664">
      <w:start w:val="1"/>
      <w:numFmt w:val="decimal"/>
      <w:lvlText w:val="%2)"/>
      <w:lvlJc w:val="left"/>
      <w:pPr>
        <w:tabs>
          <w:tab w:val="num" w:pos="1620"/>
        </w:tabs>
        <w:ind w:left="190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9DB6C4C8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9652F32"/>
    <w:multiLevelType w:val="multilevel"/>
    <w:tmpl w:val="7E98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447C4D"/>
    <w:multiLevelType w:val="hybridMultilevel"/>
    <w:tmpl w:val="7C9A9984"/>
    <w:lvl w:ilvl="0" w:tplc="3D625AFA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2E2C00DE"/>
    <w:multiLevelType w:val="hybridMultilevel"/>
    <w:tmpl w:val="7B26ED34"/>
    <w:lvl w:ilvl="0" w:tplc="18C0C4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E617911"/>
    <w:multiLevelType w:val="multilevel"/>
    <w:tmpl w:val="A40C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7E0F3D"/>
    <w:multiLevelType w:val="multilevel"/>
    <w:tmpl w:val="6172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7B24B3"/>
    <w:multiLevelType w:val="multilevel"/>
    <w:tmpl w:val="508C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B5AF5"/>
    <w:multiLevelType w:val="multilevel"/>
    <w:tmpl w:val="C25C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036D5D"/>
    <w:multiLevelType w:val="multilevel"/>
    <w:tmpl w:val="E53A7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83473"/>
    <w:multiLevelType w:val="hybridMultilevel"/>
    <w:tmpl w:val="27AEC598"/>
    <w:lvl w:ilvl="0" w:tplc="03621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</w:rPr>
    </w:lvl>
    <w:lvl w:ilvl="1" w:tplc="D686783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1938FB"/>
    <w:multiLevelType w:val="multilevel"/>
    <w:tmpl w:val="F7BA4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387168"/>
    <w:multiLevelType w:val="multilevel"/>
    <w:tmpl w:val="7DA23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925015"/>
    <w:multiLevelType w:val="hybridMultilevel"/>
    <w:tmpl w:val="B62AEF22"/>
    <w:lvl w:ilvl="0" w:tplc="6D0E091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F1D0A4B"/>
    <w:multiLevelType w:val="multilevel"/>
    <w:tmpl w:val="2EB42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7F115B"/>
    <w:multiLevelType w:val="multilevel"/>
    <w:tmpl w:val="7E98E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3E4CD2"/>
    <w:multiLevelType w:val="multilevel"/>
    <w:tmpl w:val="6050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C77181"/>
    <w:multiLevelType w:val="multilevel"/>
    <w:tmpl w:val="8FFAE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C10C49"/>
    <w:multiLevelType w:val="hybridMultilevel"/>
    <w:tmpl w:val="11E28A4A"/>
    <w:lvl w:ilvl="0" w:tplc="0422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1C00002"/>
    <w:multiLevelType w:val="hybridMultilevel"/>
    <w:tmpl w:val="52084FC4"/>
    <w:lvl w:ilvl="0" w:tplc="4E2C5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8231041"/>
    <w:multiLevelType w:val="multilevel"/>
    <w:tmpl w:val="5B30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AA4222"/>
    <w:multiLevelType w:val="hybridMultilevel"/>
    <w:tmpl w:val="C152DC52"/>
    <w:lvl w:ilvl="0" w:tplc="466061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8915D75"/>
    <w:multiLevelType w:val="hybridMultilevel"/>
    <w:tmpl w:val="B08EDFC6"/>
    <w:lvl w:ilvl="0" w:tplc="08FE4F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92D384F"/>
    <w:multiLevelType w:val="hybridMultilevel"/>
    <w:tmpl w:val="D6B221E0"/>
    <w:lvl w:ilvl="0" w:tplc="30EE82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AA34E44"/>
    <w:multiLevelType w:val="multilevel"/>
    <w:tmpl w:val="B02E7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EF4966"/>
    <w:multiLevelType w:val="hybridMultilevel"/>
    <w:tmpl w:val="269C9C36"/>
    <w:lvl w:ilvl="0" w:tplc="A8067A62">
      <w:start w:val="1"/>
      <w:numFmt w:val="bullet"/>
      <w:lvlText w:val=""/>
      <w:lvlJc w:val="left"/>
      <w:pPr>
        <w:tabs>
          <w:tab w:val="num" w:pos="2961"/>
        </w:tabs>
        <w:ind w:left="2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6D6A54BB"/>
    <w:multiLevelType w:val="hybridMultilevel"/>
    <w:tmpl w:val="B96C1A06"/>
    <w:lvl w:ilvl="0" w:tplc="1CF2F6CE">
      <w:start w:val="1"/>
      <w:numFmt w:val="bullet"/>
      <w:lvlText w:val="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D773D19"/>
    <w:multiLevelType w:val="hybridMultilevel"/>
    <w:tmpl w:val="C8DC1306"/>
    <w:lvl w:ilvl="0" w:tplc="4E2C5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430D27"/>
    <w:multiLevelType w:val="hybridMultilevel"/>
    <w:tmpl w:val="E3F0EBBE"/>
    <w:lvl w:ilvl="0" w:tplc="4E2C5B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A8B7C23"/>
    <w:multiLevelType w:val="multilevel"/>
    <w:tmpl w:val="504AB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C57B23"/>
    <w:multiLevelType w:val="hybridMultilevel"/>
    <w:tmpl w:val="86F4AF08"/>
    <w:lvl w:ilvl="0" w:tplc="334447B0">
      <w:start w:val="1"/>
      <w:numFmt w:val="decimal"/>
      <w:pStyle w:val="a"/>
      <w:lvlText w:val="%1)"/>
      <w:lvlJc w:val="left"/>
      <w:pPr>
        <w:tabs>
          <w:tab w:val="num" w:pos="426"/>
        </w:tabs>
        <w:ind w:left="423" w:hanging="35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3" w15:restartNumberingAfterBreak="0">
    <w:nsid w:val="7D046301"/>
    <w:multiLevelType w:val="hybridMultilevel"/>
    <w:tmpl w:val="BE7C10FE"/>
    <w:lvl w:ilvl="0" w:tplc="6D0E0914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D3F1B1B"/>
    <w:multiLevelType w:val="hybridMultilevel"/>
    <w:tmpl w:val="3202DD1E"/>
    <w:lvl w:ilvl="0" w:tplc="57D02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DC53C78"/>
    <w:multiLevelType w:val="multilevel"/>
    <w:tmpl w:val="074A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85015F"/>
    <w:multiLevelType w:val="hybridMultilevel"/>
    <w:tmpl w:val="5F5254B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96175442">
    <w:abstractNumId w:val="38"/>
  </w:num>
  <w:num w:numId="2" w16cid:durableId="859243562">
    <w:abstractNumId w:val="37"/>
  </w:num>
  <w:num w:numId="3" w16cid:durableId="1310861343">
    <w:abstractNumId w:val="4"/>
  </w:num>
  <w:num w:numId="4" w16cid:durableId="1061368775">
    <w:abstractNumId w:val="41"/>
  </w:num>
  <w:num w:numId="5" w16cid:durableId="1665891577">
    <w:abstractNumId w:val="26"/>
  </w:num>
  <w:num w:numId="6" w16cid:durableId="1442535571">
    <w:abstractNumId w:val="19"/>
  </w:num>
  <w:num w:numId="7" w16cid:durableId="902640348">
    <w:abstractNumId w:val="18"/>
  </w:num>
  <w:num w:numId="8" w16cid:durableId="350911542">
    <w:abstractNumId w:val="32"/>
  </w:num>
  <w:num w:numId="9" w16cid:durableId="1212378233">
    <w:abstractNumId w:val="23"/>
  </w:num>
  <w:num w:numId="10" w16cid:durableId="2009362225">
    <w:abstractNumId w:val="21"/>
  </w:num>
  <w:num w:numId="11" w16cid:durableId="1782139281">
    <w:abstractNumId w:val="28"/>
  </w:num>
  <w:num w:numId="12" w16cid:durableId="1073888087">
    <w:abstractNumId w:val="36"/>
  </w:num>
  <w:num w:numId="13" w16cid:durableId="94332635">
    <w:abstractNumId w:val="29"/>
  </w:num>
  <w:num w:numId="14" w16cid:durableId="1291669280">
    <w:abstractNumId w:val="20"/>
  </w:num>
  <w:num w:numId="15" w16cid:durableId="68813348">
    <w:abstractNumId w:val="24"/>
  </w:num>
  <w:num w:numId="16" w16cid:durableId="1355032716">
    <w:abstractNumId w:val="45"/>
  </w:num>
  <w:num w:numId="17" w16cid:durableId="21906648">
    <w:abstractNumId w:val="2"/>
  </w:num>
  <w:num w:numId="18" w16cid:durableId="370618495">
    <w:abstractNumId w:val="17"/>
  </w:num>
  <w:num w:numId="19" w16cid:durableId="1735198323">
    <w:abstractNumId w:val="27"/>
  </w:num>
  <w:num w:numId="20" w16cid:durableId="263076972">
    <w:abstractNumId w:val="43"/>
  </w:num>
  <w:num w:numId="21" w16cid:durableId="222372077">
    <w:abstractNumId w:val="7"/>
  </w:num>
  <w:num w:numId="22" w16cid:durableId="261256724">
    <w:abstractNumId w:val="13"/>
  </w:num>
  <w:num w:numId="23" w16cid:durableId="1453087485">
    <w:abstractNumId w:val="25"/>
  </w:num>
  <w:num w:numId="24" w16cid:durableId="1981420264">
    <w:abstractNumId w:val="15"/>
  </w:num>
  <w:num w:numId="25" w16cid:durableId="2070565362">
    <w:abstractNumId w:val="6"/>
  </w:num>
  <w:num w:numId="26" w16cid:durableId="1302537714">
    <w:abstractNumId w:val="42"/>
  </w:num>
  <w:num w:numId="27" w16cid:durableId="1374308020">
    <w:abstractNumId w:val="22"/>
  </w:num>
  <w:num w:numId="28" w16cid:durableId="187330448">
    <w:abstractNumId w:val="8"/>
  </w:num>
  <w:num w:numId="29" w16cid:durableId="1446659054">
    <w:abstractNumId w:val="46"/>
  </w:num>
  <w:num w:numId="30" w16cid:durableId="1519806226">
    <w:abstractNumId w:val="10"/>
  </w:num>
  <w:num w:numId="31" w16cid:durableId="209729584">
    <w:abstractNumId w:val="5"/>
  </w:num>
  <w:num w:numId="32" w16cid:durableId="1005402695">
    <w:abstractNumId w:val="0"/>
  </w:num>
  <w:num w:numId="33" w16cid:durableId="993294400">
    <w:abstractNumId w:val="40"/>
  </w:num>
  <w:num w:numId="34" w16cid:durableId="2036080390">
    <w:abstractNumId w:val="12"/>
  </w:num>
  <w:num w:numId="35" w16cid:durableId="1478690045">
    <w:abstractNumId w:val="9"/>
  </w:num>
  <w:num w:numId="36" w16cid:durableId="346518678">
    <w:abstractNumId w:val="39"/>
  </w:num>
  <w:num w:numId="37" w16cid:durableId="1562138043">
    <w:abstractNumId w:val="31"/>
  </w:num>
  <w:num w:numId="38" w16cid:durableId="970129702">
    <w:abstractNumId w:val="44"/>
  </w:num>
  <w:num w:numId="39" w16cid:durableId="609434888">
    <w:abstractNumId w:val="35"/>
  </w:num>
  <w:num w:numId="40" w16cid:durableId="249235783">
    <w:abstractNumId w:val="33"/>
  </w:num>
  <w:num w:numId="41" w16cid:durableId="323053114">
    <w:abstractNumId w:val="34"/>
  </w:num>
  <w:num w:numId="42" w16cid:durableId="431171523">
    <w:abstractNumId w:val="30"/>
  </w:num>
  <w:num w:numId="43" w16cid:durableId="1382167073">
    <w:abstractNumId w:val="3"/>
  </w:num>
  <w:num w:numId="44" w16cid:durableId="598294902">
    <w:abstractNumId w:val="16"/>
  </w:num>
  <w:num w:numId="45" w16cid:durableId="1769349423">
    <w:abstractNumId w:val="14"/>
  </w:num>
  <w:num w:numId="46" w16cid:durableId="1226453325">
    <w:abstractNumId w:val="11"/>
  </w:num>
  <w:num w:numId="47" w16cid:durableId="1296061354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57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BE"/>
    <w:rsid w:val="00000AD7"/>
    <w:rsid w:val="00000BC9"/>
    <w:rsid w:val="000010CB"/>
    <w:rsid w:val="00001241"/>
    <w:rsid w:val="0000142C"/>
    <w:rsid w:val="000016F8"/>
    <w:rsid w:val="0000189C"/>
    <w:rsid w:val="0000204E"/>
    <w:rsid w:val="000023C8"/>
    <w:rsid w:val="00002BDF"/>
    <w:rsid w:val="0000305F"/>
    <w:rsid w:val="00003429"/>
    <w:rsid w:val="000041A2"/>
    <w:rsid w:val="00004378"/>
    <w:rsid w:val="00004E12"/>
    <w:rsid w:val="00004E1E"/>
    <w:rsid w:val="000050A9"/>
    <w:rsid w:val="000055A6"/>
    <w:rsid w:val="0000563E"/>
    <w:rsid w:val="000057F1"/>
    <w:rsid w:val="00005A04"/>
    <w:rsid w:val="0000618D"/>
    <w:rsid w:val="000062F6"/>
    <w:rsid w:val="0000662C"/>
    <w:rsid w:val="0000663B"/>
    <w:rsid w:val="00006E05"/>
    <w:rsid w:val="000070CA"/>
    <w:rsid w:val="00007B3A"/>
    <w:rsid w:val="00007B64"/>
    <w:rsid w:val="00007E64"/>
    <w:rsid w:val="00007E6C"/>
    <w:rsid w:val="00007E89"/>
    <w:rsid w:val="00007F31"/>
    <w:rsid w:val="000106F1"/>
    <w:rsid w:val="00010820"/>
    <w:rsid w:val="0001085E"/>
    <w:rsid w:val="00010BD7"/>
    <w:rsid w:val="0001107C"/>
    <w:rsid w:val="00011537"/>
    <w:rsid w:val="00011613"/>
    <w:rsid w:val="00012112"/>
    <w:rsid w:val="00012749"/>
    <w:rsid w:val="00012803"/>
    <w:rsid w:val="00012ED7"/>
    <w:rsid w:val="00013369"/>
    <w:rsid w:val="00013A07"/>
    <w:rsid w:val="00013E49"/>
    <w:rsid w:val="00013E52"/>
    <w:rsid w:val="00013EB4"/>
    <w:rsid w:val="00014215"/>
    <w:rsid w:val="00014354"/>
    <w:rsid w:val="00014571"/>
    <w:rsid w:val="00014616"/>
    <w:rsid w:val="00014721"/>
    <w:rsid w:val="00014AE1"/>
    <w:rsid w:val="00014C9D"/>
    <w:rsid w:val="00014EB9"/>
    <w:rsid w:val="000151EA"/>
    <w:rsid w:val="0001520B"/>
    <w:rsid w:val="00015C91"/>
    <w:rsid w:val="00015D5F"/>
    <w:rsid w:val="00015FBE"/>
    <w:rsid w:val="00016601"/>
    <w:rsid w:val="00016BC1"/>
    <w:rsid w:val="00017114"/>
    <w:rsid w:val="0001752D"/>
    <w:rsid w:val="0001770C"/>
    <w:rsid w:val="00017A86"/>
    <w:rsid w:val="00017F12"/>
    <w:rsid w:val="00020820"/>
    <w:rsid w:val="00020A66"/>
    <w:rsid w:val="00020C3A"/>
    <w:rsid w:val="00020FAD"/>
    <w:rsid w:val="00020FFB"/>
    <w:rsid w:val="00021C82"/>
    <w:rsid w:val="00022340"/>
    <w:rsid w:val="00022419"/>
    <w:rsid w:val="00022508"/>
    <w:rsid w:val="0002250F"/>
    <w:rsid w:val="00022766"/>
    <w:rsid w:val="000228C3"/>
    <w:rsid w:val="00022C4E"/>
    <w:rsid w:val="00022DAB"/>
    <w:rsid w:val="00023A27"/>
    <w:rsid w:val="00023B1F"/>
    <w:rsid w:val="00023D88"/>
    <w:rsid w:val="00023EFD"/>
    <w:rsid w:val="00023F56"/>
    <w:rsid w:val="0002437A"/>
    <w:rsid w:val="00024B38"/>
    <w:rsid w:val="00024D4A"/>
    <w:rsid w:val="00024D5D"/>
    <w:rsid w:val="00025613"/>
    <w:rsid w:val="0002567E"/>
    <w:rsid w:val="00025BC8"/>
    <w:rsid w:val="00025F10"/>
    <w:rsid w:val="0002600C"/>
    <w:rsid w:val="0002639B"/>
    <w:rsid w:val="00026610"/>
    <w:rsid w:val="00026707"/>
    <w:rsid w:val="0002673D"/>
    <w:rsid w:val="00026BE5"/>
    <w:rsid w:val="00026C0D"/>
    <w:rsid w:val="00026C69"/>
    <w:rsid w:val="00027211"/>
    <w:rsid w:val="00027898"/>
    <w:rsid w:val="00027B3C"/>
    <w:rsid w:val="00027BFA"/>
    <w:rsid w:val="00030029"/>
    <w:rsid w:val="000300C9"/>
    <w:rsid w:val="000304E7"/>
    <w:rsid w:val="00030749"/>
    <w:rsid w:val="000309A8"/>
    <w:rsid w:val="00030C47"/>
    <w:rsid w:val="00030E1C"/>
    <w:rsid w:val="00031072"/>
    <w:rsid w:val="00031438"/>
    <w:rsid w:val="00031EAD"/>
    <w:rsid w:val="00031FC1"/>
    <w:rsid w:val="00032965"/>
    <w:rsid w:val="000331A0"/>
    <w:rsid w:val="0003341B"/>
    <w:rsid w:val="00033746"/>
    <w:rsid w:val="00033A52"/>
    <w:rsid w:val="00033B41"/>
    <w:rsid w:val="00033D92"/>
    <w:rsid w:val="00034456"/>
    <w:rsid w:val="000346E9"/>
    <w:rsid w:val="000349B9"/>
    <w:rsid w:val="00034A7E"/>
    <w:rsid w:val="00034EC4"/>
    <w:rsid w:val="0003513B"/>
    <w:rsid w:val="00035D62"/>
    <w:rsid w:val="0003622F"/>
    <w:rsid w:val="000363F2"/>
    <w:rsid w:val="0003656A"/>
    <w:rsid w:val="00036700"/>
    <w:rsid w:val="00036955"/>
    <w:rsid w:val="00036A95"/>
    <w:rsid w:val="00037484"/>
    <w:rsid w:val="000376B4"/>
    <w:rsid w:val="00037860"/>
    <w:rsid w:val="00037B3C"/>
    <w:rsid w:val="000404F1"/>
    <w:rsid w:val="00040554"/>
    <w:rsid w:val="00040A90"/>
    <w:rsid w:val="0004124B"/>
    <w:rsid w:val="00041B46"/>
    <w:rsid w:val="00041D8A"/>
    <w:rsid w:val="00042118"/>
    <w:rsid w:val="000431A3"/>
    <w:rsid w:val="00043C29"/>
    <w:rsid w:val="00043D51"/>
    <w:rsid w:val="000440C6"/>
    <w:rsid w:val="000447C8"/>
    <w:rsid w:val="000449D0"/>
    <w:rsid w:val="00044B13"/>
    <w:rsid w:val="00046492"/>
    <w:rsid w:val="0004701B"/>
    <w:rsid w:val="00047466"/>
    <w:rsid w:val="00047D37"/>
    <w:rsid w:val="000504A8"/>
    <w:rsid w:val="0005059E"/>
    <w:rsid w:val="00050981"/>
    <w:rsid w:val="00050B97"/>
    <w:rsid w:val="00050C1B"/>
    <w:rsid w:val="000510FE"/>
    <w:rsid w:val="000517D0"/>
    <w:rsid w:val="00051872"/>
    <w:rsid w:val="00051CDF"/>
    <w:rsid w:val="00051D30"/>
    <w:rsid w:val="000520B3"/>
    <w:rsid w:val="000526CC"/>
    <w:rsid w:val="000526EA"/>
    <w:rsid w:val="0005271F"/>
    <w:rsid w:val="000529F8"/>
    <w:rsid w:val="00052A28"/>
    <w:rsid w:val="00052DD6"/>
    <w:rsid w:val="00052DEB"/>
    <w:rsid w:val="00052EA1"/>
    <w:rsid w:val="00053B5D"/>
    <w:rsid w:val="00053C81"/>
    <w:rsid w:val="000540F7"/>
    <w:rsid w:val="00054C98"/>
    <w:rsid w:val="0005503D"/>
    <w:rsid w:val="00055190"/>
    <w:rsid w:val="000552B4"/>
    <w:rsid w:val="000562B0"/>
    <w:rsid w:val="00056514"/>
    <w:rsid w:val="00056632"/>
    <w:rsid w:val="00056CB1"/>
    <w:rsid w:val="00057463"/>
    <w:rsid w:val="00057BFB"/>
    <w:rsid w:val="00057C39"/>
    <w:rsid w:val="00057DB9"/>
    <w:rsid w:val="00057FC9"/>
    <w:rsid w:val="00060015"/>
    <w:rsid w:val="00060B70"/>
    <w:rsid w:val="00060EAE"/>
    <w:rsid w:val="00060F84"/>
    <w:rsid w:val="00060FF4"/>
    <w:rsid w:val="00061231"/>
    <w:rsid w:val="00061AFB"/>
    <w:rsid w:val="00061D0D"/>
    <w:rsid w:val="00061E7B"/>
    <w:rsid w:val="000620CB"/>
    <w:rsid w:val="00062C79"/>
    <w:rsid w:val="00062C8F"/>
    <w:rsid w:val="00063069"/>
    <w:rsid w:val="000632DE"/>
    <w:rsid w:val="0006351C"/>
    <w:rsid w:val="00063CB8"/>
    <w:rsid w:val="00063D83"/>
    <w:rsid w:val="000644CC"/>
    <w:rsid w:val="00064FED"/>
    <w:rsid w:val="000651FA"/>
    <w:rsid w:val="00065225"/>
    <w:rsid w:val="0006563F"/>
    <w:rsid w:val="000662F7"/>
    <w:rsid w:val="00066611"/>
    <w:rsid w:val="00066A7E"/>
    <w:rsid w:val="00066B13"/>
    <w:rsid w:val="00066E25"/>
    <w:rsid w:val="00066EB2"/>
    <w:rsid w:val="00067AB6"/>
    <w:rsid w:val="00067CF6"/>
    <w:rsid w:val="0007013C"/>
    <w:rsid w:val="0007035B"/>
    <w:rsid w:val="0007091F"/>
    <w:rsid w:val="00070B72"/>
    <w:rsid w:val="00070BB9"/>
    <w:rsid w:val="00070C48"/>
    <w:rsid w:val="00070C52"/>
    <w:rsid w:val="00071053"/>
    <w:rsid w:val="0007107F"/>
    <w:rsid w:val="000714E7"/>
    <w:rsid w:val="00071502"/>
    <w:rsid w:val="00071AE4"/>
    <w:rsid w:val="0007203C"/>
    <w:rsid w:val="00073407"/>
    <w:rsid w:val="00073716"/>
    <w:rsid w:val="00073A71"/>
    <w:rsid w:val="00074B21"/>
    <w:rsid w:val="00075C58"/>
    <w:rsid w:val="00075DBB"/>
    <w:rsid w:val="0007619C"/>
    <w:rsid w:val="00076486"/>
    <w:rsid w:val="0007673F"/>
    <w:rsid w:val="000769F2"/>
    <w:rsid w:val="0007720C"/>
    <w:rsid w:val="000773DD"/>
    <w:rsid w:val="00077558"/>
    <w:rsid w:val="000775B1"/>
    <w:rsid w:val="00077643"/>
    <w:rsid w:val="0007772A"/>
    <w:rsid w:val="0007784F"/>
    <w:rsid w:val="00077BCD"/>
    <w:rsid w:val="0008093F"/>
    <w:rsid w:val="00080D39"/>
    <w:rsid w:val="000810C2"/>
    <w:rsid w:val="000815CE"/>
    <w:rsid w:val="00081C60"/>
    <w:rsid w:val="00081EEA"/>
    <w:rsid w:val="00082109"/>
    <w:rsid w:val="00082749"/>
    <w:rsid w:val="00082CA4"/>
    <w:rsid w:val="00082F0F"/>
    <w:rsid w:val="00083076"/>
    <w:rsid w:val="00083A29"/>
    <w:rsid w:val="00083B00"/>
    <w:rsid w:val="00083BA5"/>
    <w:rsid w:val="00083DF2"/>
    <w:rsid w:val="00083FD7"/>
    <w:rsid w:val="0008417D"/>
    <w:rsid w:val="00084574"/>
    <w:rsid w:val="00085230"/>
    <w:rsid w:val="0008526D"/>
    <w:rsid w:val="000857F6"/>
    <w:rsid w:val="00085920"/>
    <w:rsid w:val="00085B88"/>
    <w:rsid w:val="00086179"/>
    <w:rsid w:val="00086842"/>
    <w:rsid w:val="00086D38"/>
    <w:rsid w:val="00086EC7"/>
    <w:rsid w:val="00087423"/>
    <w:rsid w:val="0008768D"/>
    <w:rsid w:val="00087871"/>
    <w:rsid w:val="00087E80"/>
    <w:rsid w:val="00090383"/>
    <w:rsid w:val="0009098E"/>
    <w:rsid w:val="00090B52"/>
    <w:rsid w:val="00090CD7"/>
    <w:rsid w:val="00091201"/>
    <w:rsid w:val="000912B0"/>
    <w:rsid w:val="00091459"/>
    <w:rsid w:val="000918A7"/>
    <w:rsid w:val="00091A39"/>
    <w:rsid w:val="00091C08"/>
    <w:rsid w:val="000920F2"/>
    <w:rsid w:val="000923CA"/>
    <w:rsid w:val="0009273A"/>
    <w:rsid w:val="000931AC"/>
    <w:rsid w:val="000935B4"/>
    <w:rsid w:val="000936A5"/>
    <w:rsid w:val="0009374B"/>
    <w:rsid w:val="0009377C"/>
    <w:rsid w:val="00093E9B"/>
    <w:rsid w:val="00094704"/>
    <w:rsid w:val="00094DAD"/>
    <w:rsid w:val="00094E77"/>
    <w:rsid w:val="00095181"/>
    <w:rsid w:val="000956A3"/>
    <w:rsid w:val="0009577C"/>
    <w:rsid w:val="00095845"/>
    <w:rsid w:val="000958B5"/>
    <w:rsid w:val="00095A70"/>
    <w:rsid w:val="00095E99"/>
    <w:rsid w:val="00096414"/>
    <w:rsid w:val="000964D6"/>
    <w:rsid w:val="0009677E"/>
    <w:rsid w:val="00096B0F"/>
    <w:rsid w:val="00096B7F"/>
    <w:rsid w:val="00096D8E"/>
    <w:rsid w:val="00096DD3"/>
    <w:rsid w:val="00096DD4"/>
    <w:rsid w:val="00097658"/>
    <w:rsid w:val="00097700"/>
    <w:rsid w:val="00097AE9"/>
    <w:rsid w:val="00097DC3"/>
    <w:rsid w:val="00097E4D"/>
    <w:rsid w:val="00097E67"/>
    <w:rsid w:val="000A078E"/>
    <w:rsid w:val="000A0F0C"/>
    <w:rsid w:val="000A1016"/>
    <w:rsid w:val="000A117E"/>
    <w:rsid w:val="000A11E4"/>
    <w:rsid w:val="000A1352"/>
    <w:rsid w:val="000A13CE"/>
    <w:rsid w:val="000A15AF"/>
    <w:rsid w:val="000A186A"/>
    <w:rsid w:val="000A1BEA"/>
    <w:rsid w:val="000A1F87"/>
    <w:rsid w:val="000A20F2"/>
    <w:rsid w:val="000A2165"/>
    <w:rsid w:val="000A261E"/>
    <w:rsid w:val="000A27A0"/>
    <w:rsid w:val="000A2D4B"/>
    <w:rsid w:val="000A30BD"/>
    <w:rsid w:val="000A33BB"/>
    <w:rsid w:val="000A353F"/>
    <w:rsid w:val="000A372D"/>
    <w:rsid w:val="000A3A7F"/>
    <w:rsid w:val="000A3CCB"/>
    <w:rsid w:val="000A410A"/>
    <w:rsid w:val="000A427D"/>
    <w:rsid w:val="000A4351"/>
    <w:rsid w:val="000A482B"/>
    <w:rsid w:val="000A4B06"/>
    <w:rsid w:val="000A4B2C"/>
    <w:rsid w:val="000A4DE2"/>
    <w:rsid w:val="000A4E00"/>
    <w:rsid w:val="000A54B0"/>
    <w:rsid w:val="000A54FF"/>
    <w:rsid w:val="000A55FA"/>
    <w:rsid w:val="000A5603"/>
    <w:rsid w:val="000A56D0"/>
    <w:rsid w:val="000A5707"/>
    <w:rsid w:val="000A5852"/>
    <w:rsid w:val="000A5CC1"/>
    <w:rsid w:val="000A5FFE"/>
    <w:rsid w:val="000A6279"/>
    <w:rsid w:val="000A63EE"/>
    <w:rsid w:val="000A66A0"/>
    <w:rsid w:val="000A68B5"/>
    <w:rsid w:val="000A6C7D"/>
    <w:rsid w:val="000A6CA2"/>
    <w:rsid w:val="000A6D19"/>
    <w:rsid w:val="000A6F3B"/>
    <w:rsid w:val="000A6FF3"/>
    <w:rsid w:val="000A7024"/>
    <w:rsid w:val="000A739E"/>
    <w:rsid w:val="000A73EA"/>
    <w:rsid w:val="000B04B2"/>
    <w:rsid w:val="000B0DA8"/>
    <w:rsid w:val="000B0F67"/>
    <w:rsid w:val="000B20EC"/>
    <w:rsid w:val="000B246B"/>
    <w:rsid w:val="000B2715"/>
    <w:rsid w:val="000B28FE"/>
    <w:rsid w:val="000B2E7F"/>
    <w:rsid w:val="000B3390"/>
    <w:rsid w:val="000B38B4"/>
    <w:rsid w:val="000B3E7A"/>
    <w:rsid w:val="000B3EE3"/>
    <w:rsid w:val="000B432E"/>
    <w:rsid w:val="000B4426"/>
    <w:rsid w:val="000B4580"/>
    <w:rsid w:val="000B4798"/>
    <w:rsid w:val="000B5141"/>
    <w:rsid w:val="000B51A0"/>
    <w:rsid w:val="000B54C3"/>
    <w:rsid w:val="000B578D"/>
    <w:rsid w:val="000B5A84"/>
    <w:rsid w:val="000B5CFA"/>
    <w:rsid w:val="000B5DCC"/>
    <w:rsid w:val="000B6318"/>
    <w:rsid w:val="000B6836"/>
    <w:rsid w:val="000B686B"/>
    <w:rsid w:val="000B68A1"/>
    <w:rsid w:val="000B6A11"/>
    <w:rsid w:val="000B6BCE"/>
    <w:rsid w:val="000B6E2D"/>
    <w:rsid w:val="000B6E7E"/>
    <w:rsid w:val="000B6FC6"/>
    <w:rsid w:val="000B73E7"/>
    <w:rsid w:val="000B77C6"/>
    <w:rsid w:val="000B77C7"/>
    <w:rsid w:val="000B7A0C"/>
    <w:rsid w:val="000B7B3F"/>
    <w:rsid w:val="000B7CD7"/>
    <w:rsid w:val="000C0229"/>
    <w:rsid w:val="000C02B2"/>
    <w:rsid w:val="000C068D"/>
    <w:rsid w:val="000C0C6B"/>
    <w:rsid w:val="000C0F3C"/>
    <w:rsid w:val="000C144D"/>
    <w:rsid w:val="000C14E4"/>
    <w:rsid w:val="000C1614"/>
    <w:rsid w:val="000C268C"/>
    <w:rsid w:val="000C2962"/>
    <w:rsid w:val="000C2FF1"/>
    <w:rsid w:val="000C326D"/>
    <w:rsid w:val="000C37CA"/>
    <w:rsid w:val="000C3E2A"/>
    <w:rsid w:val="000C4236"/>
    <w:rsid w:val="000C431F"/>
    <w:rsid w:val="000C43AF"/>
    <w:rsid w:val="000C4560"/>
    <w:rsid w:val="000C479C"/>
    <w:rsid w:val="000C4897"/>
    <w:rsid w:val="000C48DB"/>
    <w:rsid w:val="000C499F"/>
    <w:rsid w:val="000C4FA0"/>
    <w:rsid w:val="000C511E"/>
    <w:rsid w:val="000C51F0"/>
    <w:rsid w:val="000C5296"/>
    <w:rsid w:val="000C571A"/>
    <w:rsid w:val="000C580A"/>
    <w:rsid w:val="000C5ADE"/>
    <w:rsid w:val="000C5B36"/>
    <w:rsid w:val="000C61EB"/>
    <w:rsid w:val="000C65E3"/>
    <w:rsid w:val="000C6944"/>
    <w:rsid w:val="000C6ABB"/>
    <w:rsid w:val="000C6E5F"/>
    <w:rsid w:val="000C72E5"/>
    <w:rsid w:val="000C7457"/>
    <w:rsid w:val="000C74F8"/>
    <w:rsid w:val="000C7548"/>
    <w:rsid w:val="000C774D"/>
    <w:rsid w:val="000C78AC"/>
    <w:rsid w:val="000C7919"/>
    <w:rsid w:val="000C7A51"/>
    <w:rsid w:val="000C7FBD"/>
    <w:rsid w:val="000C7FEF"/>
    <w:rsid w:val="000D0259"/>
    <w:rsid w:val="000D04E6"/>
    <w:rsid w:val="000D07F1"/>
    <w:rsid w:val="000D0D74"/>
    <w:rsid w:val="000D0F12"/>
    <w:rsid w:val="000D109A"/>
    <w:rsid w:val="000D13E6"/>
    <w:rsid w:val="000D1786"/>
    <w:rsid w:val="000D185B"/>
    <w:rsid w:val="000D1A6D"/>
    <w:rsid w:val="000D1F1B"/>
    <w:rsid w:val="000D2010"/>
    <w:rsid w:val="000D2084"/>
    <w:rsid w:val="000D2AF3"/>
    <w:rsid w:val="000D2E1C"/>
    <w:rsid w:val="000D33C7"/>
    <w:rsid w:val="000D3803"/>
    <w:rsid w:val="000D3884"/>
    <w:rsid w:val="000D3B9A"/>
    <w:rsid w:val="000D3F05"/>
    <w:rsid w:val="000D4140"/>
    <w:rsid w:val="000D4145"/>
    <w:rsid w:val="000D4829"/>
    <w:rsid w:val="000D4F3C"/>
    <w:rsid w:val="000D555A"/>
    <w:rsid w:val="000D5B81"/>
    <w:rsid w:val="000D5D24"/>
    <w:rsid w:val="000D6051"/>
    <w:rsid w:val="000D63D4"/>
    <w:rsid w:val="000D63F4"/>
    <w:rsid w:val="000D6555"/>
    <w:rsid w:val="000D6CBF"/>
    <w:rsid w:val="000D6DD8"/>
    <w:rsid w:val="000D7335"/>
    <w:rsid w:val="000D7367"/>
    <w:rsid w:val="000D73C8"/>
    <w:rsid w:val="000D7C75"/>
    <w:rsid w:val="000E03E1"/>
    <w:rsid w:val="000E099F"/>
    <w:rsid w:val="000E0B1E"/>
    <w:rsid w:val="000E0CD6"/>
    <w:rsid w:val="000E0D97"/>
    <w:rsid w:val="000E155E"/>
    <w:rsid w:val="000E16AE"/>
    <w:rsid w:val="000E19A1"/>
    <w:rsid w:val="000E1B35"/>
    <w:rsid w:val="000E1D96"/>
    <w:rsid w:val="000E21A4"/>
    <w:rsid w:val="000E2630"/>
    <w:rsid w:val="000E2649"/>
    <w:rsid w:val="000E2CB7"/>
    <w:rsid w:val="000E2DC1"/>
    <w:rsid w:val="000E31CC"/>
    <w:rsid w:val="000E36BA"/>
    <w:rsid w:val="000E3A94"/>
    <w:rsid w:val="000E3D67"/>
    <w:rsid w:val="000E3D95"/>
    <w:rsid w:val="000E3E12"/>
    <w:rsid w:val="000E3FE5"/>
    <w:rsid w:val="000E4260"/>
    <w:rsid w:val="000E4A78"/>
    <w:rsid w:val="000E50D1"/>
    <w:rsid w:val="000E51A9"/>
    <w:rsid w:val="000E52EF"/>
    <w:rsid w:val="000E5461"/>
    <w:rsid w:val="000E5850"/>
    <w:rsid w:val="000E5D55"/>
    <w:rsid w:val="000E6729"/>
    <w:rsid w:val="000E6BE2"/>
    <w:rsid w:val="000E6E4F"/>
    <w:rsid w:val="000E6F8C"/>
    <w:rsid w:val="000E6FD6"/>
    <w:rsid w:val="000E73BD"/>
    <w:rsid w:val="000E7B7C"/>
    <w:rsid w:val="000E7EBE"/>
    <w:rsid w:val="000E7F06"/>
    <w:rsid w:val="000F03FF"/>
    <w:rsid w:val="000F061B"/>
    <w:rsid w:val="000F0747"/>
    <w:rsid w:val="000F08A9"/>
    <w:rsid w:val="000F0C1E"/>
    <w:rsid w:val="000F0DCC"/>
    <w:rsid w:val="000F0DEA"/>
    <w:rsid w:val="000F109F"/>
    <w:rsid w:val="000F207E"/>
    <w:rsid w:val="000F20D9"/>
    <w:rsid w:val="000F297A"/>
    <w:rsid w:val="000F2BF8"/>
    <w:rsid w:val="000F2EB5"/>
    <w:rsid w:val="000F2FA3"/>
    <w:rsid w:val="000F330F"/>
    <w:rsid w:val="000F3838"/>
    <w:rsid w:val="000F3DD1"/>
    <w:rsid w:val="000F3E1E"/>
    <w:rsid w:val="000F4311"/>
    <w:rsid w:val="000F44FE"/>
    <w:rsid w:val="000F4508"/>
    <w:rsid w:val="000F467F"/>
    <w:rsid w:val="000F507C"/>
    <w:rsid w:val="000F5211"/>
    <w:rsid w:val="000F5925"/>
    <w:rsid w:val="000F599F"/>
    <w:rsid w:val="000F5B30"/>
    <w:rsid w:val="000F5E20"/>
    <w:rsid w:val="000F6498"/>
    <w:rsid w:val="000F6771"/>
    <w:rsid w:val="000F6AA3"/>
    <w:rsid w:val="000F6AE1"/>
    <w:rsid w:val="000F6CF7"/>
    <w:rsid w:val="000F6D64"/>
    <w:rsid w:val="000F6EF5"/>
    <w:rsid w:val="000F7384"/>
    <w:rsid w:val="000F7493"/>
    <w:rsid w:val="000F755D"/>
    <w:rsid w:val="000F78A5"/>
    <w:rsid w:val="000F7925"/>
    <w:rsid w:val="000F7C30"/>
    <w:rsid w:val="000F7D25"/>
    <w:rsid w:val="00100284"/>
    <w:rsid w:val="00100323"/>
    <w:rsid w:val="001003FA"/>
    <w:rsid w:val="001007C6"/>
    <w:rsid w:val="00100D19"/>
    <w:rsid w:val="00101223"/>
    <w:rsid w:val="00101BE3"/>
    <w:rsid w:val="00101EDE"/>
    <w:rsid w:val="00101F71"/>
    <w:rsid w:val="001023D8"/>
    <w:rsid w:val="0010247F"/>
    <w:rsid w:val="00102520"/>
    <w:rsid w:val="00102700"/>
    <w:rsid w:val="001027F3"/>
    <w:rsid w:val="00103109"/>
    <w:rsid w:val="00103170"/>
    <w:rsid w:val="001034EE"/>
    <w:rsid w:val="00103963"/>
    <w:rsid w:val="00103AEE"/>
    <w:rsid w:val="00103FBC"/>
    <w:rsid w:val="00104004"/>
    <w:rsid w:val="001042D7"/>
    <w:rsid w:val="001048BA"/>
    <w:rsid w:val="00104914"/>
    <w:rsid w:val="00104E4C"/>
    <w:rsid w:val="00105594"/>
    <w:rsid w:val="00105910"/>
    <w:rsid w:val="00105BFE"/>
    <w:rsid w:val="001060BC"/>
    <w:rsid w:val="00106174"/>
    <w:rsid w:val="00106377"/>
    <w:rsid w:val="0010683B"/>
    <w:rsid w:val="001068A8"/>
    <w:rsid w:val="001069E1"/>
    <w:rsid w:val="00106D13"/>
    <w:rsid w:val="00106F70"/>
    <w:rsid w:val="001071C7"/>
    <w:rsid w:val="001074DB"/>
    <w:rsid w:val="001075E5"/>
    <w:rsid w:val="001079BC"/>
    <w:rsid w:val="00107C52"/>
    <w:rsid w:val="00107CDD"/>
    <w:rsid w:val="001100DC"/>
    <w:rsid w:val="0011026E"/>
    <w:rsid w:val="001103D2"/>
    <w:rsid w:val="001107A0"/>
    <w:rsid w:val="00110874"/>
    <w:rsid w:val="00110879"/>
    <w:rsid w:val="0011091F"/>
    <w:rsid w:val="00110CC8"/>
    <w:rsid w:val="00111AFA"/>
    <w:rsid w:val="00111C75"/>
    <w:rsid w:val="00112539"/>
    <w:rsid w:val="001127FC"/>
    <w:rsid w:val="0011298C"/>
    <w:rsid w:val="00112AEF"/>
    <w:rsid w:val="00112D25"/>
    <w:rsid w:val="00113176"/>
    <w:rsid w:val="001136C6"/>
    <w:rsid w:val="001136EC"/>
    <w:rsid w:val="001138AD"/>
    <w:rsid w:val="001139A7"/>
    <w:rsid w:val="00113C4B"/>
    <w:rsid w:val="00113E81"/>
    <w:rsid w:val="00114031"/>
    <w:rsid w:val="00114170"/>
    <w:rsid w:val="00114914"/>
    <w:rsid w:val="0011498D"/>
    <w:rsid w:val="00114BD3"/>
    <w:rsid w:val="00114F19"/>
    <w:rsid w:val="001150AC"/>
    <w:rsid w:val="00115D63"/>
    <w:rsid w:val="00115ED7"/>
    <w:rsid w:val="00115F84"/>
    <w:rsid w:val="001163D9"/>
    <w:rsid w:val="001167B4"/>
    <w:rsid w:val="001169A7"/>
    <w:rsid w:val="00116AC2"/>
    <w:rsid w:val="00116EEB"/>
    <w:rsid w:val="0011793A"/>
    <w:rsid w:val="0011793C"/>
    <w:rsid w:val="0011798A"/>
    <w:rsid w:val="00117B16"/>
    <w:rsid w:val="001208FB"/>
    <w:rsid w:val="00120AB2"/>
    <w:rsid w:val="00120B48"/>
    <w:rsid w:val="00121459"/>
    <w:rsid w:val="00121E46"/>
    <w:rsid w:val="00121F9E"/>
    <w:rsid w:val="001226FE"/>
    <w:rsid w:val="00122A52"/>
    <w:rsid w:val="00122BB6"/>
    <w:rsid w:val="00122E78"/>
    <w:rsid w:val="001230D7"/>
    <w:rsid w:val="00123126"/>
    <w:rsid w:val="00123558"/>
    <w:rsid w:val="00123821"/>
    <w:rsid w:val="00123969"/>
    <w:rsid w:val="0012482B"/>
    <w:rsid w:val="001252E1"/>
    <w:rsid w:val="001253DF"/>
    <w:rsid w:val="00125424"/>
    <w:rsid w:val="00125943"/>
    <w:rsid w:val="00125990"/>
    <w:rsid w:val="00125DDD"/>
    <w:rsid w:val="00125EA1"/>
    <w:rsid w:val="00125F99"/>
    <w:rsid w:val="00126028"/>
    <w:rsid w:val="0012642B"/>
    <w:rsid w:val="00126A4E"/>
    <w:rsid w:val="00126E8F"/>
    <w:rsid w:val="001279A2"/>
    <w:rsid w:val="00127E4F"/>
    <w:rsid w:val="00130BCC"/>
    <w:rsid w:val="00131495"/>
    <w:rsid w:val="0013163C"/>
    <w:rsid w:val="00131863"/>
    <w:rsid w:val="00131BA7"/>
    <w:rsid w:val="001326D8"/>
    <w:rsid w:val="00132911"/>
    <w:rsid w:val="00132E5E"/>
    <w:rsid w:val="00133076"/>
    <w:rsid w:val="001335AA"/>
    <w:rsid w:val="00133C61"/>
    <w:rsid w:val="00133D46"/>
    <w:rsid w:val="0013417A"/>
    <w:rsid w:val="00134623"/>
    <w:rsid w:val="00134890"/>
    <w:rsid w:val="00134903"/>
    <w:rsid w:val="00134CFF"/>
    <w:rsid w:val="00134F48"/>
    <w:rsid w:val="001353D7"/>
    <w:rsid w:val="00135470"/>
    <w:rsid w:val="0013571A"/>
    <w:rsid w:val="001357BE"/>
    <w:rsid w:val="001359F9"/>
    <w:rsid w:val="00135D3C"/>
    <w:rsid w:val="0013615E"/>
    <w:rsid w:val="00136770"/>
    <w:rsid w:val="00136B48"/>
    <w:rsid w:val="00136BDE"/>
    <w:rsid w:val="00136DDA"/>
    <w:rsid w:val="00136E84"/>
    <w:rsid w:val="00136EB5"/>
    <w:rsid w:val="00136EC2"/>
    <w:rsid w:val="0013711A"/>
    <w:rsid w:val="00137461"/>
    <w:rsid w:val="00137615"/>
    <w:rsid w:val="0013798D"/>
    <w:rsid w:val="00137B50"/>
    <w:rsid w:val="00137DD4"/>
    <w:rsid w:val="0014099B"/>
    <w:rsid w:val="00140B8D"/>
    <w:rsid w:val="00140F47"/>
    <w:rsid w:val="001410DE"/>
    <w:rsid w:val="001414A6"/>
    <w:rsid w:val="0014166F"/>
    <w:rsid w:val="00141A70"/>
    <w:rsid w:val="00141ABA"/>
    <w:rsid w:val="00141BF9"/>
    <w:rsid w:val="0014201D"/>
    <w:rsid w:val="00142327"/>
    <w:rsid w:val="0014285B"/>
    <w:rsid w:val="001428D6"/>
    <w:rsid w:val="001429DA"/>
    <w:rsid w:val="00142A27"/>
    <w:rsid w:val="00142A87"/>
    <w:rsid w:val="00142E23"/>
    <w:rsid w:val="00142ECD"/>
    <w:rsid w:val="00143266"/>
    <w:rsid w:val="001432D6"/>
    <w:rsid w:val="0014351E"/>
    <w:rsid w:val="00143BFD"/>
    <w:rsid w:val="00144555"/>
    <w:rsid w:val="00144837"/>
    <w:rsid w:val="00144A9B"/>
    <w:rsid w:val="00144B04"/>
    <w:rsid w:val="00144B25"/>
    <w:rsid w:val="00144B3E"/>
    <w:rsid w:val="00144B45"/>
    <w:rsid w:val="00144C74"/>
    <w:rsid w:val="0014526F"/>
    <w:rsid w:val="001462A5"/>
    <w:rsid w:val="001464CE"/>
    <w:rsid w:val="00146506"/>
    <w:rsid w:val="001467E3"/>
    <w:rsid w:val="00146DDE"/>
    <w:rsid w:val="00146E8D"/>
    <w:rsid w:val="00146F9F"/>
    <w:rsid w:val="00147A31"/>
    <w:rsid w:val="00147BED"/>
    <w:rsid w:val="00150368"/>
    <w:rsid w:val="001506B9"/>
    <w:rsid w:val="001507DB"/>
    <w:rsid w:val="00150908"/>
    <w:rsid w:val="00150E19"/>
    <w:rsid w:val="00150EE1"/>
    <w:rsid w:val="00151184"/>
    <w:rsid w:val="00151240"/>
    <w:rsid w:val="00151764"/>
    <w:rsid w:val="001524C4"/>
    <w:rsid w:val="001526BB"/>
    <w:rsid w:val="00152776"/>
    <w:rsid w:val="00152C04"/>
    <w:rsid w:val="001534DE"/>
    <w:rsid w:val="00153513"/>
    <w:rsid w:val="00153570"/>
    <w:rsid w:val="00153C92"/>
    <w:rsid w:val="00153F3D"/>
    <w:rsid w:val="00154027"/>
    <w:rsid w:val="00154259"/>
    <w:rsid w:val="001543F1"/>
    <w:rsid w:val="00154514"/>
    <w:rsid w:val="0015462D"/>
    <w:rsid w:val="001548CE"/>
    <w:rsid w:val="00154DE5"/>
    <w:rsid w:val="001551C7"/>
    <w:rsid w:val="0015528A"/>
    <w:rsid w:val="00155357"/>
    <w:rsid w:val="00155676"/>
    <w:rsid w:val="00155A76"/>
    <w:rsid w:val="00155AC0"/>
    <w:rsid w:val="00155BD7"/>
    <w:rsid w:val="0015676B"/>
    <w:rsid w:val="001568AC"/>
    <w:rsid w:val="001568F7"/>
    <w:rsid w:val="00156DB2"/>
    <w:rsid w:val="00156EC7"/>
    <w:rsid w:val="00156F52"/>
    <w:rsid w:val="001572C2"/>
    <w:rsid w:val="0015769A"/>
    <w:rsid w:val="001577B4"/>
    <w:rsid w:val="0015792B"/>
    <w:rsid w:val="00157D5B"/>
    <w:rsid w:val="00157D86"/>
    <w:rsid w:val="00157D96"/>
    <w:rsid w:val="001605D5"/>
    <w:rsid w:val="0016063D"/>
    <w:rsid w:val="00160E85"/>
    <w:rsid w:val="00161F1C"/>
    <w:rsid w:val="001620B1"/>
    <w:rsid w:val="001621FF"/>
    <w:rsid w:val="001622EB"/>
    <w:rsid w:val="001628FD"/>
    <w:rsid w:val="0016294A"/>
    <w:rsid w:val="00162CFD"/>
    <w:rsid w:val="00162E95"/>
    <w:rsid w:val="00162F1A"/>
    <w:rsid w:val="00162F3F"/>
    <w:rsid w:val="0016310E"/>
    <w:rsid w:val="001638C9"/>
    <w:rsid w:val="0016396A"/>
    <w:rsid w:val="00163FAF"/>
    <w:rsid w:val="001646D9"/>
    <w:rsid w:val="001647B5"/>
    <w:rsid w:val="00164EA6"/>
    <w:rsid w:val="001654CD"/>
    <w:rsid w:val="00165D9C"/>
    <w:rsid w:val="00165E39"/>
    <w:rsid w:val="0016604D"/>
    <w:rsid w:val="001663C1"/>
    <w:rsid w:val="001664BC"/>
    <w:rsid w:val="0016681D"/>
    <w:rsid w:val="00166885"/>
    <w:rsid w:val="00167761"/>
    <w:rsid w:val="00170AB3"/>
    <w:rsid w:val="00170B91"/>
    <w:rsid w:val="00170EFB"/>
    <w:rsid w:val="001712DF"/>
    <w:rsid w:val="001716AE"/>
    <w:rsid w:val="00171724"/>
    <w:rsid w:val="0017173F"/>
    <w:rsid w:val="0017185F"/>
    <w:rsid w:val="00171AE6"/>
    <w:rsid w:val="00171EC6"/>
    <w:rsid w:val="00172254"/>
    <w:rsid w:val="0017229C"/>
    <w:rsid w:val="00172511"/>
    <w:rsid w:val="0017257F"/>
    <w:rsid w:val="00172A19"/>
    <w:rsid w:val="00172A76"/>
    <w:rsid w:val="001732B0"/>
    <w:rsid w:val="0017341C"/>
    <w:rsid w:val="00173DDA"/>
    <w:rsid w:val="001755F5"/>
    <w:rsid w:val="0017560A"/>
    <w:rsid w:val="00175710"/>
    <w:rsid w:val="0017576C"/>
    <w:rsid w:val="00175DFF"/>
    <w:rsid w:val="00175E29"/>
    <w:rsid w:val="001762B5"/>
    <w:rsid w:val="00176553"/>
    <w:rsid w:val="0017663F"/>
    <w:rsid w:val="00176794"/>
    <w:rsid w:val="001768E0"/>
    <w:rsid w:val="001775EC"/>
    <w:rsid w:val="00177B31"/>
    <w:rsid w:val="00177C3A"/>
    <w:rsid w:val="001804CA"/>
    <w:rsid w:val="00180737"/>
    <w:rsid w:val="00180B13"/>
    <w:rsid w:val="00180B38"/>
    <w:rsid w:val="00180C46"/>
    <w:rsid w:val="00180CC2"/>
    <w:rsid w:val="001810FE"/>
    <w:rsid w:val="00181137"/>
    <w:rsid w:val="0018130F"/>
    <w:rsid w:val="001819B8"/>
    <w:rsid w:val="00181C85"/>
    <w:rsid w:val="00181E3F"/>
    <w:rsid w:val="0018214E"/>
    <w:rsid w:val="00182278"/>
    <w:rsid w:val="001822F1"/>
    <w:rsid w:val="00182390"/>
    <w:rsid w:val="001823EF"/>
    <w:rsid w:val="0018247B"/>
    <w:rsid w:val="0018289F"/>
    <w:rsid w:val="00182CF3"/>
    <w:rsid w:val="00182FDA"/>
    <w:rsid w:val="00183110"/>
    <w:rsid w:val="00183414"/>
    <w:rsid w:val="00183842"/>
    <w:rsid w:val="00183CB1"/>
    <w:rsid w:val="00184244"/>
    <w:rsid w:val="001846B6"/>
    <w:rsid w:val="001847C6"/>
    <w:rsid w:val="001847D8"/>
    <w:rsid w:val="0018503C"/>
    <w:rsid w:val="0018565D"/>
    <w:rsid w:val="00185837"/>
    <w:rsid w:val="00185EC9"/>
    <w:rsid w:val="00185ED9"/>
    <w:rsid w:val="00186503"/>
    <w:rsid w:val="00186748"/>
    <w:rsid w:val="0018692C"/>
    <w:rsid w:val="00186943"/>
    <w:rsid w:val="00186A4A"/>
    <w:rsid w:val="00186C6D"/>
    <w:rsid w:val="00186F3C"/>
    <w:rsid w:val="00187094"/>
    <w:rsid w:val="001876DC"/>
    <w:rsid w:val="00187CCE"/>
    <w:rsid w:val="00187D29"/>
    <w:rsid w:val="00187E43"/>
    <w:rsid w:val="00190091"/>
    <w:rsid w:val="00190999"/>
    <w:rsid w:val="00190D4D"/>
    <w:rsid w:val="00190FD3"/>
    <w:rsid w:val="0019110A"/>
    <w:rsid w:val="001914AC"/>
    <w:rsid w:val="00191699"/>
    <w:rsid w:val="00191DCE"/>
    <w:rsid w:val="001920E5"/>
    <w:rsid w:val="0019237D"/>
    <w:rsid w:val="00192478"/>
    <w:rsid w:val="00192646"/>
    <w:rsid w:val="00192D96"/>
    <w:rsid w:val="00192F9D"/>
    <w:rsid w:val="00193161"/>
    <w:rsid w:val="00193387"/>
    <w:rsid w:val="00194385"/>
    <w:rsid w:val="001949A8"/>
    <w:rsid w:val="00194C7C"/>
    <w:rsid w:val="00194F45"/>
    <w:rsid w:val="00195239"/>
    <w:rsid w:val="00195358"/>
    <w:rsid w:val="001954E5"/>
    <w:rsid w:val="0019562E"/>
    <w:rsid w:val="0019588D"/>
    <w:rsid w:val="00195C23"/>
    <w:rsid w:val="00195CA8"/>
    <w:rsid w:val="00195E5D"/>
    <w:rsid w:val="0019604E"/>
    <w:rsid w:val="001962A5"/>
    <w:rsid w:val="00196362"/>
    <w:rsid w:val="0019640E"/>
    <w:rsid w:val="0019647D"/>
    <w:rsid w:val="0019661F"/>
    <w:rsid w:val="00196782"/>
    <w:rsid w:val="001969FB"/>
    <w:rsid w:val="001971CA"/>
    <w:rsid w:val="001975AD"/>
    <w:rsid w:val="00197819"/>
    <w:rsid w:val="001A02E1"/>
    <w:rsid w:val="001A074A"/>
    <w:rsid w:val="001A0B7D"/>
    <w:rsid w:val="001A0D1F"/>
    <w:rsid w:val="001A1766"/>
    <w:rsid w:val="001A1BBC"/>
    <w:rsid w:val="001A2172"/>
    <w:rsid w:val="001A28D3"/>
    <w:rsid w:val="001A2F8F"/>
    <w:rsid w:val="001A2FD3"/>
    <w:rsid w:val="001A319A"/>
    <w:rsid w:val="001A35C9"/>
    <w:rsid w:val="001A381D"/>
    <w:rsid w:val="001A39E2"/>
    <w:rsid w:val="001A3C1F"/>
    <w:rsid w:val="001A4173"/>
    <w:rsid w:val="001A43F3"/>
    <w:rsid w:val="001A4512"/>
    <w:rsid w:val="001A451D"/>
    <w:rsid w:val="001A47BE"/>
    <w:rsid w:val="001A4B0F"/>
    <w:rsid w:val="001A4F24"/>
    <w:rsid w:val="001A4F7A"/>
    <w:rsid w:val="001A4FB3"/>
    <w:rsid w:val="001A52A5"/>
    <w:rsid w:val="001A6279"/>
    <w:rsid w:val="001A66CE"/>
    <w:rsid w:val="001A6811"/>
    <w:rsid w:val="001A68FD"/>
    <w:rsid w:val="001A6E85"/>
    <w:rsid w:val="001A776E"/>
    <w:rsid w:val="001A7B17"/>
    <w:rsid w:val="001A7C14"/>
    <w:rsid w:val="001A7D47"/>
    <w:rsid w:val="001A7D80"/>
    <w:rsid w:val="001A7EF8"/>
    <w:rsid w:val="001B0028"/>
    <w:rsid w:val="001B03D6"/>
    <w:rsid w:val="001B0646"/>
    <w:rsid w:val="001B07D8"/>
    <w:rsid w:val="001B0C0D"/>
    <w:rsid w:val="001B1193"/>
    <w:rsid w:val="001B1267"/>
    <w:rsid w:val="001B155F"/>
    <w:rsid w:val="001B1579"/>
    <w:rsid w:val="001B1A26"/>
    <w:rsid w:val="001B1AE1"/>
    <w:rsid w:val="001B1B36"/>
    <w:rsid w:val="001B21E9"/>
    <w:rsid w:val="001B250B"/>
    <w:rsid w:val="001B26E3"/>
    <w:rsid w:val="001B2B4D"/>
    <w:rsid w:val="001B33D8"/>
    <w:rsid w:val="001B3450"/>
    <w:rsid w:val="001B381F"/>
    <w:rsid w:val="001B3E26"/>
    <w:rsid w:val="001B4116"/>
    <w:rsid w:val="001B45FF"/>
    <w:rsid w:val="001B467B"/>
    <w:rsid w:val="001B46F9"/>
    <w:rsid w:val="001B48E5"/>
    <w:rsid w:val="001B4BA3"/>
    <w:rsid w:val="001B4C19"/>
    <w:rsid w:val="001B4E5B"/>
    <w:rsid w:val="001B51AA"/>
    <w:rsid w:val="001B527B"/>
    <w:rsid w:val="001B5794"/>
    <w:rsid w:val="001B5E0C"/>
    <w:rsid w:val="001B6974"/>
    <w:rsid w:val="001B6BD5"/>
    <w:rsid w:val="001B6DD7"/>
    <w:rsid w:val="001B7117"/>
    <w:rsid w:val="001B726A"/>
    <w:rsid w:val="001B7F87"/>
    <w:rsid w:val="001C02BF"/>
    <w:rsid w:val="001C040F"/>
    <w:rsid w:val="001C0973"/>
    <w:rsid w:val="001C098C"/>
    <w:rsid w:val="001C09FF"/>
    <w:rsid w:val="001C0B0B"/>
    <w:rsid w:val="001C11C4"/>
    <w:rsid w:val="001C17FF"/>
    <w:rsid w:val="001C1FDD"/>
    <w:rsid w:val="001C1FE2"/>
    <w:rsid w:val="001C2375"/>
    <w:rsid w:val="001C2463"/>
    <w:rsid w:val="001C2DF7"/>
    <w:rsid w:val="001C2F97"/>
    <w:rsid w:val="001C3439"/>
    <w:rsid w:val="001C352B"/>
    <w:rsid w:val="001C3740"/>
    <w:rsid w:val="001C391F"/>
    <w:rsid w:val="001C39F9"/>
    <w:rsid w:val="001C3D6A"/>
    <w:rsid w:val="001C41FF"/>
    <w:rsid w:val="001C4757"/>
    <w:rsid w:val="001C4A22"/>
    <w:rsid w:val="001C4D86"/>
    <w:rsid w:val="001C53B8"/>
    <w:rsid w:val="001C5729"/>
    <w:rsid w:val="001C59D5"/>
    <w:rsid w:val="001C5A56"/>
    <w:rsid w:val="001C5C3D"/>
    <w:rsid w:val="001C6640"/>
    <w:rsid w:val="001C66B0"/>
    <w:rsid w:val="001C6904"/>
    <w:rsid w:val="001C6C51"/>
    <w:rsid w:val="001C6E89"/>
    <w:rsid w:val="001C7083"/>
    <w:rsid w:val="001C726D"/>
    <w:rsid w:val="001C7482"/>
    <w:rsid w:val="001C7EB0"/>
    <w:rsid w:val="001D0030"/>
    <w:rsid w:val="001D0346"/>
    <w:rsid w:val="001D045C"/>
    <w:rsid w:val="001D08CD"/>
    <w:rsid w:val="001D0B24"/>
    <w:rsid w:val="001D0B38"/>
    <w:rsid w:val="001D0E92"/>
    <w:rsid w:val="001D106B"/>
    <w:rsid w:val="001D10A1"/>
    <w:rsid w:val="001D1672"/>
    <w:rsid w:val="001D2254"/>
    <w:rsid w:val="001D2393"/>
    <w:rsid w:val="001D2566"/>
    <w:rsid w:val="001D2AB3"/>
    <w:rsid w:val="001D2C42"/>
    <w:rsid w:val="001D350D"/>
    <w:rsid w:val="001D3605"/>
    <w:rsid w:val="001D381A"/>
    <w:rsid w:val="001D39D4"/>
    <w:rsid w:val="001D3BC4"/>
    <w:rsid w:val="001D3BCF"/>
    <w:rsid w:val="001D4008"/>
    <w:rsid w:val="001D4037"/>
    <w:rsid w:val="001D4988"/>
    <w:rsid w:val="001D4A89"/>
    <w:rsid w:val="001D4C83"/>
    <w:rsid w:val="001D4F54"/>
    <w:rsid w:val="001D4FB9"/>
    <w:rsid w:val="001D5104"/>
    <w:rsid w:val="001D533D"/>
    <w:rsid w:val="001D5472"/>
    <w:rsid w:val="001D574D"/>
    <w:rsid w:val="001D5A44"/>
    <w:rsid w:val="001D5E88"/>
    <w:rsid w:val="001D6160"/>
    <w:rsid w:val="001D62EC"/>
    <w:rsid w:val="001D63B5"/>
    <w:rsid w:val="001D63F8"/>
    <w:rsid w:val="001D65FC"/>
    <w:rsid w:val="001D6B9A"/>
    <w:rsid w:val="001D6C15"/>
    <w:rsid w:val="001D7B45"/>
    <w:rsid w:val="001E06FB"/>
    <w:rsid w:val="001E1266"/>
    <w:rsid w:val="001E1CE2"/>
    <w:rsid w:val="001E1D46"/>
    <w:rsid w:val="001E250F"/>
    <w:rsid w:val="001E285D"/>
    <w:rsid w:val="001E2950"/>
    <w:rsid w:val="001E298E"/>
    <w:rsid w:val="001E2C43"/>
    <w:rsid w:val="001E2CF3"/>
    <w:rsid w:val="001E32EF"/>
    <w:rsid w:val="001E35BA"/>
    <w:rsid w:val="001E4626"/>
    <w:rsid w:val="001E4B1B"/>
    <w:rsid w:val="001E4BAE"/>
    <w:rsid w:val="001E4EF0"/>
    <w:rsid w:val="001E522E"/>
    <w:rsid w:val="001E60B7"/>
    <w:rsid w:val="001E6AB4"/>
    <w:rsid w:val="001E6CB7"/>
    <w:rsid w:val="001E7122"/>
    <w:rsid w:val="001E7BAE"/>
    <w:rsid w:val="001E7EC8"/>
    <w:rsid w:val="001F03E1"/>
    <w:rsid w:val="001F050F"/>
    <w:rsid w:val="001F08EE"/>
    <w:rsid w:val="001F0FF1"/>
    <w:rsid w:val="001F11B9"/>
    <w:rsid w:val="001F160A"/>
    <w:rsid w:val="001F1DD3"/>
    <w:rsid w:val="001F1DFC"/>
    <w:rsid w:val="001F2263"/>
    <w:rsid w:val="001F2556"/>
    <w:rsid w:val="001F2805"/>
    <w:rsid w:val="001F293F"/>
    <w:rsid w:val="001F30C8"/>
    <w:rsid w:val="001F325D"/>
    <w:rsid w:val="001F32C9"/>
    <w:rsid w:val="001F3A32"/>
    <w:rsid w:val="001F3AAF"/>
    <w:rsid w:val="001F3F27"/>
    <w:rsid w:val="001F4106"/>
    <w:rsid w:val="001F4146"/>
    <w:rsid w:val="001F42EC"/>
    <w:rsid w:val="001F4C2C"/>
    <w:rsid w:val="001F4EF2"/>
    <w:rsid w:val="001F5153"/>
    <w:rsid w:val="001F56B4"/>
    <w:rsid w:val="001F571E"/>
    <w:rsid w:val="001F5911"/>
    <w:rsid w:val="001F607E"/>
    <w:rsid w:val="001F62D6"/>
    <w:rsid w:val="001F63A8"/>
    <w:rsid w:val="001F692C"/>
    <w:rsid w:val="001F69A3"/>
    <w:rsid w:val="001F6E83"/>
    <w:rsid w:val="001F6EEE"/>
    <w:rsid w:val="001F7309"/>
    <w:rsid w:val="001F7849"/>
    <w:rsid w:val="001F7AA9"/>
    <w:rsid w:val="00200338"/>
    <w:rsid w:val="00200804"/>
    <w:rsid w:val="00200A04"/>
    <w:rsid w:val="00200A93"/>
    <w:rsid w:val="00200BC1"/>
    <w:rsid w:val="00200BF0"/>
    <w:rsid w:val="00200DF1"/>
    <w:rsid w:val="00200E3D"/>
    <w:rsid w:val="00200F10"/>
    <w:rsid w:val="0020115D"/>
    <w:rsid w:val="0020135D"/>
    <w:rsid w:val="00201763"/>
    <w:rsid w:val="00201920"/>
    <w:rsid w:val="00201B7A"/>
    <w:rsid w:val="0020224B"/>
    <w:rsid w:val="00202353"/>
    <w:rsid w:val="002027A8"/>
    <w:rsid w:val="00202FFC"/>
    <w:rsid w:val="00203154"/>
    <w:rsid w:val="00203174"/>
    <w:rsid w:val="002031B6"/>
    <w:rsid w:val="00203460"/>
    <w:rsid w:val="00203AD6"/>
    <w:rsid w:val="00203DC5"/>
    <w:rsid w:val="00203F9D"/>
    <w:rsid w:val="0020453F"/>
    <w:rsid w:val="00204567"/>
    <w:rsid w:val="00204739"/>
    <w:rsid w:val="00204754"/>
    <w:rsid w:val="00204950"/>
    <w:rsid w:val="002049F9"/>
    <w:rsid w:val="00204A71"/>
    <w:rsid w:val="00204D4A"/>
    <w:rsid w:val="00204F84"/>
    <w:rsid w:val="0020530B"/>
    <w:rsid w:val="0020546D"/>
    <w:rsid w:val="00205B97"/>
    <w:rsid w:val="00205D80"/>
    <w:rsid w:val="00206517"/>
    <w:rsid w:val="00206836"/>
    <w:rsid w:val="00206863"/>
    <w:rsid w:val="0020687B"/>
    <w:rsid w:val="00207036"/>
    <w:rsid w:val="0020767A"/>
    <w:rsid w:val="00207760"/>
    <w:rsid w:val="00207806"/>
    <w:rsid w:val="00207A6B"/>
    <w:rsid w:val="00207D43"/>
    <w:rsid w:val="00210013"/>
    <w:rsid w:val="002100A9"/>
    <w:rsid w:val="00210365"/>
    <w:rsid w:val="00210941"/>
    <w:rsid w:val="00210961"/>
    <w:rsid w:val="002109C3"/>
    <w:rsid w:val="00210A36"/>
    <w:rsid w:val="00210C1E"/>
    <w:rsid w:val="00210D65"/>
    <w:rsid w:val="00211385"/>
    <w:rsid w:val="002115A5"/>
    <w:rsid w:val="0021175F"/>
    <w:rsid w:val="00211799"/>
    <w:rsid w:val="00211F43"/>
    <w:rsid w:val="002122C8"/>
    <w:rsid w:val="00212577"/>
    <w:rsid w:val="002129AC"/>
    <w:rsid w:val="00213694"/>
    <w:rsid w:val="00213A89"/>
    <w:rsid w:val="0021400C"/>
    <w:rsid w:val="002145F6"/>
    <w:rsid w:val="00214898"/>
    <w:rsid w:val="0021502B"/>
    <w:rsid w:val="0021503C"/>
    <w:rsid w:val="002150F3"/>
    <w:rsid w:val="00215435"/>
    <w:rsid w:val="00215728"/>
    <w:rsid w:val="00215C2D"/>
    <w:rsid w:val="00215C5F"/>
    <w:rsid w:val="00215EE1"/>
    <w:rsid w:val="0021608A"/>
    <w:rsid w:val="002166EA"/>
    <w:rsid w:val="00216CF5"/>
    <w:rsid w:val="00216D7A"/>
    <w:rsid w:val="00217259"/>
    <w:rsid w:val="0021770B"/>
    <w:rsid w:val="002200DC"/>
    <w:rsid w:val="00220213"/>
    <w:rsid w:val="00220513"/>
    <w:rsid w:val="00220784"/>
    <w:rsid w:val="002209BF"/>
    <w:rsid w:val="002209D2"/>
    <w:rsid w:val="00220AE3"/>
    <w:rsid w:val="00220C7F"/>
    <w:rsid w:val="00220EE2"/>
    <w:rsid w:val="00221156"/>
    <w:rsid w:val="002211DB"/>
    <w:rsid w:val="00221A2D"/>
    <w:rsid w:val="00221DDF"/>
    <w:rsid w:val="00222107"/>
    <w:rsid w:val="002222ED"/>
    <w:rsid w:val="00222553"/>
    <w:rsid w:val="00222865"/>
    <w:rsid w:val="00222868"/>
    <w:rsid w:val="002229D1"/>
    <w:rsid w:val="00222DBA"/>
    <w:rsid w:val="0022308E"/>
    <w:rsid w:val="00223627"/>
    <w:rsid w:val="002239E7"/>
    <w:rsid w:val="002242BA"/>
    <w:rsid w:val="002244E2"/>
    <w:rsid w:val="00224738"/>
    <w:rsid w:val="00224C9B"/>
    <w:rsid w:val="002253EE"/>
    <w:rsid w:val="002261BB"/>
    <w:rsid w:val="002264AA"/>
    <w:rsid w:val="00226615"/>
    <w:rsid w:val="0022674E"/>
    <w:rsid w:val="00226862"/>
    <w:rsid w:val="0022746A"/>
    <w:rsid w:val="002275D7"/>
    <w:rsid w:val="002276AC"/>
    <w:rsid w:val="0022788F"/>
    <w:rsid w:val="00227C5B"/>
    <w:rsid w:val="00227EB3"/>
    <w:rsid w:val="0023072F"/>
    <w:rsid w:val="00230A59"/>
    <w:rsid w:val="00230C59"/>
    <w:rsid w:val="00230C84"/>
    <w:rsid w:val="0023139F"/>
    <w:rsid w:val="002313B1"/>
    <w:rsid w:val="0023176E"/>
    <w:rsid w:val="00231AA3"/>
    <w:rsid w:val="00231DB2"/>
    <w:rsid w:val="00232091"/>
    <w:rsid w:val="002323EE"/>
    <w:rsid w:val="00232815"/>
    <w:rsid w:val="00232B22"/>
    <w:rsid w:val="00232C82"/>
    <w:rsid w:val="00232E07"/>
    <w:rsid w:val="002333B9"/>
    <w:rsid w:val="002333BE"/>
    <w:rsid w:val="002345E1"/>
    <w:rsid w:val="002345EA"/>
    <w:rsid w:val="002347B1"/>
    <w:rsid w:val="002349EC"/>
    <w:rsid w:val="00234AEB"/>
    <w:rsid w:val="00234C34"/>
    <w:rsid w:val="00235136"/>
    <w:rsid w:val="00235337"/>
    <w:rsid w:val="00235488"/>
    <w:rsid w:val="00235EA4"/>
    <w:rsid w:val="00236000"/>
    <w:rsid w:val="002360CF"/>
    <w:rsid w:val="00236401"/>
    <w:rsid w:val="002368E0"/>
    <w:rsid w:val="00236A0C"/>
    <w:rsid w:val="00236BFC"/>
    <w:rsid w:val="00236CBA"/>
    <w:rsid w:val="00236DE1"/>
    <w:rsid w:val="002374F2"/>
    <w:rsid w:val="0023755E"/>
    <w:rsid w:val="00237610"/>
    <w:rsid w:val="00237DB0"/>
    <w:rsid w:val="00240A4A"/>
    <w:rsid w:val="00240D6F"/>
    <w:rsid w:val="00240F5A"/>
    <w:rsid w:val="00241572"/>
    <w:rsid w:val="002418B6"/>
    <w:rsid w:val="00241D4A"/>
    <w:rsid w:val="00241F54"/>
    <w:rsid w:val="00242042"/>
    <w:rsid w:val="002420A6"/>
    <w:rsid w:val="0024221A"/>
    <w:rsid w:val="00242259"/>
    <w:rsid w:val="0024244E"/>
    <w:rsid w:val="00242871"/>
    <w:rsid w:val="00242B92"/>
    <w:rsid w:val="00242EF9"/>
    <w:rsid w:val="00242F07"/>
    <w:rsid w:val="002433C4"/>
    <w:rsid w:val="00243B86"/>
    <w:rsid w:val="00243F03"/>
    <w:rsid w:val="00243FA0"/>
    <w:rsid w:val="0024433B"/>
    <w:rsid w:val="00244CAB"/>
    <w:rsid w:val="002451A5"/>
    <w:rsid w:val="00245393"/>
    <w:rsid w:val="002453A8"/>
    <w:rsid w:val="002457BD"/>
    <w:rsid w:val="00245B69"/>
    <w:rsid w:val="00245BF8"/>
    <w:rsid w:val="00245DE9"/>
    <w:rsid w:val="00245DFD"/>
    <w:rsid w:val="0024613E"/>
    <w:rsid w:val="00246C4E"/>
    <w:rsid w:val="002471BF"/>
    <w:rsid w:val="00247307"/>
    <w:rsid w:val="00247766"/>
    <w:rsid w:val="00247B5B"/>
    <w:rsid w:val="00247C12"/>
    <w:rsid w:val="00250083"/>
    <w:rsid w:val="00250C2D"/>
    <w:rsid w:val="00250CC9"/>
    <w:rsid w:val="00250E41"/>
    <w:rsid w:val="00250F65"/>
    <w:rsid w:val="0025120F"/>
    <w:rsid w:val="002512AA"/>
    <w:rsid w:val="00251393"/>
    <w:rsid w:val="00251526"/>
    <w:rsid w:val="00251A3D"/>
    <w:rsid w:val="00252788"/>
    <w:rsid w:val="00253082"/>
    <w:rsid w:val="0025322C"/>
    <w:rsid w:val="0025335D"/>
    <w:rsid w:val="00253648"/>
    <w:rsid w:val="00253884"/>
    <w:rsid w:val="00253D61"/>
    <w:rsid w:val="00253E1E"/>
    <w:rsid w:val="00253FC6"/>
    <w:rsid w:val="002546A2"/>
    <w:rsid w:val="00254716"/>
    <w:rsid w:val="00254747"/>
    <w:rsid w:val="00254AE1"/>
    <w:rsid w:val="00254BC9"/>
    <w:rsid w:val="00254E11"/>
    <w:rsid w:val="00255711"/>
    <w:rsid w:val="00255978"/>
    <w:rsid w:val="002561EB"/>
    <w:rsid w:val="0025706E"/>
    <w:rsid w:val="00257E43"/>
    <w:rsid w:val="0026023B"/>
    <w:rsid w:val="002605F1"/>
    <w:rsid w:val="00260625"/>
    <w:rsid w:val="0026099E"/>
    <w:rsid w:val="00260B80"/>
    <w:rsid w:val="0026109A"/>
    <w:rsid w:val="00261A9B"/>
    <w:rsid w:val="00261AB7"/>
    <w:rsid w:val="002623FA"/>
    <w:rsid w:val="00262564"/>
    <w:rsid w:val="002627B4"/>
    <w:rsid w:val="00262A04"/>
    <w:rsid w:val="00262EFD"/>
    <w:rsid w:val="0026326F"/>
    <w:rsid w:val="00263439"/>
    <w:rsid w:val="00263475"/>
    <w:rsid w:val="00263641"/>
    <w:rsid w:val="00263A67"/>
    <w:rsid w:val="00263C4B"/>
    <w:rsid w:val="00263E29"/>
    <w:rsid w:val="002641C4"/>
    <w:rsid w:val="002644FC"/>
    <w:rsid w:val="00264777"/>
    <w:rsid w:val="0026485B"/>
    <w:rsid w:val="00264AD0"/>
    <w:rsid w:val="002654BF"/>
    <w:rsid w:val="00265840"/>
    <w:rsid w:val="00265CE7"/>
    <w:rsid w:val="00265D65"/>
    <w:rsid w:val="00265EC6"/>
    <w:rsid w:val="0026608A"/>
    <w:rsid w:val="002662B1"/>
    <w:rsid w:val="00266425"/>
    <w:rsid w:val="00266562"/>
    <w:rsid w:val="00266688"/>
    <w:rsid w:val="00266AAF"/>
    <w:rsid w:val="00266D18"/>
    <w:rsid w:val="0026747B"/>
    <w:rsid w:val="00267C6B"/>
    <w:rsid w:val="0027019A"/>
    <w:rsid w:val="00270725"/>
    <w:rsid w:val="00270ACF"/>
    <w:rsid w:val="0027109B"/>
    <w:rsid w:val="002711A2"/>
    <w:rsid w:val="00271641"/>
    <w:rsid w:val="00271A07"/>
    <w:rsid w:val="00271E13"/>
    <w:rsid w:val="00272B52"/>
    <w:rsid w:val="00272B7B"/>
    <w:rsid w:val="00272D73"/>
    <w:rsid w:val="00272FB2"/>
    <w:rsid w:val="002733AF"/>
    <w:rsid w:val="00273545"/>
    <w:rsid w:val="00273C5C"/>
    <w:rsid w:val="0027411B"/>
    <w:rsid w:val="002746ED"/>
    <w:rsid w:val="00274921"/>
    <w:rsid w:val="00274967"/>
    <w:rsid w:val="002749BD"/>
    <w:rsid w:val="00274A22"/>
    <w:rsid w:val="00274C17"/>
    <w:rsid w:val="00274C51"/>
    <w:rsid w:val="0027500D"/>
    <w:rsid w:val="00275466"/>
    <w:rsid w:val="00276337"/>
    <w:rsid w:val="00276363"/>
    <w:rsid w:val="00276564"/>
    <w:rsid w:val="00276812"/>
    <w:rsid w:val="002769E5"/>
    <w:rsid w:val="00276A87"/>
    <w:rsid w:val="00276C0A"/>
    <w:rsid w:val="002772A3"/>
    <w:rsid w:val="00277303"/>
    <w:rsid w:val="00277849"/>
    <w:rsid w:val="00280067"/>
    <w:rsid w:val="0028036F"/>
    <w:rsid w:val="00280716"/>
    <w:rsid w:val="00280721"/>
    <w:rsid w:val="00280C40"/>
    <w:rsid w:val="00280D0A"/>
    <w:rsid w:val="00280E80"/>
    <w:rsid w:val="00280E8D"/>
    <w:rsid w:val="00280F01"/>
    <w:rsid w:val="00281703"/>
    <w:rsid w:val="0028189D"/>
    <w:rsid w:val="00281BB6"/>
    <w:rsid w:val="00281D51"/>
    <w:rsid w:val="00281D85"/>
    <w:rsid w:val="002820CD"/>
    <w:rsid w:val="002824BF"/>
    <w:rsid w:val="002826B4"/>
    <w:rsid w:val="002829BC"/>
    <w:rsid w:val="00282A26"/>
    <w:rsid w:val="00282DD9"/>
    <w:rsid w:val="00282EE6"/>
    <w:rsid w:val="00282F66"/>
    <w:rsid w:val="00282FA8"/>
    <w:rsid w:val="00282FD4"/>
    <w:rsid w:val="0028310B"/>
    <w:rsid w:val="0028370F"/>
    <w:rsid w:val="00283771"/>
    <w:rsid w:val="00283A7C"/>
    <w:rsid w:val="002848D6"/>
    <w:rsid w:val="00284A17"/>
    <w:rsid w:val="00284F79"/>
    <w:rsid w:val="0028537E"/>
    <w:rsid w:val="0028587E"/>
    <w:rsid w:val="00285A35"/>
    <w:rsid w:val="00285B02"/>
    <w:rsid w:val="0028640F"/>
    <w:rsid w:val="00286430"/>
    <w:rsid w:val="00286469"/>
    <w:rsid w:val="0028707B"/>
    <w:rsid w:val="00287168"/>
    <w:rsid w:val="00287233"/>
    <w:rsid w:val="00287579"/>
    <w:rsid w:val="00287A55"/>
    <w:rsid w:val="00287F30"/>
    <w:rsid w:val="00287F77"/>
    <w:rsid w:val="00290367"/>
    <w:rsid w:val="0029095A"/>
    <w:rsid w:val="002912CD"/>
    <w:rsid w:val="0029147D"/>
    <w:rsid w:val="0029198B"/>
    <w:rsid w:val="002919FB"/>
    <w:rsid w:val="00292147"/>
    <w:rsid w:val="00292184"/>
    <w:rsid w:val="002924D9"/>
    <w:rsid w:val="0029266F"/>
    <w:rsid w:val="00292C68"/>
    <w:rsid w:val="002932B6"/>
    <w:rsid w:val="00293434"/>
    <w:rsid w:val="00293605"/>
    <w:rsid w:val="0029386F"/>
    <w:rsid w:val="00293B0A"/>
    <w:rsid w:val="00293E7E"/>
    <w:rsid w:val="00293EDD"/>
    <w:rsid w:val="0029419E"/>
    <w:rsid w:val="002942BF"/>
    <w:rsid w:val="00294761"/>
    <w:rsid w:val="002947CD"/>
    <w:rsid w:val="00294826"/>
    <w:rsid w:val="00294CE3"/>
    <w:rsid w:val="002951CB"/>
    <w:rsid w:val="00295423"/>
    <w:rsid w:val="00295A97"/>
    <w:rsid w:val="00295B83"/>
    <w:rsid w:val="00295E32"/>
    <w:rsid w:val="002960FF"/>
    <w:rsid w:val="00296AA6"/>
    <w:rsid w:val="00296D51"/>
    <w:rsid w:val="00296EA5"/>
    <w:rsid w:val="00297291"/>
    <w:rsid w:val="0029735E"/>
    <w:rsid w:val="00297870"/>
    <w:rsid w:val="00297A5E"/>
    <w:rsid w:val="00297EC0"/>
    <w:rsid w:val="002A02E2"/>
    <w:rsid w:val="002A0730"/>
    <w:rsid w:val="002A0B8C"/>
    <w:rsid w:val="002A0DA5"/>
    <w:rsid w:val="002A0DED"/>
    <w:rsid w:val="002A1D81"/>
    <w:rsid w:val="002A244B"/>
    <w:rsid w:val="002A24D2"/>
    <w:rsid w:val="002A26DC"/>
    <w:rsid w:val="002A2806"/>
    <w:rsid w:val="002A284E"/>
    <w:rsid w:val="002A2C46"/>
    <w:rsid w:val="002A2F7B"/>
    <w:rsid w:val="002A3991"/>
    <w:rsid w:val="002A3DC6"/>
    <w:rsid w:val="002A42FE"/>
    <w:rsid w:val="002A48C4"/>
    <w:rsid w:val="002A4AE1"/>
    <w:rsid w:val="002A54C9"/>
    <w:rsid w:val="002A5648"/>
    <w:rsid w:val="002A57F8"/>
    <w:rsid w:val="002A5907"/>
    <w:rsid w:val="002A60AA"/>
    <w:rsid w:val="002A6157"/>
    <w:rsid w:val="002A6228"/>
    <w:rsid w:val="002A62A2"/>
    <w:rsid w:val="002A660B"/>
    <w:rsid w:val="002A69AA"/>
    <w:rsid w:val="002A6B23"/>
    <w:rsid w:val="002A6C71"/>
    <w:rsid w:val="002A6E28"/>
    <w:rsid w:val="002A6EE9"/>
    <w:rsid w:val="002A77AE"/>
    <w:rsid w:val="002A7838"/>
    <w:rsid w:val="002A7C52"/>
    <w:rsid w:val="002B00A4"/>
    <w:rsid w:val="002B04F7"/>
    <w:rsid w:val="002B0683"/>
    <w:rsid w:val="002B140C"/>
    <w:rsid w:val="002B1501"/>
    <w:rsid w:val="002B1869"/>
    <w:rsid w:val="002B1913"/>
    <w:rsid w:val="002B1B62"/>
    <w:rsid w:val="002B1CD7"/>
    <w:rsid w:val="002B1D23"/>
    <w:rsid w:val="002B259F"/>
    <w:rsid w:val="002B29C2"/>
    <w:rsid w:val="002B2D36"/>
    <w:rsid w:val="002B3172"/>
    <w:rsid w:val="002B358D"/>
    <w:rsid w:val="002B35F7"/>
    <w:rsid w:val="002B3637"/>
    <w:rsid w:val="002B3B28"/>
    <w:rsid w:val="002B3D22"/>
    <w:rsid w:val="002B3E42"/>
    <w:rsid w:val="002B45F9"/>
    <w:rsid w:val="002B4640"/>
    <w:rsid w:val="002B4A38"/>
    <w:rsid w:val="002B4E08"/>
    <w:rsid w:val="002B5120"/>
    <w:rsid w:val="002B5A86"/>
    <w:rsid w:val="002B5B32"/>
    <w:rsid w:val="002B5FAE"/>
    <w:rsid w:val="002B6171"/>
    <w:rsid w:val="002B67B3"/>
    <w:rsid w:val="002B682B"/>
    <w:rsid w:val="002B69BF"/>
    <w:rsid w:val="002B6B72"/>
    <w:rsid w:val="002B6DB9"/>
    <w:rsid w:val="002B7013"/>
    <w:rsid w:val="002B7428"/>
    <w:rsid w:val="002B7A85"/>
    <w:rsid w:val="002B7D23"/>
    <w:rsid w:val="002C097C"/>
    <w:rsid w:val="002C0D74"/>
    <w:rsid w:val="002C1084"/>
    <w:rsid w:val="002C1230"/>
    <w:rsid w:val="002C14DC"/>
    <w:rsid w:val="002C2385"/>
    <w:rsid w:val="002C29BA"/>
    <w:rsid w:val="002C3583"/>
    <w:rsid w:val="002C3DAA"/>
    <w:rsid w:val="002C3DFD"/>
    <w:rsid w:val="002C439D"/>
    <w:rsid w:val="002C43B5"/>
    <w:rsid w:val="002C49DE"/>
    <w:rsid w:val="002C4BFE"/>
    <w:rsid w:val="002C5038"/>
    <w:rsid w:val="002C569B"/>
    <w:rsid w:val="002C5860"/>
    <w:rsid w:val="002C59B2"/>
    <w:rsid w:val="002C5B37"/>
    <w:rsid w:val="002C5C07"/>
    <w:rsid w:val="002C5C2D"/>
    <w:rsid w:val="002C5C4C"/>
    <w:rsid w:val="002C5DC6"/>
    <w:rsid w:val="002C60E1"/>
    <w:rsid w:val="002C618A"/>
    <w:rsid w:val="002C6337"/>
    <w:rsid w:val="002C652A"/>
    <w:rsid w:val="002C68AA"/>
    <w:rsid w:val="002C6938"/>
    <w:rsid w:val="002C6D41"/>
    <w:rsid w:val="002C71A2"/>
    <w:rsid w:val="002C73BB"/>
    <w:rsid w:val="002C755D"/>
    <w:rsid w:val="002C7576"/>
    <w:rsid w:val="002C7696"/>
    <w:rsid w:val="002C7A34"/>
    <w:rsid w:val="002C7A3C"/>
    <w:rsid w:val="002C7C95"/>
    <w:rsid w:val="002C7D52"/>
    <w:rsid w:val="002D0125"/>
    <w:rsid w:val="002D0429"/>
    <w:rsid w:val="002D1471"/>
    <w:rsid w:val="002D1560"/>
    <w:rsid w:val="002D16F8"/>
    <w:rsid w:val="002D1BDE"/>
    <w:rsid w:val="002D1E09"/>
    <w:rsid w:val="002D1FE0"/>
    <w:rsid w:val="002D25EE"/>
    <w:rsid w:val="002D260B"/>
    <w:rsid w:val="002D2D6A"/>
    <w:rsid w:val="002D2FD2"/>
    <w:rsid w:val="002D30D9"/>
    <w:rsid w:val="002D35BD"/>
    <w:rsid w:val="002D35C5"/>
    <w:rsid w:val="002D398B"/>
    <w:rsid w:val="002D3DCF"/>
    <w:rsid w:val="002D410F"/>
    <w:rsid w:val="002D46FD"/>
    <w:rsid w:val="002D471D"/>
    <w:rsid w:val="002D48F0"/>
    <w:rsid w:val="002D5015"/>
    <w:rsid w:val="002D50EE"/>
    <w:rsid w:val="002D5BEC"/>
    <w:rsid w:val="002D6867"/>
    <w:rsid w:val="002D69F1"/>
    <w:rsid w:val="002D6CFD"/>
    <w:rsid w:val="002D709D"/>
    <w:rsid w:val="002E06A2"/>
    <w:rsid w:val="002E0925"/>
    <w:rsid w:val="002E0B64"/>
    <w:rsid w:val="002E0BA2"/>
    <w:rsid w:val="002E0D93"/>
    <w:rsid w:val="002E0E3E"/>
    <w:rsid w:val="002E12C1"/>
    <w:rsid w:val="002E1C51"/>
    <w:rsid w:val="002E1E9D"/>
    <w:rsid w:val="002E286D"/>
    <w:rsid w:val="002E2C88"/>
    <w:rsid w:val="002E3286"/>
    <w:rsid w:val="002E3B07"/>
    <w:rsid w:val="002E4012"/>
    <w:rsid w:val="002E4068"/>
    <w:rsid w:val="002E43DB"/>
    <w:rsid w:val="002E4B35"/>
    <w:rsid w:val="002E4E37"/>
    <w:rsid w:val="002E4EBE"/>
    <w:rsid w:val="002E51B4"/>
    <w:rsid w:val="002E52E6"/>
    <w:rsid w:val="002E5645"/>
    <w:rsid w:val="002E5D97"/>
    <w:rsid w:val="002E6284"/>
    <w:rsid w:val="002E6980"/>
    <w:rsid w:val="002E69F6"/>
    <w:rsid w:val="002E6DF9"/>
    <w:rsid w:val="002E743F"/>
    <w:rsid w:val="002E75C6"/>
    <w:rsid w:val="002E7661"/>
    <w:rsid w:val="002E78FD"/>
    <w:rsid w:val="002E7D40"/>
    <w:rsid w:val="002E7EFE"/>
    <w:rsid w:val="002F01E5"/>
    <w:rsid w:val="002F0262"/>
    <w:rsid w:val="002F0620"/>
    <w:rsid w:val="002F1007"/>
    <w:rsid w:val="002F1315"/>
    <w:rsid w:val="002F19AE"/>
    <w:rsid w:val="002F1A2F"/>
    <w:rsid w:val="002F1A3F"/>
    <w:rsid w:val="002F1B72"/>
    <w:rsid w:val="002F1C10"/>
    <w:rsid w:val="002F1C4A"/>
    <w:rsid w:val="002F2A26"/>
    <w:rsid w:val="002F2C70"/>
    <w:rsid w:val="002F2E0F"/>
    <w:rsid w:val="002F3189"/>
    <w:rsid w:val="002F34C0"/>
    <w:rsid w:val="002F372A"/>
    <w:rsid w:val="002F3FF3"/>
    <w:rsid w:val="002F41FF"/>
    <w:rsid w:val="002F4583"/>
    <w:rsid w:val="002F481B"/>
    <w:rsid w:val="002F4A7D"/>
    <w:rsid w:val="002F4D02"/>
    <w:rsid w:val="002F5C59"/>
    <w:rsid w:val="002F6182"/>
    <w:rsid w:val="002F6805"/>
    <w:rsid w:val="002F6A73"/>
    <w:rsid w:val="002F6C3D"/>
    <w:rsid w:val="002F7262"/>
    <w:rsid w:val="002F7CDA"/>
    <w:rsid w:val="002F7CE7"/>
    <w:rsid w:val="002F7D24"/>
    <w:rsid w:val="00300544"/>
    <w:rsid w:val="00300B5F"/>
    <w:rsid w:val="00300D3A"/>
    <w:rsid w:val="00300DA8"/>
    <w:rsid w:val="003011A6"/>
    <w:rsid w:val="0030120A"/>
    <w:rsid w:val="0030234A"/>
    <w:rsid w:val="003023D0"/>
    <w:rsid w:val="003025A1"/>
    <w:rsid w:val="00302ADB"/>
    <w:rsid w:val="00302B27"/>
    <w:rsid w:val="003033FB"/>
    <w:rsid w:val="00303BDB"/>
    <w:rsid w:val="00303CBB"/>
    <w:rsid w:val="00303F5A"/>
    <w:rsid w:val="003044CA"/>
    <w:rsid w:val="003045E3"/>
    <w:rsid w:val="00304845"/>
    <w:rsid w:val="003049CF"/>
    <w:rsid w:val="00304EE2"/>
    <w:rsid w:val="0030511E"/>
    <w:rsid w:val="00305524"/>
    <w:rsid w:val="00305851"/>
    <w:rsid w:val="003059E4"/>
    <w:rsid w:val="00305C5B"/>
    <w:rsid w:val="00305E08"/>
    <w:rsid w:val="00306371"/>
    <w:rsid w:val="00306685"/>
    <w:rsid w:val="003068EB"/>
    <w:rsid w:val="00306A17"/>
    <w:rsid w:val="00306FB8"/>
    <w:rsid w:val="003078BB"/>
    <w:rsid w:val="00307B2B"/>
    <w:rsid w:val="00307C84"/>
    <w:rsid w:val="00307D2D"/>
    <w:rsid w:val="00310A1E"/>
    <w:rsid w:val="00310A8C"/>
    <w:rsid w:val="00310E93"/>
    <w:rsid w:val="00311472"/>
    <w:rsid w:val="00311E35"/>
    <w:rsid w:val="00311EE6"/>
    <w:rsid w:val="00311F10"/>
    <w:rsid w:val="003127CB"/>
    <w:rsid w:val="0031361A"/>
    <w:rsid w:val="00313FF6"/>
    <w:rsid w:val="00314447"/>
    <w:rsid w:val="00314492"/>
    <w:rsid w:val="00314A2C"/>
    <w:rsid w:val="00314BDF"/>
    <w:rsid w:val="00314D7E"/>
    <w:rsid w:val="00314EB6"/>
    <w:rsid w:val="00315273"/>
    <w:rsid w:val="003152A2"/>
    <w:rsid w:val="00315C34"/>
    <w:rsid w:val="00315F8B"/>
    <w:rsid w:val="003162C7"/>
    <w:rsid w:val="00316A6D"/>
    <w:rsid w:val="00317588"/>
    <w:rsid w:val="003176D1"/>
    <w:rsid w:val="00317FF8"/>
    <w:rsid w:val="0032001F"/>
    <w:rsid w:val="00320329"/>
    <w:rsid w:val="00320486"/>
    <w:rsid w:val="003207D5"/>
    <w:rsid w:val="00320DC6"/>
    <w:rsid w:val="00320FAE"/>
    <w:rsid w:val="00321076"/>
    <w:rsid w:val="003216C6"/>
    <w:rsid w:val="003218C2"/>
    <w:rsid w:val="00321D29"/>
    <w:rsid w:val="00322014"/>
    <w:rsid w:val="0032202A"/>
    <w:rsid w:val="003221CF"/>
    <w:rsid w:val="00322590"/>
    <w:rsid w:val="003227D3"/>
    <w:rsid w:val="00322AC1"/>
    <w:rsid w:val="00322DE4"/>
    <w:rsid w:val="003232A7"/>
    <w:rsid w:val="00323353"/>
    <w:rsid w:val="00323930"/>
    <w:rsid w:val="00323B5C"/>
    <w:rsid w:val="00323FCF"/>
    <w:rsid w:val="0032458C"/>
    <w:rsid w:val="0032462B"/>
    <w:rsid w:val="00324996"/>
    <w:rsid w:val="00324AB5"/>
    <w:rsid w:val="00325130"/>
    <w:rsid w:val="0032546F"/>
    <w:rsid w:val="00325886"/>
    <w:rsid w:val="003258CB"/>
    <w:rsid w:val="00325A5E"/>
    <w:rsid w:val="00325AD6"/>
    <w:rsid w:val="00325B0A"/>
    <w:rsid w:val="00325C08"/>
    <w:rsid w:val="00325CD7"/>
    <w:rsid w:val="00325D47"/>
    <w:rsid w:val="00325E73"/>
    <w:rsid w:val="00326112"/>
    <w:rsid w:val="0032631A"/>
    <w:rsid w:val="00326BEF"/>
    <w:rsid w:val="00326C63"/>
    <w:rsid w:val="00326D87"/>
    <w:rsid w:val="0032770F"/>
    <w:rsid w:val="0032791E"/>
    <w:rsid w:val="00327A14"/>
    <w:rsid w:val="00327FE1"/>
    <w:rsid w:val="00330131"/>
    <w:rsid w:val="00330243"/>
    <w:rsid w:val="00330264"/>
    <w:rsid w:val="00330A2A"/>
    <w:rsid w:val="00331B40"/>
    <w:rsid w:val="00331B72"/>
    <w:rsid w:val="00331BFE"/>
    <w:rsid w:val="00332321"/>
    <w:rsid w:val="0033256A"/>
    <w:rsid w:val="003326DD"/>
    <w:rsid w:val="003329AE"/>
    <w:rsid w:val="00332B4C"/>
    <w:rsid w:val="00332FB2"/>
    <w:rsid w:val="00332FD7"/>
    <w:rsid w:val="00333409"/>
    <w:rsid w:val="00333512"/>
    <w:rsid w:val="003340AD"/>
    <w:rsid w:val="003342F5"/>
    <w:rsid w:val="00334432"/>
    <w:rsid w:val="0033480C"/>
    <w:rsid w:val="00334AAB"/>
    <w:rsid w:val="00334E7C"/>
    <w:rsid w:val="0033533E"/>
    <w:rsid w:val="00335852"/>
    <w:rsid w:val="00335FE3"/>
    <w:rsid w:val="00336027"/>
    <w:rsid w:val="00336326"/>
    <w:rsid w:val="003363E8"/>
    <w:rsid w:val="00336B32"/>
    <w:rsid w:val="00336B67"/>
    <w:rsid w:val="00337236"/>
    <w:rsid w:val="00337AE5"/>
    <w:rsid w:val="00337ED4"/>
    <w:rsid w:val="00340108"/>
    <w:rsid w:val="00340344"/>
    <w:rsid w:val="003405EF"/>
    <w:rsid w:val="003405FB"/>
    <w:rsid w:val="003408B3"/>
    <w:rsid w:val="00340BAC"/>
    <w:rsid w:val="00340E0A"/>
    <w:rsid w:val="00340EBA"/>
    <w:rsid w:val="00341484"/>
    <w:rsid w:val="00341742"/>
    <w:rsid w:val="00341986"/>
    <w:rsid w:val="0034259A"/>
    <w:rsid w:val="003426EF"/>
    <w:rsid w:val="00342766"/>
    <w:rsid w:val="00342789"/>
    <w:rsid w:val="00342C85"/>
    <w:rsid w:val="00343AF7"/>
    <w:rsid w:val="00343D29"/>
    <w:rsid w:val="00343EC4"/>
    <w:rsid w:val="0034458B"/>
    <w:rsid w:val="003445F5"/>
    <w:rsid w:val="00344881"/>
    <w:rsid w:val="00344988"/>
    <w:rsid w:val="003449DB"/>
    <w:rsid w:val="00344F24"/>
    <w:rsid w:val="00344FEE"/>
    <w:rsid w:val="0034592B"/>
    <w:rsid w:val="003462FE"/>
    <w:rsid w:val="003465EE"/>
    <w:rsid w:val="0034670C"/>
    <w:rsid w:val="00346910"/>
    <w:rsid w:val="00346A23"/>
    <w:rsid w:val="00347076"/>
    <w:rsid w:val="0034750B"/>
    <w:rsid w:val="003503EA"/>
    <w:rsid w:val="003505E9"/>
    <w:rsid w:val="00350966"/>
    <w:rsid w:val="00350E36"/>
    <w:rsid w:val="00351436"/>
    <w:rsid w:val="003514C5"/>
    <w:rsid w:val="003518DF"/>
    <w:rsid w:val="00351A46"/>
    <w:rsid w:val="0035218E"/>
    <w:rsid w:val="00352636"/>
    <w:rsid w:val="00352CFE"/>
    <w:rsid w:val="00352F26"/>
    <w:rsid w:val="0035339A"/>
    <w:rsid w:val="003533C9"/>
    <w:rsid w:val="003534A6"/>
    <w:rsid w:val="003537F1"/>
    <w:rsid w:val="003538D4"/>
    <w:rsid w:val="00353BA6"/>
    <w:rsid w:val="00353BC3"/>
    <w:rsid w:val="00353ED9"/>
    <w:rsid w:val="00353EF8"/>
    <w:rsid w:val="0035511C"/>
    <w:rsid w:val="00355AA1"/>
    <w:rsid w:val="00355BF5"/>
    <w:rsid w:val="00355DAE"/>
    <w:rsid w:val="00355DDE"/>
    <w:rsid w:val="00355FDA"/>
    <w:rsid w:val="003562FF"/>
    <w:rsid w:val="0035642C"/>
    <w:rsid w:val="003567B8"/>
    <w:rsid w:val="00356ADF"/>
    <w:rsid w:val="0035737D"/>
    <w:rsid w:val="003575D3"/>
    <w:rsid w:val="00357605"/>
    <w:rsid w:val="003578CF"/>
    <w:rsid w:val="00357B8E"/>
    <w:rsid w:val="0036070D"/>
    <w:rsid w:val="00360B00"/>
    <w:rsid w:val="00360D7A"/>
    <w:rsid w:val="00360E5C"/>
    <w:rsid w:val="00360EED"/>
    <w:rsid w:val="003619DF"/>
    <w:rsid w:val="00361BFD"/>
    <w:rsid w:val="00361C2D"/>
    <w:rsid w:val="00361CCA"/>
    <w:rsid w:val="00361CD4"/>
    <w:rsid w:val="00361D18"/>
    <w:rsid w:val="00361E7C"/>
    <w:rsid w:val="00361FDB"/>
    <w:rsid w:val="0036223A"/>
    <w:rsid w:val="0036249F"/>
    <w:rsid w:val="003625F8"/>
    <w:rsid w:val="0036282A"/>
    <w:rsid w:val="0036287C"/>
    <w:rsid w:val="00362B36"/>
    <w:rsid w:val="00363184"/>
    <w:rsid w:val="00363318"/>
    <w:rsid w:val="00363742"/>
    <w:rsid w:val="003637B1"/>
    <w:rsid w:val="00363974"/>
    <w:rsid w:val="00363ECD"/>
    <w:rsid w:val="00364078"/>
    <w:rsid w:val="003642A4"/>
    <w:rsid w:val="00364777"/>
    <w:rsid w:val="00364BD0"/>
    <w:rsid w:val="00364CC2"/>
    <w:rsid w:val="00364E25"/>
    <w:rsid w:val="00365095"/>
    <w:rsid w:val="00365359"/>
    <w:rsid w:val="003656CF"/>
    <w:rsid w:val="00365FC8"/>
    <w:rsid w:val="003660D9"/>
    <w:rsid w:val="00366220"/>
    <w:rsid w:val="003665FB"/>
    <w:rsid w:val="0036675C"/>
    <w:rsid w:val="00366835"/>
    <w:rsid w:val="003671F0"/>
    <w:rsid w:val="003672FC"/>
    <w:rsid w:val="00367451"/>
    <w:rsid w:val="00367562"/>
    <w:rsid w:val="00367644"/>
    <w:rsid w:val="003679FB"/>
    <w:rsid w:val="00367C7E"/>
    <w:rsid w:val="003700F5"/>
    <w:rsid w:val="00370216"/>
    <w:rsid w:val="00370549"/>
    <w:rsid w:val="00370886"/>
    <w:rsid w:val="003708BF"/>
    <w:rsid w:val="003713A8"/>
    <w:rsid w:val="00371B6C"/>
    <w:rsid w:val="00371DA0"/>
    <w:rsid w:val="00371E2E"/>
    <w:rsid w:val="0037200D"/>
    <w:rsid w:val="00373221"/>
    <w:rsid w:val="003732D8"/>
    <w:rsid w:val="0037369A"/>
    <w:rsid w:val="0037369E"/>
    <w:rsid w:val="00373F99"/>
    <w:rsid w:val="00374538"/>
    <w:rsid w:val="00374E1B"/>
    <w:rsid w:val="00374F05"/>
    <w:rsid w:val="00374F2C"/>
    <w:rsid w:val="00375338"/>
    <w:rsid w:val="00375442"/>
    <w:rsid w:val="00375C04"/>
    <w:rsid w:val="00375F4F"/>
    <w:rsid w:val="00376083"/>
    <w:rsid w:val="003764FF"/>
    <w:rsid w:val="00376757"/>
    <w:rsid w:val="00376A86"/>
    <w:rsid w:val="00376AF2"/>
    <w:rsid w:val="00376D51"/>
    <w:rsid w:val="00376ECF"/>
    <w:rsid w:val="00377339"/>
    <w:rsid w:val="00377B1A"/>
    <w:rsid w:val="00377C27"/>
    <w:rsid w:val="00377C94"/>
    <w:rsid w:val="00377EC1"/>
    <w:rsid w:val="0038022F"/>
    <w:rsid w:val="0038057A"/>
    <w:rsid w:val="00380B11"/>
    <w:rsid w:val="00381595"/>
    <w:rsid w:val="00381699"/>
    <w:rsid w:val="003818FD"/>
    <w:rsid w:val="00381BC7"/>
    <w:rsid w:val="00381CBA"/>
    <w:rsid w:val="003823DD"/>
    <w:rsid w:val="003824C4"/>
    <w:rsid w:val="00382A76"/>
    <w:rsid w:val="00383172"/>
    <w:rsid w:val="00383506"/>
    <w:rsid w:val="00383ADA"/>
    <w:rsid w:val="00383BE4"/>
    <w:rsid w:val="00383E17"/>
    <w:rsid w:val="00383F7A"/>
    <w:rsid w:val="003840EA"/>
    <w:rsid w:val="00384155"/>
    <w:rsid w:val="00384991"/>
    <w:rsid w:val="00384B9F"/>
    <w:rsid w:val="00384E0C"/>
    <w:rsid w:val="0038531E"/>
    <w:rsid w:val="0038571D"/>
    <w:rsid w:val="00385D26"/>
    <w:rsid w:val="00386083"/>
    <w:rsid w:val="00386136"/>
    <w:rsid w:val="00386183"/>
    <w:rsid w:val="003863B1"/>
    <w:rsid w:val="00386837"/>
    <w:rsid w:val="00386B5F"/>
    <w:rsid w:val="00386C0C"/>
    <w:rsid w:val="003872ED"/>
    <w:rsid w:val="00390280"/>
    <w:rsid w:val="00390636"/>
    <w:rsid w:val="00390CD9"/>
    <w:rsid w:val="0039120D"/>
    <w:rsid w:val="00392277"/>
    <w:rsid w:val="003925BB"/>
    <w:rsid w:val="003927C9"/>
    <w:rsid w:val="00392915"/>
    <w:rsid w:val="00392CCF"/>
    <w:rsid w:val="00393007"/>
    <w:rsid w:val="00393010"/>
    <w:rsid w:val="00393826"/>
    <w:rsid w:val="003938FF"/>
    <w:rsid w:val="00393D7B"/>
    <w:rsid w:val="00393FF9"/>
    <w:rsid w:val="00394216"/>
    <w:rsid w:val="003943C5"/>
    <w:rsid w:val="0039456F"/>
    <w:rsid w:val="00394679"/>
    <w:rsid w:val="003948A9"/>
    <w:rsid w:val="003948E4"/>
    <w:rsid w:val="0039495C"/>
    <w:rsid w:val="00394C24"/>
    <w:rsid w:val="00395131"/>
    <w:rsid w:val="0039549F"/>
    <w:rsid w:val="003956E4"/>
    <w:rsid w:val="003957C7"/>
    <w:rsid w:val="00395D08"/>
    <w:rsid w:val="00395E79"/>
    <w:rsid w:val="00395F50"/>
    <w:rsid w:val="00396107"/>
    <w:rsid w:val="00396218"/>
    <w:rsid w:val="0039655D"/>
    <w:rsid w:val="0039655F"/>
    <w:rsid w:val="003967EA"/>
    <w:rsid w:val="00396DC2"/>
    <w:rsid w:val="00397104"/>
    <w:rsid w:val="003971F4"/>
    <w:rsid w:val="00397473"/>
    <w:rsid w:val="00397580"/>
    <w:rsid w:val="0039776D"/>
    <w:rsid w:val="00397B98"/>
    <w:rsid w:val="003A040E"/>
    <w:rsid w:val="003A0653"/>
    <w:rsid w:val="003A0680"/>
    <w:rsid w:val="003A0771"/>
    <w:rsid w:val="003A0A8B"/>
    <w:rsid w:val="003A0C5F"/>
    <w:rsid w:val="003A0CF0"/>
    <w:rsid w:val="003A0D50"/>
    <w:rsid w:val="003A0E40"/>
    <w:rsid w:val="003A1405"/>
    <w:rsid w:val="003A1538"/>
    <w:rsid w:val="003A1CE6"/>
    <w:rsid w:val="003A1FAE"/>
    <w:rsid w:val="003A2515"/>
    <w:rsid w:val="003A28DB"/>
    <w:rsid w:val="003A299E"/>
    <w:rsid w:val="003A2A45"/>
    <w:rsid w:val="003A2DFA"/>
    <w:rsid w:val="003A2EB4"/>
    <w:rsid w:val="003A39A7"/>
    <w:rsid w:val="003A3F82"/>
    <w:rsid w:val="003A436B"/>
    <w:rsid w:val="003A448F"/>
    <w:rsid w:val="003A4970"/>
    <w:rsid w:val="003A49C6"/>
    <w:rsid w:val="003A5038"/>
    <w:rsid w:val="003A53E3"/>
    <w:rsid w:val="003A5F07"/>
    <w:rsid w:val="003A65E7"/>
    <w:rsid w:val="003A678E"/>
    <w:rsid w:val="003A6828"/>
    <w:rsid w:val="003A69A8"/>
    <w:rsid w:val="003A69E1"/>
    <w:rsid w:val="003A6A3A"/>
    <w:rsid w:val="003A71FC"/>
    <w:rsid w:val="003A7A32"/>
    <w:rsid w:val="003A7A70"/>
    <w:rsid w:val="003A7BEE"/>
    <w:rsid w:val="003B016C"/>
    <w:rsid w:val="003B0230"/>
    <w:rsid w:val="003B0B0A"/>
    <w:rsid w:val="003B0EBE"/>
    <w:rsid w:val="003B13B1"/>
    <w:rsid w:val="003B1750"/>
    <w:rsid w:val="003B1829"/>
    <w:rsid w:val="003B195C"/>
    <w:rsid w:val="003B1BE7"/>
    <w:rsid w:val="003B1D3F"/>
    <w:rsid w:val="003B2296"/>
    <w:rsid w:val="003B257F"/>
    <w:rsid w:val="003B2825"/>
    <w:rsid w:val="003B2934"/>
    <w:rsid w:val="003B2BCD"/>
    <w:rsid w:val="003B2DD1"/>
    <w:rsid w:val="003B30FA"/>
    <w:rsid w:val="003B34DA"/>
    <w:rsid w:val="003B34F4"/>
    <w:rsid w:val="003B3721"/>
    <w:rsid w:val="003B37B3"/>
    <w:rsid w:val="003B462B"/>
    <w:rsid w:val="003B49F1"/>
    <w:rsid w:val="003B4CA0"/>
    <w:rsid w:val="003B52F5"/>
    <w:rsid w:val="003B531D"/>
    <w:rsid w:val="003B5886"/>
    <w:rsid w:val="003B5E64"/>
    <w:rsid w:val="003B5EF3"/>
    <w:rsid w:val="003B612B"/>
    <w:rsid w:val="003B62CC"/>
    <w:rsid w:val="003B640C"/>
    <w:rsid w:val="003B6CC4"/>
    <w:rsid w:val="003B6CE5"/>
    <w:rsid w:val="003B73A3"/>
    <w:rsid w:val="003B750A"/>
    <w:rsid w:val="003B7648"/>
    <w:rsid w:val="003B7848"/>
    <w:rsid w:val="003B792A"/>
    <w:rsid w:val="003C016F"/>
    <w:rsid w:val="003C0770"/>
    <w:rsid w:val="003C0A07"/>
    <w:rsid w:val="003C0A27"/>
    <w:rsid w:val="003C0A6C"/>
    <w:rsid w:val="003C0B9E"/>
    <w:rsid w:val="003C11C1"/>
    <w:rsid w:val="003C1222"/>
    <w:rsid w:val="003C13BB"/>
    <w:rsid w:val="003C1651"/>
    <w:rsid w:val="003C1EA6"/>
    <w:rsid w:val="003C21B2"/>
    <w:rsid w:val="003C26BC"/>
    <w:rsid w:val="003C2AB7"/>
    <w:rsid w:val="003C2D86"/>
    <w:rsid w:val="003C3800"/>
    <w:rsid w:val="003C3EDC"/>
    <w:rsid w:val="003C4848"/>
    <w:rsid w:val="003C49BD"/>
    <w:rsid w:val="003C49F8"/>
    <w:rsid w:val="003C4A25"/>
    <w:rsid w:val="003C4B5D"/>
    <w:rsid w:val="003C4FC0"/>
    <w:rsid w:val="003C51D8"/>
    <w:rsid w:val="003C5245"/>
    <w:rsid w:val="003C5318"/>
    <w:rsid w:val="003C565D"/>
    <w:rsid w:val="003C57D9"/>
    <w:rsid w:val="003C59FE"/>
    <w:rsid w:val="003C5BEF"/>
    <w:rsid w:val="003C6260"/>
    <w:rsid w:val="003C63B5"/>
    <w:rsid w:val="003C6600"/>
    <w:rsid w:val="003C66C3"/>
    <w:rsid w:val="003C6FF9"/>
    <w:rsid w:val="003C71BD"/>
    <w:rsid w:val="003D0040"/>
    <w:rsid w:val="003D0096"/>
    <w:rsid w:val="003D00C1"/>
    <w:rsid w:val="003D0266"/>
    <w:rsid w:val="003D03BB"/>
    <w:rsid w:val="003D03E5"/>
    <w:rsid w:val="003D0E1E"/>
    <w:rsid w:val="003D0E76"/>
    <w:rsid w:val="003D1019"/>
    <w:rsid w:val="003D154E"/>
    <w:rsid w:val="003D1B6A"/>
    <w:rsid w:val="003D1C67"/>
    <w:rsid w:val="003D1E1B"/>
    <w:rsid w:val="003D1EC1"/>
    <w:rsid w:val="003D1FFB"/>
    <w:rsid w:val="003D21AA"/>
    <w:rsid w:val="003D3050"/>
    <w:rsid w:val="003D3138"/>
    <w:rsid w:val="003D31D5"/>
    <w:rsid w:val="003D339B"/>
    <w:rsid w:val="003D3416"/>
    <w:rsid w:val="003D37D7"/>
    <w:rsid w:val="003D3E28"/>
    <w:rsid w:val="003D3E65"/>
    <w:rsid w:val="003D43FC"/>
    <w:rsid w:val="003D465F"/>
    <w:rsid w:val="003D4E0A"/>
    <w:rsid w:val="003D4F35"/>
    <w:rsid w:val="003D527F"/>
    <w:rsid w:val="003D5F86"/>
    <w:rsid w:val="003D5F93"/>
    <w:rsid w:val="003D6143"/>
    <w:rsid w:val="003D6351"/>
    <w:rsid w:val="003D644D"/>
    <w:rsid w:val="003D64A3"/>
    <w:rsid w:val="003D64BB"/>
    <w:rsid w:val="003D64D0"/>
    <w:rsid w:val="003D67E1"/>
    <w:rsid w:val="003D6D20"/>
    <w:rsid w:val="003D732D"/>
    <w:rsid w:val="003D7562"/>
    <w:rsid w:val="003D75BB"/>
    <w:rsid w:val="003D76E5"/>
    <w:rsid w:val="003E0550"/>
    <w:rsid w:val="003E060C"/>
    <w:rsid w:val="003E0725"/>
    <w:rsid w:val="003E08B2"/>
    <w:rsid w:val="003E0DB3"/>
    <w:rsid w:val="003E0E37"/>
    <w:rsid w:val="003E113E"/>
    <w:rsid w:val="003E11A3"/>
    <w:rsid w:val="003E15E6"/>
    <w:rsid w:val="003E179C"/>
    <w:rsid w:val="003E17AE"/>
    <w:rsid w:val="003E26F2"/>
    <w:rsid w:val="003E28AE"/>
    <w:rsid w:val="003E2CDA"/>
    <w:rsid w:val="003E2D84"/>
    <w:rsid w:val="003E2DDC"/>
    <w:rsid w:val="003E2F54"/>
    <w:rsid w:val="003E3108"/>
    <w:rsid w:val="003E3166"/>
    <w:rsid w:val="003E3237"/>
    <w:rsid w:val="003E32FE"/>
    <w:rsid w:val="003E3640"/>
    <w:rsid w:val="003E3B15"/>
    <w:rsid w:val="003E3E56"/>
    <w:rsid w:val="003E3F39"/>
    <w:rsid w:val="003E44DB"/>
    <w:rsid w:val="003E44E5"/>
    <w:rsid w:val="003E4ED9"/>
    <w:rsid w:val="003E520D"/>
    <w:rsid w:val="003E5210"/>
    <w:rsid w:val="003E58A5"/>
    <w:rsid w:val="003E5A0E"/>
    <w:rsid w:val="003E6415"/>
    <w:rsid w:val="003E6556"/>
    <w:rsid w:val="003E6ABC"/>
    <w:rsid w:val="003E6E40"/>
    <w:rsid w:val="003E6EEC"/>
    <w:rsid w:val="003E7825"/>
    <w:rsid w:val="003E7D28"/>
    <w:rsid w:val="003E7E82"/>
    <w:rsid w:val="003E7F54"/>
    <w:rsid w:val="003F014E"/>
    <w:rsid w:val="003F02A3"/>
    <w:rsid w:val="003F03F5"/>
    <w:rsid w:val="003F0492"/>
    <w:rsid w:val="003F06FF"/>
    <w:rsid w:val="003F09BB"/>
    <w:rsid w:val="003F0B6A"/>
    <w:rsid w:val="003F0B89"/>
    <w:rsid w:val="003F0F36"/>
    <w:rsid w:val="003F0F64"/>
    <w:rsid w:val="003F14ED"/>
    <w:rsid w:val="003F16DD"/>
    <w:rsid w:val="003F1827"/>
    <w:rsid w:val="003F1998"/>
    <w:rsid w:val="003F1F4E"/>
    <w:rsid w:val="003F1FD4"/>
    <w:rsid w:val="003F2383"/>
    <w:rsid w:val="003F26AD"/>
    <w:rsid w:val="003F2B95"/>
    <w:rsid w:val="003F2C1D"/>
    <w:rsid w:val="003F2DDC"/>
    <w:rsid w:val="003F3092"/>
    <w:rsid w:val="003F3200"/>
    <w:rsid w:val="003F33D2"/>
    <w:rsid w:val="003F3565"/>
    <w:rsid w:val="003F37CB"/>
    <w:rsid w:val="003F3846"/>
    <w:rsid w:val="003F4003"/>
    <w:rsid w:val="003F4200"/>
    <w:rsid w:val="003F444D"/>
    <w:rsid w:val="003F484F"/>
    <w:rsid w:val="003F492D"/>
    <w:rsid w:val="003F4D53"/>
    <w:rsid w:val="003F52F0"/>
    <w:rsid w:val="003F5325"/>
    <w:rsid w:val="003F58E7"/>
    <w:rsid w:val="003F5C10"/>
    <w:rsid w:val="003F5FEC"/>
    <w:rsid w:val="003F638B"/>
    <w:rsid w:val="003F6573"/>
    <w:rsid w:val="003F6809"/>
    <w:rsid w:val="003F6916"/>
    <w:rsid w:val="003F6D7C"/>
    <w:rsid w:val="003F6F77"/>
    <w:rsid w:val="003F7412"/>
    <w:rsid w:val="003F7C50"/>
    <w:rsid w:val="003F7C57"/>
    <w:rsid w:val="003F7EB0"/>
    <w:rsid w:val="00400382"/>
    <w:rsid w:val="0040067D"/>
    <w:rsid w:val="004007DB"/>
    <w:rsid w:val="00400D35"/>
    <w:rsid w:val="00400F52"/>
    <w:rsid w:val="00400FC4"/>
    <w:rsid w:val="00401495"/>
    <w:rsid w:val="0040186E"/>
    <w:rsid w:val="004018B0"/>
    <w:rsid w:val="00402099"/>
    <w:rsid w:val="00402287"/>
    <w:rsid w:val="004024E5"/>
    <w:rsid w:val="004024F6"/>
    <w:rsid w:val="0040261A"/>
    <w:rsid w:val="004028B7"/>
    <w:rsid w:val="00402E3A"/>
    <w:rsid w:val="004037AF"/>
    <w:rsid w:val="0040390E"/>
    <w:rsid w:val="00403B94"/>
    <w:rsid w:val="00403C33"/>
    <w:rsid w:val="0040418F"/>
    <w:rsid w:val="00404A56"/>
    <w:rsid w:val="00404A5B"/>
    <w:rsid w:val="00404DE4"/>
    <w:rsid w:val="00404F04"/>
    <w:rsid w:val="00405228"/>
    <w:rsid w:val="004052A7"/>
    <w:rsid w:val="0040575A"/>
    <w:rsid w:val="0040575D"/>
    <w:rsid w:val="004057B6"/>
    <w:rsid w:val="00405856"/>
    <w:rsid w:val="00405DE7"/>
    <w:rsid w:val="00405ECB"/>
    <w:rsid w:val="004066C4"/>
    <w:rsid w:val="00406FAF"/>
    <w:rsid w:val="004070A3"/>
    <w:rsid w:val="0040734C"/>
    <w:rsid w:val="00407B47"/>
    <w:rsid w:val="00407C8D"/>
    <w:rsid w:val="00407E78"/>
    <w:rsid w:val="0041014A"/>
    <w:rsid w:val="00410300"/>
    <w:rsid w:val="0041039F"/>
    <w:rsid w:val="00410A10"/>
    <w:rsid w:val="00410C44"/>
    <w:rsid w:val="00410E1A"/>
    <w:rsid w:val="00410EFC"/>
    <w:rsid w:val="00411366"/>
    <w:rsid w:val="00411795"/>
    <w:rsid w:val="00411B61"/>
    <w:rsid w:val="00411B9E"/>
    <w:rsid w:val="004125D1"/>
    <w:rsid w:val="0041264D"/>
    <w:rsid w:val="004127AF"/>
    <w:rsid w:val="00412C6E"/>
    <w:rsid w:val="00412C73"/>
    <w:rsid w:val="00413091"/>
    <w:rsid w:val="004130D3"/>
    <w:rsid w:val="004132ED"/>
    <w:rsid w:val="004134BD"/>
    <w:rsid w:val="00413B35"/>
    <w:rsid w:val="00413CFB"/>
    <w:rsid w:val="004143EF"/>
    <w:rsid w:val="004143F0"/>
    <w:rsid w:val="00414A29"/>
    <w:rsid w:val="00414B82"/>
    <w:rsid w:val="00414E2F"/>
    <w:rsid w:val="00414F40"/>
    <w:rsid w:val="004153D5"/>
    <w:rsid w:val="004154E4"/>
    <w:rsid w:val="00415A89"/>
    <w:rsid w:val="00415F8B"/>
    <w:rsid w:val="004160C7"/>
    <w:rsid w:val="0041618A"/>
    <w:rsid w:val="00416395"/>
    <w:rsid w:val="004163A5"/>
    <w:rsid w:val="00416479"/>
    <w:rsid w:val="00416581"/>
    <w:rsid w:val="00416B10"/>
    <w:rsid w:val="00416B96"/>
    <w:rsid w:val="00416F52"/>
    <w:rsid w:val="00417067"/>
    <w:rsid w:val="00417432"/>
    <w:rsid w:val="00417563"/>
    <w:rsid w:val="00417F4B"/>
    <w:rsid w:val="00417FF3"/>
    <w:rsid w:val="00420333"/>
    <w:rsid w:val="004205F7"/>
    <w:rsid w:val="00420A37"/>
    <w:rsid w:val="00420BB5"/>
    <w:rsid w:val="00420C60"/>
    <w:rsid w:val="00420CB9"/>
    <w:rsid w:val="004211CC"/>
    <w:rsid w:val="004216B5"/>
    <w:rsid w:val="00421819"/>
    <w:rsid w:val="00421C8C"/>
    <w:rsid w:val="00421E34"/>
    <w:rsid w:val="00421F8A"/>
    <w:rsid w:val="00422578"/>
    <w:rsid w:val="004226DB"/>
    <w:rsid w:val="00422883"/>
    <w:rsid w:val="004229CF"/>
    <w:rsid w:val="00423407"/>
    <w:rsid w:val="00423487"/>
    <w:rsid w:val="00423671"/>
    <w:rsid w:val="004237BC"/>
    <w:rsid w:val="00423E1E"/>
    <w:rsid w:val="004240C7"/>
    <w:rsid w:val="004243AB"/>
    <w:rsid w:val="004243DA"/>
    <w:rsid w:val="004250FD"/>
    <w:rsid w:val="00425613"/>
    <w:rsid w:val="00425E36"/>
    <w:rsid w:val="0042649E"/>
    <w:rsid w:val="0042656D"/>
    <w:rsid w:val="00426C08"/>
    <w:rsid w:val="004273E9"/>
    <w:rsid w:val="004275F8"/>
    <w:rsid w:val="0042788D"/>
    <w:rsid w:val="00427BCA"/>
    <w:rsid w:val="00427C84"/>
    <w:rsid w:val="00430201"/>
    <w:rsid w:val="00430939"/>
    <w:rsid w:val="00430D47"/>
    <w:rsid w:val="00430E69"/>
    <w:rsid w:val="0043130E"/>
    <w:rsid w:val="004317B9"/>
    <w:rsid w:val="00431816"/>
    <w:rsid w:val="00431AA0"/>
    <w:rsid w:val="00431B5D"/>
    <w:rsid w:val="00432115"/>
    <w:rsid w:val="00432185"/>
    <w:rsid w:val="004321F9"/>
    <w:rsid w:val="0043247B"/>
    <w:rsid w:val="00432878"/>
    <w:rsid w:val="00434241"/>
    <w:rsid w:val="00434585"/>
    <w:rsid w:val="0043468B"/>
    <w:rsid w:val="00434AFC"/>
    <w:rsid w:val="00434BBC"/>
    <w:rsid w:val="00434D21"/>
    <w:rsid w:val="00434DC1"/>
    <w:rsid w:val="004354E4"/>
    <w:rsid w:val="00435982"/>
    <w:rsid w:val="004359EF"/>
    <w:rsid w:val="004359F6"/>
    <w:rsid w:val="004361D6"/>
    <w:rsid w:val="00436206"/>
    <w:rsid w:val="00436442"/>
    <w:rsid w:val="00436500"/>
    <w:rsid w:val="004375A6"/>
    <w:rsid w:val="004375AC"/>
    <w:rsid w:val="004378F7"/>
    <w:rsid w:val="00437922"/>
    <w:rsid w:val="00437D2C"/>
    <w:rsid w:val="0044004D"/>
    <w:rsid w:val="0044005F"/>
    <w:rsid w:val="004400DD"/>
    <w:rsid w:val="004408ED"/>
    <w:rsid w:val="004409C8"/>
    <w:rsid w:val="00440B00"/>
    <w:rsid w:val="00440D6E"/>
    <w:rsid w:val="00440DB3"/>
    <w:rsid w:val="004410F2"/>
    <w:rsid w:val="0044146D"/>
    <w:rsid w:val="004415B4"/>
    <w:rsid w:val="00441850"/>
    <w:rsid w:val="00441BEC"/>
    <w:rsid w:val="00441F74"/>
    <w:rsid w:val="004422DD"/>
    <w:rsid w:val="00442481"/>
    <w:rsid w:val="00442618"/>
    <w:rsid w:val="0044273F"/>
    <w:rsid w:val="00442A45"/>
    <w:rsid w:val="00442C7D"/>
    <w:rsid w:val="00442EE5"/>
    <w:rsid w:val="004433A5"/>
    <w:rsid w:val="004434F6"/>
    <w:rsid w:val="00443AAD"/>
    <w:rsid w:val="00443ABF"/>
    <w:rsid w:val="00443E0A"/>
    <w:rsid w:val="0044458F"/>
    <w:rsid w:val="0044498A"/>
    <w:rsid w:val="004449EB"/>
    <w:rsid w:val="00444CED"/>
    <w:rsid w:val="00444F09"/>
    <w:rsid w:val="004451DB"/>
    <w:rsid w:val="0044556A"/>
    <w:rsid w:val="004459C3"/>
    <w:rsid w:val="00445B04"/>
    <w:rsid w:val="00445C99"/>
    <w:rsid w:val="00445F0C"/>
    <w:rsid w:val="00446024"/>
    <w:rsid w:val="00446369"/>
    <w:rsid w:val="00446630"/>
    <w:rsid w:val="004466B4"/>
    <w:rsid w:val="00446777"/>
    <w:rsid w:val="0044688E"/>
    <w:rsid w:val="00446965"/>
    <w:rsid w:val="004471D6"/>
    <w:rsid w:val="00447570"/>
    <w:rsid w:val="00447621"/>
    <w:rsid w:val="00450E96"/>
    <w:rsid w:val="004510AF"/>
    <w:rsid w:val="004510BD"/>
    <w:rsid w:val="004513D5"/>
    <w:rsid w:val="00451622"/>
    <w:rsid w:val="00451753"/>
    <w:rsid w:val="0045182E"/>
    <w:rsid w:val="00451C8B"/>
    <w:rsid w:val="0045216F"/>
    <w:rsid w:val="004522D2"/>
    <w:rsid w:val="004525A7"/>
    <w:rsid w:val="0045260B"/>
    <w:rsid w:val="0045262D"/>
    <w:rsid w:val="00452AC4"/>
    <w:rsid w:val="00452C53"/>
    <w:rsid w:val="00452F6F"/>
    <w:rsid w:val="004531DB"/>
    <w:rsid w:val="00453488"/>
    <w:rsid w:val="0045349D"/>
    <w:rsid w:val="004536FF"/>
    <w:rsid w:val="00453881"/>
    <w:rsid w:val="00453F9D"/>
    <w:rsid w:val="004549CA"/>
    <w:rsid w:val="00454A08"/>
    <w:rsid w:val="00454B20"/>
    <w:rsid w:val="00455561"/>
    <w:rsid w:val="004557E6"/>
    <w:rsid w:val="0045585F"/>
    <w:rsid w:val="00455D83"/>
    <w:rsid w:val="00456826"/>
    <w:rsid w:val="004569C6"/>
    <w:rsid w:val="00456B6E"/>
    <w:rsid w:val="00457672"/>
    <w:rsid w:val="00457FFE"/>
    <w:rsid w:val="0046003F"/>
    <w:rsid w:val="004603E9"/>
    <w:rsid w:val="0046050C"/>
    <w:rsid w:val="00460B6C"/>
    <w:rsid w:val="004611A4"/>
    <w:rsid w:val="0046168E"/>
    <w:rsid w:val="004616BF"/>
    <w:rsid w:val="00461918"/>
    <w:rsid w:val="00461D61"/>
    <w:rsid w:val="00461D97"/>
    <w:rsid w:val="004621E4"/>
    <w:rsid w:val="00462443"/>
    <w:rsid w:val="00462485"/>
    <w:rsid w:val="0046341D"/>
    <w:rsid w:val="00463612"/>
    <w:rsid w:val="004636AE"/>
    <w:rsid w:val="004640F7"/>
    <w:rsid w:val="004641DE"/>
    <w:rsid w:val="004642E2"/>
    <w:rsid w:val="004643C1"/>
    <w:rsid w:val="0046488A"/>
    <w:rsid w:val="0046495A"/>
    <w:rsid w:val="00464D1A"/>
    <w:rsid w:val="00465161"/>
    <w:rsid w:val="0046532F"/>
    <w:rsid w:val="00465427"/>
    <w:rsid w:val="00465596"/>
    <w:rsid w:val="00465598"/>
    <w:rsid w:val="004655E8"/>
    <w:rsid w:val="00465A96"/>
    <w:rsid w:val="00465D93"/>
    <w:rsid w:val="00465DC9"/>
    <w:rsid w:val="00466386"/>
    <w:rsid w:val="00466BAE"/>
    <w:rsid w:val="00467A38"/>
    <w:rsid w:val="00470041"/>
    <w:rsid w:val="00470547"/>
    <w:rsid w:val="004705D4"/>
    <w:rsid w:val="00470A1F"/>
    <w:rsid w:val="00470CE3"/>
    <w:rsid w:val="00470E73"/>
    <w:rsid w:val="004713DC"/>
    <w:rsid w:val="00472171"/>
    <w:rsid w:val="004721DF"/>
    <w:rsid w:val="004723BC"/>
    <w:rsid w:val="004729F8"/>
    <w:rsid w:val="00472A18"/>
    <w:rsid w:val="00472BC6"/>
    <w:rsid w:val="00473255"/>
    <w:rsid w:val="00473C65"/>
    <w:rsid w:val="004742C7"/>
    <w:rsid w:val="004744DA"/>
    <w:rsid w:val="004745AA"/>
    <w:rsid w:val="00474684"/>
    <w:rsid w:val="004748E5"/>
    <w:rsid w:val="00474A2F"/>
    <w:rsid w:val="0047547D"/>
    <w:rsid w:val="00475749"/>
    <w:rsid w:val="00475796"/>
    <w:rsid w:val="004759BC"/>
    <w:rsid w:val="00475A7C"/>
    <w:rsid w:val="00475C2A"/>
    <w:rsid w:val="00475D25"/>
    <w:rsid w:val="00475D46"/>
    <w:rsid w:val="00476034"/>
    <w:rsid w:val="0047611C"/>
    <w:rsid w:val="0047638F"/>
    <w:rsid w:val="004767BA"/>
    <w:rsid w:val="00476DC3"/>
    <w:rsid w:val="004770E9"/>
    <w:rsid w:val="00477145"/>
    <w:rsid w:val="004777A7"/>
    <w:rsid w:val="00477F3A"/>
    <w:rsid w:val="00477FF1"/>
    <w:rsid w:val="004800AB"/>
    <w:rsid w:val="00480163"/>
    <w:rsid w:val="00480483"/>
    <w:rsid w:val="0048066C"/>
    <w:rsid w:val="004806DE"/>
    <w:rsid w:val="0048080F"/>
    <w:rsid w:val="00480AA4"/>
    <w:rsid w:val="00480AE4"/>
    <w:rsid w:val="00480F97"/>
    <w:rsid w:val="00481108"/>
    <w:rsid w:val="00481226"/>
    <w:rsid w:val="0048136C"/>
    <w:rsid w:val="0048167B"/>
    <w:rsid w:val="0048167D"/>
    <w:rsid w:val="004816A5"/>
    <w:rsid w:val="004816DF"/>
    <w:rsid w:val="00481718"/>
    <w:rsid w:val="00481BB4"/>
    <w:rsid w:val="00481E63"/>
    <w:rsid w:val="004825BF"/>
    <w:rsid w:val="00482A62"/>
    <w:rsid w:val="00482EC6"/>
    <w:rsid w:val="00483219"/>
    <w:rsid w:val="00483C1B"/>
    <w:rsid w:val="0048463C"/>
    <w:rsid w:val="004847BB"/>
    <w:rsid w:val="00484A93"/>
    <w:rsid w:val="00484EAC"/>
    <w:rsid w:val="00485775"/>
    <w:rsid w:val="004859C8"/>
    <w:rsid w:val="00485E77"/>
    <w:rsid w:val="00486280"/>
    <w:rsid w:val="0048647F"/>
    <w:rsid w:val="00486580"/>
    <w:rsid w:val="00486614"/>
    <w:rsid w:val="00486A9F"/>
    <w:rsid w:val="00487633"/>
    <w:rsid w:val="00487FE1"/>
    <w:rsid w:val="00490136"/>
    <w:rsid w:val="0049075C"/>
    <w:rsid w:val="00490A18"/>
    <w:rsid w:val="004910AC"/>
    <w:rsid w:val="004916C9"/>
    <w:rsid w:val="004919AB"/>
    <w:rsid w:val="00491A10"/>
    <w:rsid w:val="00491EED"/>
    <w:rsid w:val="004920CF"/>
    <w:rsid w:val="00492190"/>
    <w:rsid w:val="004922B8"/>
    <w:rsid w:val="0049263E"/>
    <w:rsid w:val="004926B6"/>
    <w:rsid w:val="00492ABE"/>
    <w:rsid w:val="00492E93"/>
    <w:rsid w:val="004931A1"/>
    <w:rsid w:val="00493368"/>
    <w:rsid w:val="00493425"/>
    <w:rsid w:val="00493602"/>
    <w:rsid w:val="00493BE1"/>
    <w:rsid w:val="004951C8"/>
    <w:rsid w:val="004954EB"/>
    <w:rsid w:val="004958C5"/>
    <w:rsid w:val="0049595E"/>
    <w:rsid w:val="00495DAD"/>
    <w:rsid w:val="00495F8B"/>
    <w:rsid w:val="0049608C"/>
    <w:rsid w:val="004966AD"/>
    <w:rsid w:val="0049695C"/>
    <w:rsid w:val="00496AF9"/>
    <w:rsid w:val="00496F29"/>
    <w:rsid w:val="004A04CE"/>
    <w:rsid w:val="004A0DD9"/>
    <w:rsid w:val="004A198D"/>
    <w:rsid w:val="004A1D1D"/>
    <w:rsid w:val="004A1E3A"/>
    <w:rsid w:val="004A21B6"/>
    <w:rsid w:val="004A2D30"/>
    <w:rsid w:val="004A2D47"/>
    <w:rsid w:val="004A2D86"/>
    <w:rsid w:val="004A2F88"/>
    <w:rsid w:val="004A2FA1"/>
    <w:rsid w:val="004A31A0"/>
    <w:rsid w:val="004A31CB"/>
    <w:rsid w:val="004A33E9"/>
    <w:rsid w:val="004A33EF"/>
    <w:rsid w:val="004A34A2"/>
    <w:rsid w:val="004A3E96"/>
    <w:rsid w:val="004A3F51"/>
    <w:rsid w:val="004A41F7"/>
    <w:rsid w:val="004A4444"/>
    <w:rsid w:val="004A4702"/>
    <w:rsid w:val="004A48EC"/>
    <w:rsid w:val="004A490E"/>
    <w:rsid w:val="004A4C0F"/>
    <w:rsid w:val="004A4CCC"/>
    <w:rsid w:val="004A4F1D"/>
    <w:rsid w:val="004A4FC0"/>
    <w:rsid w:val="004A5057"/>
    <w:rsid w:val="004A50B9"/>
    <w:rsid w:val="004A51AF"/>
    <w:rsid w:val="004A5339"/>
    <w:rsid w:val="004A5392"/>
    <w:rsid w:val="004A56A9"/>
    <w:rsid w:val="004A570C"/>
    <w:rsid w:val="004A5867"/>
    <w:rsid w:val="004A5A83"/>
    <w:rsid w:val="004A63C3"/>
    <w:rsid w:val="004A6452"/>
    <w:rsid w:val="004A655E"/>
    <w:rsid w:val="004A6C9C"/>
    <w:rsid w:val="004A6CF3"/>
    <w:rsid w:val="004A7529"/>
    <w:rsid w:val="004A7580"/>
    <w:rsid w:val="004A759D"/>
    <w:rsid w:val="004A7A15"/>
    <w:rsid w:val="004A7B83"/>
    <w:rsid w:val="004A7E35"/>
    <w:rsid w:val="004B01C9"/>
    <w:rsid w:val="004B02FA"/>
    <w:rsid w:val="004B0A80"/>
    <w:rsid w:val="004B0D35"/>
    <w:rsid w:val="004B0FA0"/>
    <w:rsid w:val="004B135B"/>
    <w:rsid w:val="004B138E"/>
    <w:rsid w:val="004B14BE"/>
    <w:rsid w:val="004B15E2"/>
    <w:rsid w:val="004B1817"/>
    <w:rsid w:val="004B1876"/>
    <w:rsid w:val="004B1A7A"/>
    <w:rsid w:val="004B1ADC"/>
    <w:rsid w:val="004B1B04"/>
    <w:rsid w:val="004B1E62"/>
    <w:rsid w:val="004B21C9"/>
    <w:rsid w:val="004B223C"/>
    <w:rsid w:val="004B26EC"/>
    <w:rsid w:val="004B2B82"/>
    <w:rsid w:val="004B2D8C"/>
    <w:rsid w:val="004B2F57"/>
    <w:rsid w:val="004B3497"/>
    <w:rsid w:val="004B34E0"/>
    <w:rsid w:val="004B38A9"/>
    <w:rsid w:val="004B3E44"/>
    <w:rsid w:val="004B3EBC"/>
    <w:rsid w:val="004B4217"/>
    <w:rsid w:val="004B424D"/>
    <w:rsid w:val="004B46B6"/>
    <w:rsid w:val="004B4BF1"/>
    <w:rsid w:val="004B4EC8"/>
    <w:rsid w:val="004B5279"/>
    <w:rsid w:val="004B555B"/>
    <w:rsid w:val="004B574D"/>
    <w:rsid w:val="004B5B9D"/>
    <w:rsid w:val="004B5D74"/>
    <w:rsid w:val="004B5E32"/>
    <w:rsid w:val="004B6B22"/>
    <w:rsid w:val="004B7430"/>
    <w:rsid w:val="004B784E"/>
    <w:rsid w:val="004B78A6"/>
    <w:rsid w:val="004C0532"/>
    <w:rsid w:val="004C05D3"/>
    <w:rsid w:val="004C0833"/>
    <w:rsid w:val="004C089B"/>
    <w:rsid w:val="004C10A7"/>
    <w:rsid w:val="004C127C"/>
    <w:rsid w:val="004C14F9"/>
    <w:rsid w:val="004C159D"/>
    <w:rsid w:val="004C199A"/>
    <w:rsid w:val="004C210B"/>
    <w:rsid w:val="004C21B4"/>
    <w:rsid w:val="004C225B"/>
    <w:rsid w:val="004C239B"/>
    <w:rsid w:val="004C25BC"/>
    <w:rsid w:val="004C2680"/>
    <w:rsid w:val="004C2B2B"/>
    <w:rsid w:val="004C2FAE"/>
    <w:rsid w:val="004C2FD5"/>
    <w:rsid w:val="004C3045"/>
    <w:rsid w:val="004C31F7"/>
    <w:rsid w:val="004C3256"/>
    <w:rsid w:val="004C34F5"/>
    <w:rsid w:val="004C386E"/>
    <w:rsid w:val="004C3F24"/>
    <w:rsid w:val="004C43D9"/>
    <w:rsid w:val="004C455E"/>
    <w:rsid w:val="004C4D27"/>
    <w:rsid w:val="004C5097"/>
    <w:rsid w:val="004C53AE"/>
    <w:rsid w:val="004C5409"/>
    <w:rsid w:val="004C5657"/>
    <w:rsid w:val="004C63F1"/>
    <w:rsid w:val="004C6834"/>
    <w:rsid w:val="004C6AD4"/>
    <w:rsid w:val="004C6CCB"/>
    <w:rsid w:val="004C7FA0"/>
    <w:rsid w:val="004D0D92"/>
    <w:rsid w:val="004D199D"/>
    <w:rsid w:val="004D1C53"/>
    <w:rsid w:val="004D2204"/>
    <w:rsid w:val="004D24A1"/>
    <w:rsid w:val="004D24DB"/>
    <w:rsid w:val="004D27FC"/>
    <w:rsid w:val="004D2A5F"/>
    <w:rsid w:val="004D2A69"/>
    <w:rsid w:val="004D2DEB"/>
    <w:rsid w:val="004D3111"/>
    <w:rsid w:val="004D3357"/>
    <w:rsid w:val="004D337C"/>
    <w:rsid w:val="004D338A"/>
    <w:rsid w:val="004D39CB"/>
    <w:rsid w:val="004D3A37"/>
    <w:rsid w:val="004D3AD4"/>
    <w:rsid w:val="004D3B5B"/>
    <w:rsid w:val="004D3E9E"/>
    <w:rsid w:val="004D4386"/>
    <w:rsid w:val="004D4969"/>
    <w:rsid w:val="004D4A3C"/>
    <w:rsid w:val="004D50EB"/>
    <w:rsid w:val="004D51D4"/>
    <w:rsid w:val="004D53FE"/>
    <w:rsid w:val="004D5560"/>
    <w:rsid w:val="004D55C6"/>
    <w:rsid w:val="004D5C73"/>
    <w:rsid w:val="004D5DB3"/>
    <w:rsid w:val="004D615D"/>
    <w:rsid w:val="004D62C5"/>
    <w:rsid w:val="004D639B"/>
    <w:rsid w:val="004D641F"/>
    <w:rsid w:val="004D67F2"/>
    <w:rsid w:val="004D68A2"/>
    <w:rsid w:val="004D6D10"/>
    <w:rsid w:val="004D6EC0"/>
    <w:rsid w:val="004D7230"/>
    <w:rsid w:val="004D726A"/>
    <w:rsid w:val="004D7315"/>
    <w:rsid w:val="004D7507"/>
    <w:rsid w:val="004D75D1"/>
    <w:rsid w:val="004D7932"/>
    <w:rsid w:val="004D7AF7"/>
    <w:rsid w:val="004D7F45"/>
    <w:rsid w:val="004D7F75"/>
    <w:rsid w:val="004D7FC3"/>
    <w:rsid w:val="004E00EB"/>
    <w:rsid w:val="004E0175"/>
    <w:rsid w:val="004E047D"/>
    <w:rsid w:val="004E05D4"/>
    <w:rsid w:val="004E09B6"/>
    <w:rsid w:val="004E0E48"/>
    <w:rsid w:val="004E0EFB"/>
    <w:rsid w:val="004E1645"/>
    <w:rsid w:val="004E16D4"/>
    <w:rsid w:val="004E1773"/>
    <w:rsid w:val="004E1B4E"/>
    <w:rsid w:val="004E1BAC"/>
    <w:rsid w:val="004E1F96"/>
    <w:rsid w:val="004E2245"/>
    <w:rsid w:val="004E2DF0"/>
    <w:rsid w:val="004E2FCC"/>
    <w:rsid w:val="004E302B"/>
    <w:rsid w:val="004E333C"/>
    <w:rsid w:val="004E3346"/>
    <w:rsid w:val="004E355D"/>
    <w:rsid w:val="004E3D88"/>
    <w:rsid w:val="004E427C"/>
    <w:rsid w:val="004E4FFD"/>
    <w:rsid w:val="004E51CB"/>
    <w:rsid w:val="004E535A"/>
    <w:rsid w:val="004E57A2"/>
    <w:rsid w:val="004E67D4"/>
    <w:rsid w:val="004E6BDE"/>
    <w:rsid w:val="004E6E06"/>
    <w:rsid w:val="004E71B0"/>
    <w:rsid w:val="004E74E7"/>
    <w:rsid w:val="004E7D22"/>
    <w:rsid w:val="004E7F5F"/>
    <w:rsid w:val="004F0789"/>
    <w:rsid w:val="004F0A13"/>
    <w:rsid w:val="004F0A61"/>
    <w:rsid w:val="004F135E"/>
    <w:rsid w:val="004F13D2"/>
    <w:rsid w:val="004F14CD"/>
    <w:rsid w:val="004F15A9"/>
    <w:rsid w:val="004F1CA5"/>
    <w:rsid w:val="004F1DDE"/>
    <w:rsid w:val="004F210D"/>
    <w:rsid w:val="004F21FA"/>
    <w:rsid w:val="004F2831"/>
    <w:rsid w:val="004F2A91"/>
    <w:rsid w:val="004F2B84"/>
    <w:rsid w:val="004F316E"/>
    <w:rsid w:val="004F384D"/>
    <w:rsid w:val="004F4098"/>
    <w:rsid w:val="004F4463"/>
    <w:rsid w:val="004F4821"/>
    <w:rsid w:val="004F4948"/>
    <w:rsid w:val="004F4957"/>
    <w:rsid w:val="004F4B72"/>
    <w:rsid w:val="004F4F75"/>
    <w:rsid w:val="004F5178"/>
    <w:rsid w:val="004F545C"/>
    <w:rsid w:val="004F5B79"/>
    <w:rsid w:val="004F5F90"/>
    <w:rsid w:val="004F5FD4"/>
    <w:rsid w:val="004F6083"/>
    <w:rsid w:val="004F6469"/>
    <w:rsid w:val="004F6714"/>
    <w:rsid w:val="004F67A3"/>
    <w:rsid w:val="004F6AC0"/>
    <w:rsid w:val="004F6B4F"/>
    <w:rsid w:val="004F6DB9"/>
    <w:rsid w:val="004F738B"/>
    <w:rsid w:val="004F7596"/>
    <w:rsid w:val="004F7CA1"/>
    <w:rsid w:val="00500637"/>
    <w:rsid w:val="0050085D"/>
    <w:rsid w:val="00500D2F"/>
    <w:rsid w:val="005019F4"/>
    <w:rsid w:val="00501FE2"/>
    <w:rsid w:val="00502345"/>
    <w:rsid w:val="00502400"/>
    <w:rsid w:val="00502F3C"/>
    <w:rsid w:val="00502FE3"/>
    <w:rsid w:val="0050322D"/>
    <w:rsid w:val="0050322F"/>
    <w:rsid w:val="00503560"/>
    <w:rsid w:val="00503A6A"/>
    <w:rsid w:val="005040E4"/>
    <w:rsid w:val="00504233"/>
    <w:rsid w:val="005042B7"/>
    <w:rsid w:val="00504447"/>
    <w:rsid w:val="00504B0C"/>
    <w:rsid w:val="005050E3"/>
    <w:rsid w:val="0050523C"/>
    <w:rsid w:val="00505C0D"/>
    <w:rsid w:val="00505CAA"/>
    <w:rsid w:val="0050605F"/>
    <w:rsid w:val="00506261"/>
    <w:rsid w:val="005062C2"/>
    <w:rsid w:val="00506609"/>
    <w:rsid w:val="0050662A"/>
    <w:rsid w:val="00506825"/>
    <w:rsid w:val="00506F57"/>
    <w:rsid w:val="00506FB6"/>
    <w:rsid w:val="0050715D"/>
    <w:rsid w:val="00507B5A"/>
    <w:rsid w:val="00507CC0"/>
    <w:rsid w:val="00507F5B"/>
    <w:rsid w:val="005107DC"/>
    <w:rsid w:val="00510D80"/>
    <w:rsid w:val="0051155C"/>
    <w:rsid w:val="00511BBE"/>
    <w:rsid w:val="00512373"/>
    <w:rsid w:val="005127FF"/>
    <w:rsid w:val="00512AF0"/>
    <w:rsid w:val="00512B28"/>
    <w:rsid w:val="00513223"/>
    <w:rsid w:val="005132E7"/>
    <w:rsid w:val="005135CB"/>
    <w:rsid w:val="00513719"/>
    <w:rsid w:val="0051396C"/>
    <w:rsid w:val="0051398D"/>
    <w:rsid w:val="00513CA6"/>
    <w:rsid w:val="00513EBC"/>
    <w:rsid w:val="005140F2"/>
    <w:rsid w:val="0051434B"/>
    <w:rsid w:val="005145DF"/>
    <w:rsid w:val="005145FE"/>
    <w:rsid w:val="00514843"/>
    <w:rsid w:val="00514B0A"/>
    <w:rsid w:val="00514BA9"/>
    <w:rsid w:val="00514E50"/>
    <w:rsid w:val="0051533F"/>
    <w:rsid w:val="005157F3"/>
    <w:rsid w:val="00515E11"/>
    <w:rsid w:val="0051657A"/>
    <w:rsid w:val="00516A17"/>
    <w:rsid w:val="00516EEB"/>
    <w:rsid w:val="005174DA"/>
    <w:rsid w:val="00517AA0"/>
    <w:rsid w:val="00517D31"/>
    <w:rsid w:val="00517DD3"/>
    <w:rsid w:val="00517F33"/>
    <w:rsid w:val="0052015C"/>
    <w:rsid w:val="005201EC"/>
    <w:rsid w:val="0052036F"/>
    <w:rsid w:val="0052038A"/>
    <w:rsid w:val="005208A9"/>
    <w:rsid w:val="00520F5E"/>
    <w:rsid w:val="00521331"/>
    <w:rsid w:val="005215B3"/>
    <w:rsid w:val="005215D8"/>
    <w:rsid w:val="0052197F"/>
    <w:rsid w:val="00521AA7"/>
    <w:rsid w:val="00521E9A"/>
    <w:rsid w:val="00522065"/>
    <w:rsid w:val="005224AC"/>
    <w:rsid w:val="005228F8"/>
    <w:rsid w:val="005229BF"/>
    <w:rsid w:val="00522A24"/>
    <w:rsid w:val="00522EA5"/>
    <w:rsid w:val="0052311C"/>
    <w:rsid w:val="0052344A"/>
    <w:rsid w:val="00523DE8"/>
    <w:rsid w:val="00524889"/>
    <w:rsid w:val="005250F3"/>
    <w:rsid w:val="005255AA"/>
    <w:rsid w:val="0052583C"/>
    <w:rsid w:val="00525887"/>
    <w:rsid w:val="00525ADB"/>
    <w:rsid w:val="005262AB"/>
    <w:rsid w:val="00526B86"/>
    <w:rsid w:val="00526CA1"/>
    <w:rsid w:val="00526CA2"/>
    <w:rsid w:val="00526F75"/>
    <w:rsid w:val="00527153"/>
    <w:rsid w:val="00527275"/>
    <w:rsid w:val="00527451"/>
    <w:rsid w:val="00527771"/>
    <w:rsid w:val="00527A04"/>
    <w:rsid w:val="00527E2A"/>
    <w:rsid w:val="00530177"/>
    <w:rsid w:val="005303F1"/>
    <w:rsid w:val="005308F5"/>
    <w:rsid w:val="005311DA"/>
    <w:rsid w:val="005313D7"/>
    <w:rsid w:val="00531C91"/>
    <w:rsid w:val="00532126"/>
    <w:rsid w:val="005326C8"/>
    <w:rsid w:val="005329BD"/>
    <w:rsid w:val="005331E3"/>
    <w:rsid w:val="0053361C"/>
    <w:rsid w:val="005336A1"/>
    <w:rsid w:val="00533C5C"/>
    <w:rsid w:val="00533C92"/>
    <w:rsid w:val="005340D2"/>
    <w:rsid w:val="00534137"/>
    <w:rsid w:val="005342E2"/>
    <w:rsid w:val="00534527"/>
    <w:rsid w:val="00534D00"/>
    <w:rsid w:val="0053503D"/>
    <w:rsid w:val="00536119"/>
    <w:rsid w:val="00536223"/>
    <w:rsid w:val="00536231"/>
    <w:rsid w:val="0053640D"/>
    <w:rsid w:val="00536492"/>
    <w:rsid w:val="005364E1"/>
    <w:rsid w:val="005376D7"/>
    <w:rsid w:val="005404B6"/>
    <w:rsid w:val="005407CF"/>
    <w:rsid w:val="005408B5"/>
    <w:rsid w:val="00540C0E"/>
    <w:rsid w:val="005414D1"/>
    <w:rsid w:val="005416DC"/>
    <w:rsid w:val="00541761"/>
    <w:rsid w:val="005418B2"/>
    <w:rsid w:val="00541A59"/>
    <w:rsid w:val="00541AFA"/>
    <w:rsid w:val="00541AFF"/>
    <w:rsid w:val="00541D9F"/>
    <w:rsid w:val="00541FB0"/>
    <w:rsid w:val="005422F3"/>
    <w:rsid w:val="0054241B"/>
    <w:rsid w:val="005426FE"/>
    <w:rsid w:val="00542BE0"/>
    <w:rsid w:val="00542CA9"/>
    <w:rsid w:val="00543C39"/>
    <w:rsid w:val="0054419B"/>
    <w:rsid w:val="005445BB"/>
    <w:rsid w:val="0054489F"/>
    <w:rsid w:val="00544C11"/>
    <w:rsid w:val="00544C59"/>
    <w:rsid w:val="00544CAE"/>
    <w:rsid w:val="00545421"/>
    <w:rsid w:val="00545731"/>
    <w:rsid w:val="0054586B"/>
    <w:rsid w:val="00545BC1"/>
    <w:rsid w:val="00545E69"/>
    <w:rsid w:val="00546012"/>
    <w:rsid w:val="0054601E"/>
    <w:rsid w:val="005460B8"/>
    <w:rsid w:val="005465C1"/>
    <w:rsid w:val="0054660E"/>
    <w:rsid w:val="005466C9"/>
    <w:rsid w:val="005469DE"/>
    <w:rsid w:val="00546F4E"/>
    <w:rsid w:val="00547929"/>
    <w:rsid w:val="0055011A"/>
    <w:rsid w:val="00550368"/>
    <w:rsid w:val="0055073D"/>
    <w:rsid w:val="00550803"/>
    <w:rsid w:val="00550A2A"/>
    <w:rsid w:val="00551079"/>
    <w:rsid w:val="005510A5"/>
    <w:rsid w:val="00551AC7"/>
    <w:rsid w:val="00551CB6"/>
    <w:rsid w:val="00551FF9"/>
    <w:rsid w:val="0055228F"/>
    <w:rsid w:val="005528F3"/>
    <w:rsid w:val="00552B80"/>
    <w:rsid w:val="00552C9A"/>
    <w:rsid w:val="00552F62"/>
    <w:rsid w:val="00552F8E"/>
    <w:rsid w:val="00552FB1"/>
    <w:rsid w:val="0055374E"/>
    <w:rsid w:val="0055383A"/>
    <w:rsid w:val="00553A3F"/>
    <w:rsid w:val="00554540"/>
    <w:rsid w:val="0055467B"/>
    <w:rsid w:val="005546FE"/>
    <w:rsid w:val="00554F0B"/>
    <w:rsid w:val="005552A5"/>
    <w:rsid w:val="005555E5"/>
    <w:rsid w:val="0055563D"/>
    <w:rsid w:val="00555954"/>
    <w:rsid w:val="00555A87"/>
    <w:rsid w:val="0055608B"/>
    <w:rsid w:val="005563BA"/>
    <w:rsid w:val="00556795"/>
    <w:rsid w:val="005567B2"/>
    <w:rsid w:val="00556D42"/>
    <w:rsid w:val="005571F0"/>
    <w:rsid w:val="005576F6"/>
    <w:rsid w:val="00557727"/>
    <w:rsid w:val="00557C88"/>
    <w:rsid w:val="00557D64"/>
    <w:rsid w:val="00557D96"/>
    <w:rsid w:val="00557DE6"/>
    <w:rsid w:val="00557FAC"/>
    <w:rsid w:val="00557FBD"/>
    <w:rsid w:val="0056009F"/>
    <w:rsid w:val="00560611"/>
    <w:rsid w:val="0056110D"/>
    <w:rsid w:val="00561B16"/>
    <w:rsid w:val="00561B29"/>
    <w:rsid w:val="0056219A"/>
    <w:rsid w:val="00562350"/>
    <w:rsid w:val="0056235A"/>
    <w:rsid w:val="0056288B"/>
    <w:rsid w:val="0056297D"/>
    <w:rsid w:val="00562E16"/>
    <w:rsid w:val="00562F70"/>
    <w:rsid w:val="005634C0"/>
    <w:rsid w:val="00563885"/>
    <w:rsid w:val="00563BD7"/>
    <w:rsid w:val="00563EED"/>
    <w:rsid w:val="005643AE"/>
    <w:rsid w:val="005646AF"/>
    <w:rsid w:val="00564A0D"/>
    <w:rsid w:val="00564AA5"/>
    <w:rsid w:val="0056540A"/>
    <w:rsid w:val="005656A4"/>
    <w:rsid w:val="00565CA4"/>
    <w:rsid w:val="0056638D"/>
    <w:rsid w:val="00566421"/>
    <w:rsid w:val="0056679A"/>
    <w:rsid w:val="00566A30"/>
    <w:rsid w:val="00566C48"/>
    <w:rsid w:val="00567405"/>
    <w:rsid w:val="00567814"/>
    <w:rsid w:val="00567B31"/>
    <w:rsid w:val="00567CEC"/>
    <w:rsid w:val="00567FA3"/>
    <w:rsid w:val="0057009A"/>
    <w:rsid w:val="00570229"/>
    <w:rsid w:val="00570E7D"/>
    <w:rsid w:val="00570F74"/>
    <w:rsid w:val="00571467"/>
    <w:rsid w:val="005715B5"/>
    <w:rsid w:val="00571612"/>
    <w:rsid w:val="00571CCC"/>
    <w:rsid w:val="00571F4C"/>
    <w:rsid w:val="0057258B"/>
    <w:rsid w:val="0057296A"/>
    <w:rsid w:val="00572B95"/>
    <w:rsid w:val="00572FE1"/>
    <w:rsid w:val="005734F4"/>
    <w:rsid w:val="00573FC8"/>
    <w:rsid w:val="00574504"/>
    <w:rsid w:val="005745CB"/>
    <w:rsid w:val="005745F4"/>
    <w:rsid w:val="0057479E"/>
    <w:rsid w:val="00574A5C"/>
    <w:rsid w:val="00574F37"/>
    <w:rsid w:val="00575CAE"/>
    <w:rsid w:val="00575D4F"/>
    <w:rsid w:val="00575EB3"/>
    <w:rsid w:val="0057626B"/>
    <w:rsid w:val="005763F0"/>
    <w:rsid w:val="0057654D"/>
    <w:rsid w:val="0057661F"/>
    <w:rsid w:val="0057684D"/>
    <w:rsid w:val="00576ABB"/>
    <w:rsid w:val="00576B2E"/>
    <w:rsid w:val="00576DBA"/>
    <w:rsid w:val="00577180"/>
    <w:rsid w:val="005772C2"/>
    <w:rsid w:val="005775A1"/>
    <w:rsid w:val="0057777A"/>
    <w:rsid w:val="00577AC4"/>
    <w:rsid w:val="00577B08"/>
    <w:rsid w:val="005803E9"/>
    <w:rsid w:val="00580522"/>
    <w:rsid w:val="005807F9"/>
    <w:rsid w:val="00581132"/>
    <w:rsid w:val="0058155C"/>
    <w:rsid w:val="0058171F"/>
    <w:rsid w:val="0058181C"/>
    <w:rsid w:val="005819A8"/>
    <w:rsid w:val="00581F3F"/>
    <w:rsid w:val="0058248A"/>
    <w:rsid w:val="00582945"/>
    <w:rsid w:val="00582A25"/>
    <w:rsid w:val="00582C93"/>
    <w:rsid w:val="00582CFA"/>
    <w:rsid w:val="0058312C"/>
    <w:rsid w:val="00583194"/>
    <w:rsid w:val="00583197"/>
    <w:rsid w:val="00583846"/>
    <w:rsid w:val="00583A06"/>
    <w:rsid w:val="00584378"/>
    <w:rsid w:val="005844C3"/>
    <w:rsid w:val="00584622"/>
    <w:rsid w:val="00584BFF"/>
    <w:rsid w:val="0058512F"/>
    <w:rsid w:val="005851B2"/>
    <w:rsid w:val="005852C1"/>
    <w:rsid w:val="00585668"/>
    <w:rsid w:val="00585B0F"/>
    <w:rsid w:val="00585F1B"/>
    <w:rsid w:val="0058667D"/>
    <w:rsid w:val="00586C3F"/>
    <w:rsid w:val="00587269"/>
    <w:rsid w:val="00587391"/>
    <w:rsid w:val="005874E6"/>
    <w:rsid w:val="005905B6"/>
    <w:rsid w:val="00590E55"/>
    <w:rsid w:val="00591362"/>
    <w:rsid w:val="0059151D"/>
    <w:rsid w:val="00591896"/>
    <w:rsid w:val="00591BEE"/>
    <w:rsid w:val="00592570"/>
    <w:rsid w:val="00592A0B"/>
    <w:rsid w:val="00592E97"/>
    <w:rsid w:val="0059373F"/>
    <w:rsid w:val="00593F7E"/>
    <w:rsid w:val="00593F89"/>
    <w:rsid w:val="0059440E"/>
    <w:rsid w:val="0059440F"/>
    <w:rsid w:val="005947C4"/>
    <w:rsid w:val="0059566C"/>
    <w:rsid w:val="00595942"/>
    <w:rsid w:val="0059598B"/>
    <w:rsid w:val="00595BA3"/>
    <w:rsid w:val="00595EBF"/>
    <w:rsid w:val="005960B7"/>
    <w:rsid w:val="005968B9"/>
    <w:rsid w:val="00596908"/>
    <w:rsid w:val="00596ADD"/>
    <w:rsid w:val="00597676"/>
    <w:rsid w:val="00597AD7"/>
    <w:rsid w:val="00597EFD"/>
    <w:rsid w:val="00597F57"/>
    <w:rsid w:val="00597FA1"/>
    <w:rsid w:val="005A04A2"/>
    <w:rsid w:val="005A0885"/>
    <w:rsid w:val="005A1077"/>
    <w:rsid w:val="005A1303"/>
    <w:rsid w:val="005A1C57"/>
    <w:rsid w:val="005A27DB"/>
    <w:rsid w:val="005A2D02"/>
    <w:rsid w:val="005A2DCB"/>
    <w:rsid w:val="005A32F5"/>
    <w:rsid w:val="005A34B8"/>
    <w:rsid w:val="005A36A0"/>
    <w:rsid w:val="005A3B50"/>
    <w:rsid w:val="005A3EFC"/>
    <w:rsid w:val="005A3F15"/>
    <w:rsid w:val="005A423E"/>
    <w:rsid w:val="005A4C70"/>
    <w:rsid w:val="005A5488"/>
    <w:rsid w:val="005A5693"/>
    <w:rsid w:val="005A5A00"/>
    <w:rsid w:val="005A5ABA"/>
    <w:rsid w:val="005A5B3F"/>
    <w:rsid w:val="005A5F86"/>
    <w:rsid w:val="005A6239"/>
    <w:rsid w:val="005A6D66"/>
    <w:rsid w:val="005A6DFB"/>
    <w:rsid w:val="005A7486"/>
    <w:rsid w:val="005A754C"/>
    <w:rsid w:val="005A7D89"/>
    <w:rsid w:val="005A7ED0"/>
    <w:rsid w:val="005B0123"/>
    <w:rsid w:val="005B03E3"/>
    <w:rsid w:val="005B0465"/>
    <w:rsid w:val="005B068B"/>
    <w:rsid w:val="005B0696"/>
    <w:rsid w:val="005B0D4C"/>
    <w:rsid w:val="005B0EC5"/>
    <w:rsid w:val="005B1005"/>
    <w:rsid w:val="005B1686"/>
    <w:rsid w:val="005B174D"/>
    <w:rsid w:val="005B1766"/>
    <w:rsid w:val="005B19DE"/>
    <w:rsid w:val="005B2A8E"/>
    <w:rsid w:val="005B2A99"/>
    <w:rsid w:val="005B2CD7"/>
    <w:rsid w:val="005B3090"/>
    <w:rsid w:val="005B30E3"/>
    <w:rsid w:val="005B3257"/>
    <w:rsid w:val="005B3305"/>
    <w:rsid w:val="005B436D"/>
    <w:rsid w:val="005B4502"/>
    <w:rsid w:val="005B4F7C"/>
    <w:rsid w:val="005B5272"/>
    <w:rsid w:val="005B5645"/>
    <w:rsid w:val="005B58A8"/>
    <w:rsid w:val="005B595A"/>
    <w:rsid w:val="005B5B91"/>
    <w:rsid w:val="005B5DC5"/>
    <w:rsid w:val="005B640E"/>
    <w:rsid w:val="005B6537"/>
    <w:rsid w:val="005B66CE"/>
    <w:rsid w:val="005B6DD2"/>
    <w:rsid w:val="005B6E24"/>
    <w:rsid w:val="005B780B"/>
    <w:rsid w:val="005B7A50"/>
    <w:rsid w:val="005B7ADA"/>
    <w:rsid w:val="005B7F29"/>
    <w:rsid w:val="005B7F97"/>
    <w:rsid w:val="005C044A"/>
    <w:rsid w:val="005C0B83"/>
    <w:rsid w:val="005C0C56"/>
    <w:rsid w:val="005C0CEE"/>
    <w:rsid w:val="005C0DBB"/>
    <w:rsid w:val="005C0F36"/>
    <w:rsid w:val="005C100C"/>
    <w:rsid w:val="005C107D"/>
    <w:rsid w:val="005C11DF"/>
    <w:rsid w:val="005C1ACC"/>
    <w:rsid w:val="005C1C22"/>
    <w:rsid w:val="005C1CE1"/>
    <w:rsid w:val="005C1EBF"/>
    <w:rsid w:val="005C1F55"/>
    <w:rsid w:val="005C21B3"/>
    <w:rsid w:val="005C23B5"/>
    <w:rsid w:val="005C249E"/>
    <w:rsid w:val="005C27BD"/>
    <w:rsid w:val="005C2A70"/>
    <w:rsid w:val="005C2B75"/>
    <w:rsid w:val="005C2C12"/>
    <w:rsid w:val="005C2CDC"/>
    <w:rsid w:val="005C2F2C"/>
    <w:rsid w:val="005C30A4"/>
    <w:rsid w:val="005C32AA"/>
    <w:rsid w:val="005C3909"/>
    <w:rsid w:val="005C3B88"/>
    <w:rsid w:val="005C4A55"/>
    <w:rsid w:val="005C4E4A"/>
    <w:rsid w:val="005C4E85"/>
    <w:rsid w:val="005C5174"/>
    <w:rsid w:val="005C550E"/>
    <w:rsid w:val="005C66DC"/>
    <w:rsid w:val="005C6BB0"/>
    <w:rsid w:val="005C6E9C"/>
    <w:rsid w:val="005C6F3D"/>
    <w:rsid w:val="005C7405"/>
    <w:rsid w:val="005C7AE7"/>
    <w:rsid w:val="005C7B03"/>
    <w:rsid w:val="005D0246"/>
    <w:rsid w:val="005D0672"/>
    <w:rsid w:val="005D0778"/>
    <w:rsid w:val="005D0786"/>
    <w:rsid w:val="005D0C84"/>
    <w:rsid w:val="005D12A7"/>
    <w:rsid w:val="005D143F"/>
    <w:rsid w:val="005D1565"/>
    <w:rsid w:val="005D197F"/>
    <w:rsid w:val="005D1C58"/>
    <w:rsid w:val="005D1FF6"/>
    <w:rsid w:val="005D206D"/>
    <w:rsid w:val="005D2518"/>
    <w:rsid w:val="005D25B4"/>
    <w:rsid w:val="005D2605"/>
    <w:rsid w:val="005D265B"/>
    <w:rsid w:val="005D301A"/>
    <w:rsid w:val="005D375E"/>
    <w:rsid w:val="005D3A6C"/>
    <w:rsid w:val="005D3D82"/>
    <w:rsid w:val="005D3E0B"/>
    <w:rsid w:val="005D45EC"/>
    <w:rsid w:val="005D498C"/>
    <w:rsid w:val="005D4C4A"/>
    <w:rsid w:val="005D54F5"/>
    <w:rsid w:val="005D56E4"/>
    <w:rsid w:val="005D56FD"/>
    <w:rsid w:val="005D5D04"/>
    <w:rsid w:val="005D5FAC"/>
    <w:rsid w:val="005D5FEC"/>
    <w:rsid w:val="005D60AD"/>
    <w:rsid w:val="005D62BC"/>
    <w:rsid w:val="005D6771"/>
    <w:rsid w:val="005D6F6B"/>
    <w:rsid w:val="005D70E6"/>
    <w:rsid w:val="005D788B"/>
    <w:rsid w:val="005D79A2"/>
    <w:rsid w:val="005D79C3"/>
    <w:rsid w:val="005E0068"/>
    <w:rsid w:val="005E0689"/>
    <w:rsid w:val="005E0867"/>
    <w:rsid w:val="005E0B40"/>
    <w:rsid w:val="005E0FDC"/>
    <w:rsid w:val="005E1024"/>
    <w:rsid w:val="005E10D7"/>
    <w:rsid w:val="005E1249"/>
    <w:rsid w:val="005E13FE"/>
    <w:rsid w:val="005E1446"/>
    <w:rsid w:val="005E175C"/>
    <w:rsid w:val="005E1C15"/>
    <w:rsid w:val="005E1C5E"/>
    <w:rsid w:val="005E1C74"/>
    <w:rsid w:val="005E1EC9"/>
    <w:rsid w:val="005E22F1"/>
    <w:rsid w:val="005E2308"/>
    <w:rsid w:val="005E23E4"/>
    <w:rsid w:val="005E25F7"/>
    <w:rsid w:val="005E3047"/>
    <w:rsid w:val="005E3138"/>
    <w:rsid w:val="005E3157"/>
    <w:rsid w:val="005E355A"/>
    <w:rsid w:val="005E35EF"/>
    <w:rsid w:val="005E3623"/>
    <w:rsid w:val="005E3847"/>
    <w:rsid w:val="005E3A78"/>
    <w:rsid w:val="005E3C1B"/>
    <w:rsid w:val="005E43CC"/>
    <w:rsid w:val="005E45B9"/>
    <w:rsid w:val="005E4D16"/>
    <w:rsid w:val="005E4F66"/>
    <w:rsid w:val="005E503C"/>
    <w:rsid w:val="005E5061"/>
    <w:rsid w:val="005E51E8"/>
    <w:rsid w:val="005E52AA"/>
    <w:rsid w:val="005E549F"/>
    <w:rsid w:val="005E54C7"/>
    <w:rsid w:val="005E55D6"/>
    <w:rsid w:val="005E59AC"/>
    <w:rsid w:val="005E5BF2"/>
    <w:rsid w:val="005E6894"/>
    <w:rsid w:val="005E6938"/>
    <w:rsid w:val="005E6A4A"/>
    <w:rsid w:val="005E6B7E"/>
    <w:rsid w:val="005E6D95"/>
    <w:rsid w:val="005E741F"/>
    <w:rsid w:val="005E7DFF"/>
    <w:rsid w:val="005E7E46"/>
    <w:rsid w:val="005F066D"/>
    <w:rsid w:val="005F08A9"/>
    <w:rsid w:val="005F0B4F"/>
    <w:rsid w:val="005F0D00"/>
    <w:rsid w:val="005F1035"/>
    <w:rsid w:val="005F12F0"/>
    <w:rsid w:val="005F1369"/>
    <w:rsid w:val="005F169C"/>
    <w:rsid w:val="005F18BF"/>
    <w:rsid w:val="005F25C6"/>
    <w:rsid w:val="005F28A0"/>
    <w:rsid w:val="005F29AB"/>
    <w:rsid w:val="005F29C7"/>
    <w:rsid w:val="005F2A6D"/>
    <w:rsid w:val="005F2BD6"/>
    <w:rsid w:val="005F2E98"/>
    <w:rsid w:val="005F2F94"/>
    <w:rsid w:val="005F34AD"/>
    <w:rsid w:val="005F4475"/>
    <w:rsid w:val="005F44A0"/>
    <w:rsid w:val="005F44F6"/>
    <w:rsid w:val="005F46CE"/>
    <w:rsid w:val="005F471D"/>
    <w:rsid w:val="005F473E"/>
    <w:rsid w:val="005F4C44"/>
    <w:rsid w:val="005F5109"/>
    <w:rsid w:val="005F545C"/>
    <w:rsid w:val="005F54CE"/>
    <w:rsid w:val="005F5FE4"/>
    <w:rsid w:val="005F611C"/>
    <w:rsid w:val="005F6132"/>
    <w:rsid w:val="005F6421"/>
    <w:rsid w:val="005F6765"/>
    <w:rsid w:val="005F68AE"/>
    <w:rsid w:val="005F6A46"/>
    <w:rsid w:val="005F6D58"/>
    <w:rsid w:val="005F7429"/>
    <w:rsid w:val="005F778C"/>
    <w:rsid w:val="005F77FE"/>
    <w:rsid w:val="0060007F"/>
    <w:rsid w:val="0060018D"/>
    <w:rsid w:val="006002BC"/>
    <w:rsid w:val="00600895"/>
    <w:rsid w:val="006015EF"/>
    <w:rsid w:val="00601B74"/>
    <w:rsid w:val="00601C41"/>
    <w:rsid w:val="00601CCA"/>
    <w:rsid w:val="00602400"/>
    <w:rsid w:val="00603057"/>
    <w:rsid w:val="0060305A"/>
    <w:rsid w:val="006030DB"/>
    <w:rsid w:val="00603A86"/>
    <w:rsid w:val="00603F05"/>
    <w:rsid w:val="006045FA"/>
    <w:rsid w:val="00604946"/>
    <w:rsid w:val="00604AA4"/>
    <w:rsid w:val="00604B0C"/>
    <w:rsid w:val="00604F2A"/>
    <w:rsid w:val="00605160"/>
    <w:rsid w:val="0060523D"/>
    <w:rsid w:val="006052A1"/>
    <w:rsid w:val="00605537"/>
    <w:rsid w:val="006058C3"/>
    <w:rsid w:val="00605B14"/>
    <w:rsid w:val="00605CF9"/>
    <w:rsid w:val="0060661E"/>
    <w:rsid w:val="00606796"/>
    <w:rsid w:val="006067E4"/>
    <w:rsid w:val="006068F4"/>
    <w:rsid w:val="00606973"/>
    <w:rsid w:val="00606BDA"/>
    <w:rsid w:val="00606F49"/>
    <w:rsid w:val="00607243"/>
    <w:rsid w:val="006072EC"/>
    <w:rsid w:val="00607C82"/>
    <w:rsid w:val="00607CDB"/>
    <w:rsid w:val="00607D5E"/>
    <w:rsid w:val="00607DFA"/>
    <w:rsid w:val="006102F5"/>
    <w:rsid w:val="00610C82"/>
    <w:rsid w:val="00611587"/>
    <w:rsid w:val="006115D2"/>
    <w:rsid w:val="006116CD"/>
    <w:rsid w:val="00611BF2"/>
    <w:rsid w:val="00611DC1"/>
    <w:rsid w:val="00611DCC"/>
    <w:rsid w:val="00612B6C"/>
    <w:rsid w:val="00612CDF"/>
    <w:rsid w:val="00612ECA"/>
    <w:rsid w:val="00612FBE"/>
    <w:rsid w:val="006130CF"/>
    <w:rsid w:val="0061413E"/>
    <w:rsid w:val="006147CF"/>
    <w:rsid w:val="00615186"/>
    <w:rsid w:val="00615865"/>
    <w:rsid w:val="00615B67"/>
    <w:rsid w:val="00615BE1"/>
    <w:rsid w:val="00615D71"/>
    <w:rsid w:val="00615F80"/>
    <w:rsid w:val="00616273"/>
    <w:rsid w:val="00616553"/>
    <w:rsid w:val="00616CB4"/>
    <w:rsid w:val="00616D52"/>
    <w:rsid w:val="00616DB4"/>
    <w:rsid w:val="00616EED"/>
    <w:rsid w:val="006170EC"/>
    <w:rsid w:val="00617101"/>
    <w:rsid w:val="00617960"/>
    <w:rsid w:val="00617A3E"/>
    <w:rsid w:val="00617B7B"/>
    <w:rsid w:val="00617CA6"/>
    <w:rsid w:val="00620089"/>
    <w:rsid w:val="0062014C"/>
    <w:rsid w:val="006203AA"/>
    <w:rsid w:val="006208C1"/>
    <w:rsid w:val="00620D7E"/>
    <w:rsid w:val="0062108B"/>
    <w:rsid w:val="00621091"/>
    <w:rsid w:val="00621160"/>
    <w:rsid w:val="006214AF"/>
    <w:rsid w:val="00621B73"/>
    <w:rsid w:val="00622409"/>
    <w:rsid w:val="00622830"/>
    <w:rsid w:val="0062297A"/>
    <w:rsid w:val="00622B24"/>
    <w:rsid w:val="00622FEB"/>
    <w:rsid w:val="00623090"/>
    <w:rsid w:val="0062327E"/>
    <w:rsid w:val="006235EB"/>
    <w:rsid w:val="006236DC"/>
    <w:rsid w:val="00624071"/>
    <w:rsid w:val="00624133"/>
    <w:rsid w:val="00624355"/>
    <w:rsid w:val="00624780"/>
    <w:rsid w:val="00624D5F"/>
    <w:rsid w:val="006251EF"/>
    <w:rsid w:val="0062546C"/>
    <w:rsid w:val="006255E8"/>
    <w:rsid w:val="00625A29"/>
    <w:rsid w:val="00625A99"/>
    <w:rsid w:val="00625B55"/>
    <w:rsid w:val="00625BCA"/>
    <w:rsid w:val="00625C15"/>
    <w:rsid w:val="00625EAA"/>
    <w:rsid w:val="00625FC1"/>
    <w:rsid w:val="0062619E"/>
    <w:rsid w:val="00626243"/>
    <w:rsid w:val="006265DA"/>
    <w:rsid w:val="006269E3"/>
    <w:rsid w:val="0062712B"/>
    <w:rsid w:val="0062774E"/>
    <w:rsid w:val="00627913"/>
    <w:rsid w:val="0062795E"/>
    <w:rsid w:val="00627E98"/>
    <w:rsid w:val="00630764"/>
    <w:rsid w:val="006307F3"/>
    <w:rsid w:val="00630A71"/>
    <w:rsid w:val="00630E6A"/>
    <w:rsid w:val="00631089"/>
    <w:rsid w:val="006310E5"/>
    <w:rsid w:val="00631170"/>
    <w:rsid w:val="00631560"/>
    <w:rsid w:val="006319C1"/>
    <w:rsid w:val="00631A0E"/>
    <w:rsid w:val="00631AC8"/>
    <w:rsid w:val="00631D58"/>
    <w:rsid w:val="006320DC"/>
    <w:rsid w:val="00632185"/>
    <w:rsid w:val="0063246E"/>
    <w:rsid w:val="00632DBA"/>
    <w:rsid w:val="00633183"/>
    <w:rsid w:val="00633916"/>
    <w:rsid w:val="00633F60"/>
    <w:rsid w:val="00634837"/>
    <w:rsid w:val="00635241"/>
    <w:rsid w:val="006352A5"/>
    <w:rsid w:val="006353A9"/>
    <w:rsid w:val="006353F5"/>
    <w:rsid w:val="00635960"/>
    <w:rsid w:val="006359B9"/>
    <w:rsid w:val="00635B64"/>
    <w:rsid w:val="00635C0F"/>
    <w:rsid w:val="00635DBA"/>
    <w:rsid w:val="00635E9C"/>
    <w:rsid w:val="00635EEF"/>
    <w:rsid w:val="00635F12"/>
    <w:rsid w:val="00636390"/>
    <w:rsid w:val="006363DC"/>
    <w:rsid w:val="00637D36"/>
    <w:rsid w:val="00637DAC"/>
    <w:rsid w:val="006403B0"/>
    <w:rsid w:val="006408AC"/>
    <w:rsid w:val="006408D2"/>
    <w:rsid w:val="00640A52"/>
    <w:rsid w:val="00641CE3"/>
    <w:rsid w:val="00641FF8"/>
    <w:rsid w:val="0064206A"/>
    <w:rsid w:val="00642313"/>
    <w:rsid w:val="0064231D"/>
    <w:rsid w:val="00642542"/>
    <w:rsid w:val="00642627"/>
    <w:rsid w:val="006426B4"/>
    <w:rsid w:val="00642859"/>
    <w:rsid w:val="00642A83"/>
    <w:rsid w:val="00642FC6"/>
    <w:rsid w:val="006430F2"/>
    <w:rsid w:val="006431A9"/>
    <w:rsid w:val="006433F4"/>
    <w:rsid w:val="0064354E"/>
    <w:rsid w:val="00643CBD"/>
    <w:rsid w:val="00644026"/>
    <w:rsid w:val="006441FB"/>
    <w:rsid w:val="0064426A"/>
    <w:rsid w:val="006444F5"/>
    <w:rsid w:val="00644550"/>
    <w:rsid w:val="00644B9A"/>
    <w:rsid w:val="006450CF"/>
    <w:rsid w:val="00645300"/>
    <w:rsid w:val="006458D3"/>
    <w:rsid w:val="00645D43"/>
    <w:rsid w:val="00646437"/>
    <w:rsid w:val="0064643E"/>
    <w:rsid w:val="00646985"/>
    <w:rsid w:val="00646A37"/>
    <w:rsid w:val="00646B14"/>
    <w:rsid w:val="0064773A"/>
    <w:rsid w:val="00647814"/>
    <w:rsid w:val="00647FD6"/>
    <w:rsid w:val="006500D2"/>
    <w:rsid w:val="0065045E"/>
    <w:rsid w:val="00650698"/>
    <w:rsid w:val="00650D5A"/>
    <w:rsid w:val="00651142"/>
    <w:rsid w:val="00651170"/>
    <w:rsid w:val="00652105"/>
    <w:rsid w:val="00652190"/>
    <w:rsid w:val="00652390"/>
    <w:rsid w:val="00652439"/>
    <w:rsid w:val="0065274E"/>
    <w:rsid w:val="006528C2"/>
    <w:rsid w:val="00652A13"/>
    <w:rsid w:val="00652A26"/>
    <w:rsid w:val="00652B67"/>
    <w:rsid w:val="00652C71"/>
    <w:rsid w:val="0065335A"/>
    <w:rsid w:val="00653976"/>
    <w:rsid w:val="00653A25"/>
    <w:rsid w:val="00654916"/>
    <w:rsid w:val="00654E63"/>
    <w:rsid w:val="00654F2E"/>
    <w:rsid w:val="00655052"/>
    <w:rsid w:val="00655166"/>
    <w:rsid w:val="0065578B"/>
    <w:rsid w:val="006568BA"/>
    <w:rsid w:val="00656F75"/>
    <w:rsid w:val="00656FEC"/>
    <w:rsid w:val="00657416"/>
    <w:rsid w:val="00657868"/>
    <w:rsid w:val="006578F6"/>
    <w:rsid w:val="00657968"/>
    <w:rsid w:val="00657DDF"/>
    <w:rsid w:val="00657F9F"/>
    <w:rsid w:val="0066001C"/>
    <w:rsid w:val="006600BD"/>
    <w:rsid w:val="00660A39"/>
    <w:rsid w:val="00660A5A"/>
    <w:rsid w:val="0066111A"/>
    <w:rsid w:val="00661191"/>
    <w:rsid w:val="006617B0"/>
    <w:rsid w:val="0066190C"/>
    <w:rsid w:val="00661A2D"/>
    <w:rsid w:val="00661AB1"/>
    <w:rsid w:val="006624D6"/>
    <w:rsid w:val="006626E2"/>
    <w:rsid w:val="00662828"/>
    <w:rsid w:val="00662A62"/>
    <w:rsid w:val="00662C30"/>
    <w:rsid w:val="006636C7"/>
    <w:rsid w:val="006637E4"/>
    <w:rsid w:val="00663A1E"/>
    <w:rsid w:val="0066404F"/>
    <w:rsid w:val="0066407B"/>
    <w:rsid w:val="0066418C"/>
    <w:rsid w:val="0066498B"/>
    <w:rsid w:val="00664C1A"/>
    <w:rsid w:val="006654C4"/>
    <w:rsid w:val="00665CCD"/>
    <w:rsid w:val="00665CE9"/>
    <w:rsid w:val="00666795"/>
    <w:rsid w:val="006669DC"/>
    <w:rsid w:val="00666E35"/>
    <w:rsid w:val="00667AD9"/>
    <w:rsid w:val="00667AE3"/>
    <w:rsid w:val="00667D9F"/>
    <w:rsid w:val="00670027"/>
    <w:rsid w:val="00670355"/>
    <w:rsid w:val="006705CD"/>
    <w:rsid w:val="006708F3"/>
    <w:rsid w:val="006712E2"/>
    <w:rsid w:val="006713D0"/>
    <w:rsid w:val="00671D4C"/>
    <w:rsid w:val="00671E3B"/>
    <w:rsid w:val="006720F2"/>
    <w:rsid w:val="00672259"/>
    <w:rsid w:val="006724BF"/>
    <w:rsid w:val="00672A4F"/>
    <w:rsid w:val="00672E9E"/>
    <w:rsid w:val="006732E8"/>
    <w:rsid w:val="006733AE"/>
    <w:rsid w:val="0067351B"/>
    <w:rsid w:val="0067370B"/>
    <w:rsid w:val="00673B8D"/>
    <w:rsid w:val="00673BD9"/>
    <w:rsid w:val="00673DEE"/>
    <w:rsid w:val="006746B2"/>
    <w:rsid w:val="00674B06"/>
    <w:rsid w:val="00674E56"/>
    <w:rsid w:val="00674F9F"/>
    <w:rsid w:val="006754FB"/>
    <w:rsid w:val="00675A26"/>
    <w:rsid w:val="00675DD5"/>
    <w:rsid w:val="0067631F"/>
    <w:rsid w:val="00676424"/>
    <w:rsid w:val="006764EB"/>
    <w:rsid w:val="00676514"/>
    <w:rsid w:val="00676757"/>
    <w:rsid w:val="006768D5"/>
    <w:rsid w:val="00676AA9"/>
    <w:rsid w:val="00676DD3"/>
    <w:rsid w:val="00676ECE"/>
    <w:rsid w:val="00677090"/>
    <w:rsid w:val="006770F7"/>
    <w:rsid w:val="00677116"/>
    <w:rsid w:val="006772F3"/>
    <w:rsid w:val="00677982"/>
    <w:rsid w:val="00677C20"/>
    <w:rsid w:val="00677D93"/>
    <w:rsid w:val="00677F19"/>
    <w:rsid w:val="0068023F"/>
    <w:rsid w:val="00680F85"/>
    <w:rsid w:val="0068122C"/>
    <w:rsid w:val="006814D7"/>
    <w:rsid w:val="006818D5"/>
    <w:rsid w:val="00681995"/>
    <w:rsid w:val="00681BC7"/>
    <w:rsid w:val="00681CBF"/>
    <w:rsid w:val="00681D55"/>
    <w:rsid w:val="0068262F"/>
    <w:rsid w:val="00682BFE"/>
    <w:rsid w:val="00682F68"/>
    <w:rsid w:val="00682FBF"/>
    <w:rsid w:val="006830C7"/>
    <w:rsid w:val="006831C8"/>
    <w:rsid w:val="00683279"/>
    <w:rsid w:val="006834E2"/>
    <w:rsid w:val="006838C2"/>
    <w:rsid w:val="006838DF"/>
    <w:rsid w:val="0068417F"/>
    <w:rsid w:val="0068432E"/>
    <w:rsid w:val="006843D4"/>
    <w:rsid w:val="00684443"/>
    <w:rsid w:val="006845DC"/>
    <w:rsid w:val="00684A93"/>
    <w:rsid w:val="00685472"/>
    <w:rsid w:val="00685BF5"/>
    <w:rsid w:val="00685CEF"/>
    <w:rsid w:val="006860A8"/>
    <w:rsid w:val="00686792"/>
    <w:rsid w:val="00686810"/>
    <w:rsid w:val="006868FF"/>
    <w:rsid w:val="00686B1B"/>
    <w:rsid w:val="00686ECE"/>
    <w:rsid w:val="00687B71"/>
    <w:rsid w:val="0069033D"/>
    <w:rsid w:val="006903A8"/>
    <w:rsid w:val="006903F9"/>
    <w:rsid w:val="006905EF"/>
    <w:rsid w:val="006905FF"/>
    <w:rsid w:val="00690C44"/>
    <w:rsid w:val="00690CFB"/>
    <w:rsid w:val="00690D40"/>
    <w:rsid w:val="006913FC"/>
    <w:rsid w:val="00691437"/>
    <w:rsid w:val="0069148F"/>
    <w:rsid w:val="006915F0"/>
    <w:rsid w:val="006916A2"/>
    <w:rsid w:val="00691797"/>
    <w:rsid w:val="00691BB4"/>
    <w:rsid w:val="00691E88"/>
    <w:rsid w:val="00691F19"/>
    <w:rsid w:val="00692177"/>
    <w:rsid w:val="0069228B"/>
    <w:rsid w:val="006922D9"/>
    <w:rsid w:val="00692541"/>
    <w:rsid w:val="0069259E"/>
    <w:rsid w:val="006926C5"/>
    <w:rsid w:val="00692DCB"/>
    <w:rsid w:val="00692F37"/>
    <w:rsid w:val="006931F0"/>
    <w:rsid w:val="00693358"/>
    <w:rsid w:val="00693979"/>
    <w:rsid w:val="00693991"/>
    <w:rsid w:val="00693E37"/>
    <w:rsid w:val="0069446F"/>
    <w:rsid w:val="00694555"/>
    <w:rsid w:val="006945F4"/>
    <w:rsid w:val="00694C80"/>
    <w:rsid w:val="00694EB4"/>
    <w:rsid w:val="00694FC5"/>
    <w:rsid w:val="00695187"/>
    <w:rsid w:val="006954AD"/>
    <w:rsid w:val="00695801"/>
    <w:rsid w:val="00695805"/>
    <w:rsid w:val="006958BD"/>
    <w:rsid w:val="00695F31"/>
    <w:rsid w:val="006964C0"/>
    <w:rsid w:val="006965F9"/>
    <w:rsid w:val="00696851"/>
    <w:rsid w:val="00696A60"/>
    <w:rsid w:val="00697037"/>
    <w:rsid w:val="00697080"/>
    <w:rsid w:val="006973B1"/>
    <w:rsid w:val="006976FE"/>
    <w:rsid w:val="00697906"/>
    <w:rsid w:val="00697ADE"/>
    <w:rsid w:val="00697FC0"/>
    <w:rsid w:val="006A0408"/>
    <w:rsid w:val="006A0772"/>
    <w:rsid w:val="006A0B7D"/>
    <w:rsid w:val="006A0DAD"/>
    <w:rsid w:val="006A11F0"/>
    <w:rsid w:val="006A171F"/>
    <w:rsid w:val="006A2ECA"/>
    <w:rsid w:val="006A3DE4"/>
    <w:rsid w:val="006A435A"/>
    <w:rsid w:val="006A4421"/>
    <w:rsid w:val="006A4474"/>
    <w:rsid w:val="006A4F1D"/>
    <w:rsid w:val="006A531D"/>
    <w:rsid w:val="006A55BD"/>
    <w:rsid w:val="006A6596"/>
    <w:rsid w:val="006A6A34"/>
    <w:rsid w:val="006A6B42"/>
    <w:rsid w:val="006A7318"/>
    <w:rsid w:val="006A733E"/>
    <w:rsid w:val="006A74AE"/>
    <w:rsid w:val="006A79F2"/>
    <w:rsid w:val="006B0518"/>
    <w:rsid w:val="006B0CD0"/>
    <w:rsid w:val="006B0FEF"/>
    <w:rsid w:val="006B11D4"/>
    <w:rsid w:val="006B140D"/>
    <w:rsid w:val="006B1B8F"/>
    <w:rsid w:val="006B1C2F"/>
    <w:rsid w:val="006B204E"/>
    <w:rsid w:val="006B2CA8"/>
    <w:rsid w:val="006B2DDE"/>
    <w:rsid w:val="006B30A8"/>
    <w:rsid w:val="006B3281"/>
    <w:rsid w:val="006B3327"/>
    <w:rsid w:val="006B34B8"/>
    <w:rsid w:val="006B3A38"/>
    <w:rsid w:val="006B3BBC"/>
    <w:rsid w:val="006B3EF1"/>
    <w:rsid w:val="006B491B"/>
    <w:rsid w:val="006B4BA1"/>
    <w:rsid w:val="006B4D35"/>
    <w:rsid w:val="006B5156"/>
    <w:rsid w:val="006B5563"/>
    <w:rsid w:val="006B55A3"/>
    <w:rsid w:val="006B5D19"/>
    <w:rsid w:val="006B62A1"/>
    <w:rsid w:val="006B62D8"/>
    <w:rsid w:val="006B657A"/>
    <w:rsid w:val="006B659A"/>
    <w:rsid w:val="006B6A5D"/>
    <w:rsid w:val="006B6E4E"/>
    <w:rsid w:val="006B6E8D"/>
    <w:rsid w:val="006B711C"/>
    <w:rsid w:val="006B7284"/>
    <w:rsid w:val="006B7460"/>
    <w:rsid w:val="006B74E7"/>
    <w:rsid w:val="006B77EF"/>
    <w:rsid w:val="006B7D0E"/>
    <w:rsid w:val="006C017E"/>
    <w:rsid w:val="006C0384"/>
    <w:rsid w:val="006C06BD"/>
    <w:rsid w:val="006C0B6D"/>
    <w:rsid w:val="006C0ED0"/>
    <w:rsid w:val="006C1407"/>
    <w:rsid w:val="006C1AC5"/>
    <w:rsid w:val="006C1B39"/>
    <w:rsid w:val="006C1B7A"/>
    <w:rsid w:val="006C21BF"/>
    <w:rsid w:val="006C2468"/>
    <w:rsid w:val="006C2EF0"/>
    <w:rsid w:val="006C2FE8"/>
    <w:rsid w:val="006C3654"/>
    <w:rsid w:val="006C3833"/>
    <w:rsid w:val="006C385F"/>
    <w:rsid w:val="006C3D91"/>
    <w:rsid w:val="006C3FB6"/>
    <w:rsid w:val="006C4293"/>
    <w:rsid w:val="006C4447"/>
    <w:rsid w:val="006C4B0C"/>
    <w:rsid w:val="006C4D52"/>
    <w:rsid w:val="006C57D6"/>
    <w:rsid w:val="006C5896"/>
    <w:rsid w:val="006C58F6"/>
    <w:rsid w:val="006C5CC3"/>
    <w:rsid w:val="006C6174"/>
    <w:rsid w:val="006C632E"/>
    <w:rsid w:val="006C63C6"/>
    <w:rsid w:val="006C6A99"/>
    <w:rsid w:val="006C6C61"/>
    <w:rsid w:val="006C702C"/>
    <w:rsid w:val="006C7137"/>
    <w:rsid w:val="006C7697"/>
    <w:rsid w:val="006C7C63"/>
    <w:rsid w:val="006D00F3"/>
    <w:rsid w:val="006D0606"/>
    <w:rsid w:val="006D07DD"/>
    <w:rsid w:val="006D0E7D"/>
    <w:rsid w:val="006D1BB2"/>
    <w:rsid w:val="006D21B1"/>
    <w:rsid w:val="006D239E"/>
    <w:rsid w:val="006D28B5"/>
    <w:rsid w:val="006D29DE"/>
    <w:rsid w:val="006D29F8"/>
    <w:rsid w:val="006D321F"/>
    <w:rsid w:val="006D343D"/>
    <w:rsid w:val="006D3BF2"/>
    <w:rsid w:val="006D3E24"/>
    <w:rsid w:val="006D3E66"/>
    <w:rsid w:val="006D3F4E"/>
    <w:rsid w:val="006D4148"/>
    <w:rsid w:val="006D4261"/>
    <w:rsid w:val="006D4B63"/>
    <w:rsid w:val="006D4B8D"/>
    <w:rsid w:val="006D4C5E"/>
    <w:rsid w:val="006D4C76"/>
    <w:rsid w:val="006D5B73"/>
    <w:rsid w:val="006D652D"/>
    <w:rsid w:val="006D66C2"/>
    <w:rsid w:val="006D74D0"/>
    <w:rsid w:val="006D7776"/>
    <w:rsid w:val="006D7AD5"/>
    <w:rsid w:val="006D7C3D"/>
    <w:rsid w:val="006D7CF3"/>
    <w:rsid w:val="006D7D20"/>
    <w:rsid w:val="006E004C"/>
    <w:rsid w:val="006E02E4"/>
    <w:rsid w:val="006E04D2"/>
    <w:rsid w:val="006E0516"/>
    <w:rsid w:val="006E094F"/>
    <w:rsid w:val="006E0CC3"/>
    <w:rsid w:val="006E0D0C"/>
    <w:rsid w:val="006E1F05"/>
    <w:rsid w:val="006E29BF"/>
    <w:rsid w:val="006E2ADE"/>
    <w:rsid w:val="006E35A5"/>
    <w:rsid w:val="006E3768"/>
    <w:rsid w:val="006E38CA"/>
    <w:rsid w:val="006E3942"/>
    <w:rsid w:val="006E3BD7"/>
    <w:rsid w:val="006E3CD7"/>
    <w:rsid w:val="006E4EE0"/>
    <w:rsid w:val="006E519F"/>
    <w:rsid w:val="006E53E8"/>
    <w:rsid w:val="006E58FB"/>
    <w:rsid w:val="006E5E54"/>
    <w:rsid w:val="006E5FF6"/>
    <w:rsid w:val="006E604A"/>
    <w:rsid w:val="006E60B6"/>
    <w:rsid w:val="006E653B"/>
    <w:rsid w:val="006E65B0"/>
    <w:rsid w:val="006E66FC"/>
    <w:rsid w:val="006E68ED"/>
    <w:rsid w:val="006E6B5A"/>
    <w:rsid w:val="006F03DD"/>
    <w:rsid w:val="006F0816"/>
    <w:rsid w:val="006F0B7B"/>
    <w:rsid w:val="006F0C9A"/>
    <w:rsid w:val="006F1124"/>
    <w:rsid w:val="006F1A7D"/>
    <w:rsid w:val="006F23B4"/>
    <w:rsid w:val="006F23D9"/>
    <w:rsid w:val="006F256F"/>
    <w:rsid w:val="006F2762"/>
    <w:rsid w:val="006F2927"/>
    <w:rsid w:val="006F2B3C"/>
    <w:rsid w:val="006F2B75"/>
    <w:rsid w:val="006F32F2"/>
    <w:rsid w:val="006F3329"/>
    <w:rsid w:val="006F33CA"/>
    <w:rsid w:val="006F3449"/>
    <w:rsid w:val="006F3B87"/>
    <w:rsid w:val="006F3BFD"/>
    <w:rsid w:val="006F3DC7"/>
    <w:rsid w:val="006F401F"/>
    <w:rsid w:val="006F40A6"/>
    <w:rsid w:val="006F4BD3"/>
    <w:rsid w:val="006F5005"/>
    <w:rsid w:val="006F5233"/>
    <w:rsid w:val="006F5412"/>
    <w:rsid w:val="006F5575"/>
    <w:rsid w:val="006F5742"/>
    <w:rsid w:val="006F5814"/>
    <w:rsid w:val="006F59F4"/>
    <w:rsid w:val="006F5B28"/>
    <w:rsid w:val="006F5F2C"/>
    <w:rsid w:val="006F613F"/>
    <w:rsid w:val="006F62E9"/>
    <w:rsid w:val="006F64C8"/>
    <w:rsid w:val="006F6A83"/>
    <w:rsid w:val="006F750F"/>
    <w:rsid w:val="006F761D"/>
    <w:rsid w:val="006F776B"/>
    <w:rsid w:val="00700108"/>
    <w:rsid w:val="00700896"/>
    <w:rsid w:val="007018B4"/>
    <w:rsid w:val="00701B2B"/>
    <w:rsid w:val="00701E2D"/>
    <w:rsid w:val="00701FAF"/>
    <w:rsid w:val="00702114"/>
    <w:rsid w:val="00702419"/>
    <w:rsid w:val="00702456"/>
    <w:rsid w:val="00702F3A"/>
    <w:rsid w:val="007033CD"/>
    <w:rsid w:val="0070394B"/>
    <w:rsid w:val="00703AE7"/>
    <w:rsid w:val="00703E43"/>
    <w:rsid w:val="00704213"/>
    <w:rsid w:val="007042DB"/>
    <w:rsid w:val="0070442F"/>
    <w:rsid w:val="007044FA"/>
    <w:rsid w:val="00704516"/>
    <w:rsid w:val="007045B3"/>
    <w:rsid w:val="007046C3"/>
    <w:rsid w:val="00704C22"/>
    <w:rsid w:val="00704C6A"/>
    <w:rsid w:val="00704E52"/>
    <w:rsid w:val="00704F95"/>
    <w:rsid w:val="0070549C"/>
    <w:rsid w:val="00705953"/>
    <w:rsid w:val="007060B4"/>
    <w:rsid w:val="00706534"/>
    <w:rsid w:val="0070676B"/>
    <w:rsid w:val="007068B1"/>
    <w:rsid w:val="00706973"/>
    <w:rsid w:val="00706D8F"/>
    <w:rsid w:val="00706ED4"/>
    <w:rsid w:val="007071C3"/>
    <w:rsid w:val="007072BC"/>
    <w:rsid w:val="007073BC"/>
    <w:rsid w:val="00707E4B"/>
    <w:rsid w:val="0071022C"/>
    <w:rsid w:val="00710274"/>
    <w:rsid w:val="007103BE"/>
    <w:rsid w:val="007108A7"/>
    <w:rsid w:val="00710CC5"/>
    <w:rsid w:val="00710D52"/>
    <w:rsid w:val="00710F07"/>
    <w:rsid w:val="00711513"/>
    <w:rsid w:val="007117C3"/>
    <w:rsid w:val="00712119"/>
    <w:rsid w:val="00712139"/>
    <w:rsid w:val="007136B6"/>
    <w:rsid w:val="007136CA"/>
    <w:rsid w:val="007136F1"/>
    <w:rsid w:val="0071377F"/>
    <w:rsid w:val="00713F2F"/>
    <w:rsid w:val="00713F89"/>
    <w:rsid w:val="007142BC"/>
    <w:rsid w:val="0071436F"/>
    <w:rsid w:val="00714F88"/>
    <w:rsid w:val="00715473"/>
    <w:rsid w:val="007157C3"/>
    <w:rsid w:val="007158B0"/>
    <w:rsid w:val="0071597F"/>
    <w:rsid w:val="00715CAF"/>
    <w:rsid w:val="00715CDB"/>
    <w:rsid w:val="00715DC7"/>
    <w:rsid w:val="00715E13"/>
    <w:rsid w:val="00715ED7"/>
    <w:rsid w:val="00715F13"/>
    <w:rsid w:val="00716810"/>
    <w:rsid w:val="007168AD"/>
    <w:rsid w:val="00716D28"/>
    <w:rsid w:val="00716E22"/>
    <w:rsid w:val="00716F50"/>
    <w:rsid w:val="00716F61"/>
    <w:rsid w:val="00717080"/>
    <w:rsid w:val="007176A5"/>
    <w:rsid w:val="007176E6"/>
    <w:rsid w:val="00717732"/>
    <w:rsid w:val="0071776E"/>
    <w:rsid w:val="00717D63"/>
    <w:rsid w:val="0072055E"/>
    <w:rsid w:val="007206C6"/>
    <w:rsid w:val="00721043"/>
    <w:rsid w:val="00721092"/>
    <w:rsid w:val="00722180"/>
    <w:rsid w:val="00722A3C"/>
    <w:rsid w:val="007238A0"/>
    <w:rsid w:val="00723AB6"/>
    <w:rsid w:val="00723C9D"/>
    <w:rsid w:val="00723E72"/>
    <w:rsid w:val="00724025"/>
    <w:rsid w:val="00724148"/>
    <w:rsid w:val="00724341"/>
    <w:rsid w:val="007246A0"/>
    <w:rsid w:val="00724FEF"/>
    <w:rsid w:val="007254DC"/>
    <w:rsid w:val="007255FD"/>
    <w:rsid w:val="00725825"/>
    <w:rsid w:val="00725B9F"/>
    <w:rsid w:val="00725E28"/>
    <w:rsid w:val="007266BA"/>
    <w:rsid w:val="0072681D"/>
    <w:rsid w:val="00726F60"/>
    <w:rsid w:val="00727102"/>
    <w:rsid w:val="0072794F"/>
    <w:rsid w:val="00727B32"/>
    <w:rsid w:val="00730131"/>
    <w:rsid w:val="0073028B"/>
    <w:rsid w:val="00730575"/>
    <w:rsid w:val="007307E1"/>
    <w:rsid w:val="007312A2"/>
    <w:rsid w:val="007313A2"/>
    <w:rsid w:val="007313A6"/>
    <w:rsid w:val="00731A8F"/>
    <w:rsid w:val="00731AC3"/>
    <w:rsid w:val="00731B41"/>
    <w:rsid w:val="0073247E"/>
    <w:rsid w:val="00732C10"/>
    <w:rsid w:val="00732C75"/>
    <w:rsid w:val="00732D7B"/>
    <w:rsid w:val="00733085"/>
    <w:rsid w:val="00733155"/>
    <w:rsid w:val="0073336B"/>
    <w:rsid w:val="007337C8"/>
    <w:rsid w:val="00733A64"/>
    <w:rsid w:val="00733AD6"/>
    <w:rsid w:val="00733CE4"/>
    <w:rsid w:val="00733E95"/>
    <w:rsid w:val="007340BC"/>
    <w:rsid w:val="00734501"/>
    <w:rsid w:val="007345CD"/>
    <w:rsid w:val="00734D0F"/>
    <w:rsid w:val="00734EF9"/>
    <w:rsid w:val="00734F60"/>
    <w:rsid w:val="00734F9B"/>
    <w:rsid w:val="00735106"/>
    <w:rsid w:val="00735751"/>
    <w:rsid w:val="00735A86"/>
    <w:rsid w:val="00735E6C"/>
    <w:rsid w:val="00736518"/>
    <w:rsid w:val="007369F7"/>
    <w:rsid w:val="00736B02"/>
    <w:rsid w:val="00736D7E"/>
    <w:rsid w:val="00736FF1"/>
    <w:rsid w:val="0073715E"/>
    <w:rsid w:val="007371E0"/>
    <w:rsid w:val="007374EB"/>
    <w:rsid w:val="00740238"/>
    <w:rsid w:val="007403A3"/>
    <w:rsid w:val="007407BB"/>
    <w:rsid w:val="007412C5"/>
    <w:rsid w:val="00741B97"/>
    <w:rsid w:val="007425A0"/>
    <w:rsid w:val="00742A06"/>
    <w:rsid w:val="00742E02"/>
    <w:rsid w:val="007434F3"/>
    <w:rsid w:val="007435A0"/>
    <w:rsid w:val="00743610"/>
    <w:rsid w:val="00743A8A"/>
    <w:rsid w:val="00743D80"/>
    <w:rsid w:val="00744144"/>
    <w:rsid w:val="007448DF"/>
    <w:rsid w:val="007450CF"/>
    <w:rsid w:val="007453C2"/>
    <w:rsid w:val="007457EA"/>
    <w:rsid w:val="00745AC8"/>
    <w:rsid w:val="00745DC9"/>
    <w:rsid w:val="007465A0"/>
    <w:rsid w:val="007468E9"/>
    <w:rsid w:val="00746A8D"/>
    <w:rsid w:val="00746CEC"/>
    <w:rsid w:val="00747311"/>
    <w:rsid w:val="007477B2"/>
    <w:rsid w:val="00747D83"/>
    <w:rsid w:val="00747F93"/>
    <w:rsid w:val="00750497"/>
    <w:rsid w:val="00750616"/>
    <w:rsid w:val="00750A2A"/>
    <w:rsid w:val="00751910"/>
    <w:rsid w:val="00751A42"/>
    <w:rsid w:val="00751A7C"/>
    <w:rsid w:val="00751B7A"/>
    <w:rsid w:val="00751B88"/>
    <w:rsid w:val="007521BE"/>
    <w:rsid w:val="0075237A"/>
    <w:rsid w:val="007523A2"/>
    <w:rsid w:val="007525C5"/>
    <w:rsid w:val="007527B5"/>
    <w:rsid w:val="00752803"/>
    <w:rsid w:val="00752896"/>
    <w:rsid w:val="00752961"/>
    <w:rsid w:val="0075296C"/>
    <w:rsid w:val="00753280"/>
    <w:rsid w:val="0075342B"/>
    <w:rsid w:val="007537CD"/>
    <w:rsid w:val="00753A4D"/>
    <w:rsid w:val="00753AA1"/>
    <w:rsid w:val="00753B63"/>
    <w:rsid w:val="00754317"/>
    <w:rsid w:val="0075449F"/>
    <w:rsid w:val="00754580"/>
    <w:rsid w:val="007546C6"/>
    <w:rsid w:val="00754B58"/>
    <w:rsid w:val="00754C56"/>
    <w:rsid w:val="00754C96"/>
    <w:rsid w:val="00754D6C"/>
    <w:rsid w:val="00754DA0"/>
    <w:rsid w:val="00754F3A"/>
    <w:rsid w:val="0075547D"/>
    <w:rsid w:val="00755621"/>
    <w:rsid w:val="00756100"/>
    <w:rsid w:val="007561A4"/>
    <w:rsid w:val="007565A7"/>
    <w:rsid w:val="0075667D"/>
    <w:rsid w:val="007568C0"/>
    <w:rsid w:val="00756FB5"/>
    <w:rsid w:val="00757122"/>
    <w:rsid w:val="00757158"/>
    <w:rsid w:val="00757344"/>
    <w:rsid w:val="007573F7"/>
    <w:rsid w:val="007578A9"/>
    <w:rsid w:val="00757A83"/>
    <w:rsid w:val="00757F3C"/>
    <w:rsid w:val="007602F2"/>
    <w:rsid w:val="00760C37"/>
    <w:rsid w:val="00760E1D"/>
    <w:rsid w:val="00760EDA"/>
    <w:rsid w:val="00760FC6"/>
    <w:rsid w:val="007610EB"/>
    <w:rsid w:val="007614A3"/>
    <w:rsid w:val="0076182C"/>
    <w:rsid w:val="00761D35"/>
    <w:rsid w:val="00761D5C"/>
    <w:rsid w:val="00761FC4"/>
    <w:rsid w:val="007622F2"/>
    <w:rsid w:val="007624A8"/>
    <w:rsid w:val="007627A1"/>
    <w:rsid w:val="007628AF"/>
    <w:rsid w:val="00762957"/>
    <w:rsid w:val="00762E28"/>
    <w:rsid w:val="00762EAE"/>
    <w:rsid w:val="007635D0"/>
    <w:rsid w:val="00763CDB"/>
    <w:rsid w:val="00763F96"/>
    <w:rsid w:val="007644B2"/>
    <w:rsid w:val="007649FF"/>
    <w:rsid w:val="00764AE1"/>
    <w:rsid w:val="00764BF9"/>
    <w:rsid w:val="00764C0A"/>
    <w:rsid w:val="00764EF2"/>
    <w:rsid w:val="007652D5"/>
    <w:rsid w:val="0076534B"/>
    <w:rsid w:val="007655DD"/>
    <w:rsid w:val="00765B13"/>
    <w:rsid w:val="00765EF8"/>
    <w:rsid w:val="00766007"/>
    <w:rsid w:val="00766617"/>
    <w:rsid w:val="00766D60"/>
    <w:rsid w:val="00766EEF"/>
    <w:rsid w:val="00767256"/>
    <w:rsid w:val="00767451"/>
    <w:rsid w:val="00767613"/>
    <w:rsid w:val="007677A4"/>
    <w:rsid w:val="007678A1"/>
    <w:rsid w:val="00767B07"/>
    <w:rsid w:val="00767D50"/>
    <w:rsid w:val="00767E11"/>
    <w:rsid w:val="00770243"/>
    <w:rsid w:val="0077030F"/>
    <w:rsid w:val="00770649"/>
    <w:rsid w:val="00770B25"/>
    <w:rsid w:val="007710E9"/>
    <w:rsid w:val="00771277"/>
    <w:rsid w:val="007713F5"/>
    <w:rsid w:val="0077162E"/>
    <w:rsid w:val="00771EF2"/>
    <w:rsid w:val="00772085"/>
    <w:rsid w:val="0077244E"/>
    <w:rsid w:val="0077298E"/>
    <w:rsid w:val="00772AF7"/>
    <w:rsid w:val="00773261"/>
    <w:rsid w:val="00773288"/>
    <w:rsid w:val="00773587"/>
    <w:rsid w:val="00773ADE"/>
    <w:rsid w:val="00774197"/>
    <w:rsid w:val="00774819"/>
    <w:rsid w:val="00775225"/>
    <w:rsid w:val="007752A9"/>
    <w:rsid w:val="0077549F"/>
    <w:rsid w:val="00775543"/>
    <w:rsid w:val="0077562A"/>
    <w:rsid w:val="00775842"/>
    <w:rsid w:val="00775977"/>
    <w:rsid w:val="00775DC9"/>
    <w:rsid w:val="00775E61"/>
    <w:rsid w:val="007760E0"/>
    <w:rsid w:val="00776490"/>
    <w:rsid w:val="00776733"/>
    <w:rsid w:val="00776F66"/>
    <w:rsid w:val="007770CD"/>
    <w:rsid w:val="00777765"/>
    <w:rsid w:val="007777CA"/>
    <w:rsid w:val="0077783C"/>
    <w:rsid w:val="00780465"/>
    <w:rsid w:val="00780511"/>
    <w:rsid w:val="007807D7"/>
    <w:rsid w:val="00780903"/>
    <w:rsid w:val="00780A09"/>
    <w:rsid w:val="00780BCA"/>
    <w:rsid w:val="00780C7A"/>
    <w:rsid w:val="007810BA"/>
    <w:rsid w:val="00781A6E"/>
    <w:rsid w:val="00781F34"/>
    <w:rsid w:val="00782199"/>
    <w:rsid w:val="00782333"/>
    <w:rsid w:val="00783020"/>
    <w:rsid w:val="00783284"/>
    <w:rsid w:val="0078330C"/>
    <w:rsid w:val="00783C03"/>
    <w:rsid w:val="00783F4F"/>
    <w:rsid w:val="00783FDD"/>
    <w:rsid w:val="0078417A"/>
    <w:rsid w:val="00784204"/>
    <w:rsid w:val="00784704"/>
    <w:rsid w:val="00784D34"/>
    <w:rsid w:val="00784DA0"/>
    <w:rsid w:val="007853A2"/>
    <w:rsid w:val="00785718"/>
    <w:rsid w:val="00785D9D"/>
    <w:rsid w:val="0078618E"/>
    <w:rsid w:val="00786B3F"/>
    <w:rsid w:val="00786BC8"/>
    <w:rsid w:val="00786E36"/>
    <w:rsid w:val="00787110"/>
    <w:rsid w:val="00787342"/>
    <w:rsid w:val="00787390"/>
    <w:rsid w:val="007873C0"/>
    <w:rsid w:val="007875E9"/>
    <w:rsid w:val="00787C48"/>
    <w:rsid w:val="007900C8"/>
    <w:rsid w:val="00790135"/>
    <w:rsid w:val="0079045A"/>
    <w:rsid w:val="007918EA"/>
    <w:rsid w:val="00791AB2"/>
    <w:rsid w:val="00791D8A"/>
    <w:rsid w:val="00792484"/>
    <w:rsid w:val="00792ABB"/>
    <w:rsid w:val="00792CB6"/>
    <w:rsid w:val="00793167"/>
    <w:rsid w:val="007935C1"/>
    <w:rsid w:val="00793750"/>
    <w:rsid w:val="0079387C"/>
    <w:rsid w:val="007939EC"/>
    <w:rsid w:val="00793A27"/>
    <w:rsid w:val="00793F04"/>
    <w:rsid w:val="00794239"/>
    <w:rsid w:val="0079520A"/>
    <w:rsid w:val="00795326"/>
    <w:rsid w:val="00795334"/>
    <w:rsid w:val="00795524"/>
    <w:rsid w:val="007955FB"/>
    <w:rsid w:val="00795B2B"/>
    <w:rsid w:val="00795DDB"/>
    <w:rsid w:val="007961CE"/>
    <w:rsid w:val="0079640F"/>
    <w:rsid w:val="00796526"/>
    <w:rsid w:val="007965E3"/>
    <w:rsid w:val="00796CFD"/>
    <w:rsid w:val="00797290"/>
    <w:rsid w:val="00797380"/>
    <w:rsid w:val="007973E9"/>
    <w:rsid w:val="0079747D"/>
    <w:rsid w:val="00797542"/>
    <w:rsid w:val="00797967"/>
    <w:rsid w:val="00797BB6"/>
    <w:rsid w:val="00797EC0"/>
    <w:rsid w:val="007A0388"/>
    <w:rsid w:val="007A07BF"/>
    <w:rsid w:val="007A0F83"/>
    <w:rsid w:val="007A1222"/>
    <w:rsid w:val="007A178F"/>
    <w:rsid w:val="007A17BF"/>
    <w:rsid w:val="007A1A99"/>
    <w:rsid w:val="007A1B90"/>
    <w:rsid w:val="007A225A"/>
    <w:rsid w:val="007A2B5D"/>
    <w:rsid w:val="007A2C6D"/>
    <w:rsid w:val="007A2E9D"/>
    <w:rsid w:val="007A2F46"/>
    <w:rsid w:val="007A3800"/>
    <w:rsid w:val="007A39EA"/>
    <w:rsid w:val="007A3B33"/>
    <w:rsid w:val="007A3C6C"/>
    <w:rsid w:val="007A4099"/>
    <w:rsid w:val="007A4A73"/>
    <w:rsid w:val="007A4DDA"/>
    <w:rsid w:val="007A4E70"/>
    <w:rsid w:val="007A5C91"/>
    <w:rsid w:val="007A5D0B"/>
    <w:rsid w:val="007A5DBD"/>
    <w:rsid w:val="007A5E0B"/>
    <w:rsid w:val="007A5F72"/>
    <w:rsid w:val="007A6173"/>
    <w:rsid w:val="007A6539"/>
    <w:rsid w:val="007A6555"/>
    <w:rsid w:val="007A6958"/>
    <w:rsid w:val="007A6AF2"/>
    <w:rsid w:val="007A6BE8"/>
    <w:rsid w:val="007A6EAE"/>
    <w:rsid w:val="007A70DF"/>
    <w:rsid w:val="007A75DF"/>
    <w:rsid w:val="007A76AC"/>
    <w:rsid w:val="007B0033"/>
    <w:rsid w:val="007B0542"/>
    <w:rsid w:val="007B0A5D"/>
    <w:rsid w:val="007B114D"/>
    <w:rsid w:val="007B119C"/>
    <w:rsid w:val="007B1321"/>
    <w:rsid w:val="007B1D44"/>
    <w:rsid w:val="007B1D8B"/>
    <w:rsid w:val="007B24F0"/>
    <w:rsid w:val="007B263F"/>
    <w:rsid w:val="007B2BA1"/>
    <w:rsid w:val="007B2C9C"/>
    <w:rsid w:val="007B2FD5"/>
    <w:rsid w:val="007B3119"/>
    <w:rsid w:val="007B35C2"/>
    <w:rsid w:val="007B3663"/>
    <w:rsid w:val="007B36B9"/>
    <w:rsid w:val="007B38BE"/>
    <w:rsid w:val="007B39DA"/>
    <w:rsid w:val="007B430C"/>
    <w:rsid w:val="007B4471"/>
    <w:rsid w:val="007B4BFA"/>
    <w:rsid w:val="007B4D56"/>
    <w:rsid w:val="007B4E1B"/>
    <w:rsid w:val="007B50EB"/>
    <w:rsid w:val="007B5975"/>
    <w:rsid w:val="007B5A6A"/>
    <w:rsid w:val="007B5BFC"/>
    <w:rsid w:val="007B5FE2"/>
    <w:rsid w:val="007B6068"/>
    <w:rsid w:val="007B6A34"/>
    <w:rsid w:val="007B6D95"/>
    <w:rsid w:val="007B6E75"/>
    <w:rsid w:val="007B7439"/>
    <w:rsid w:val="007B7775"/>
    <w:rsid w:val="007B77CF"/>
    <w:rsid w:val="007B7B2C"/>
    <w:rsid w:val="007B7D36"/>
    <w:rsid w:val="007B7E60"/>
    <w:rsid w:val="007C02A4"/>
    <w:rsid w:val="007C04C3"/>
    <w:rsid w:val="007C096A"/>
    <w:rsid w:val="007C0FF2"/>
    <w:rsid w:val="007C1054"/>
    <w:rsid w:val="007C1116"/>
    <w:rsid w:val="007C1729"/>
    <w:rsid w:val="007C189A"/>
    <w:rsid w:val="007C19FA"/>
    <w:rsid w:val="007C219C"/>
    <w:rsid w:val="007C28D9"/>
    <w:rsid w:val="007C2DF2"/>
    <w:rsid w:val="007C304C"/>
    <w:rsid w:val="007C316D"/>
    <w:rsid w:val="007C3256"/>
    <w:rsid w:val="007C342D"/>
    <w:rsid w:val="007C36C5"/>
    <w:rsid w:val="007C3BAA"/>
    <w:rsid w:val="007C43E8"/>
    <w:rsid w:val="007C469A"/>
    <w:rsid w:val="007C4E74"/>
    <w:rsid w:val="007C4FD3"/>
    <w:rsid w:val="007C4FFE"/>
    <w:rsid w:val="007C50A1"/>
    <w:rsid w:val="007C54E3"/>
    <w:rsid w:val="007C55A2"/>
    <w:rsid w:val="007C601A"/>
    <w:rsid w:val="007C611F"/>
    <w:rsid w:val="007C65F9"/>
    <w:rsid w:val="007C6641"/>
    <w:rsid w:val="007C6709"/>
    <w:rsid w:val="007C6989"/>
    <w:rsid w:val="007C6A91"/>
    <w:rsid w:val="007C6C6B"/>
    <w:rsid w:val="007C78B0"/>
    <w:rsid w:val="007C7924"/>
    <w:rsid w:val="007C79D6"/>
    <w:rsid w:val="007C7CD2"/>
    <w:rsid w:val="007C7F64"/>
    <w:rsid w:val="007D00F7"/>
    <w:rsid w:val="007D0850"/>
    <w:rsid w:val="007D089D"/>
    <w:rsid w:val="007D0906"/>
    <w:rsid w:val="007D0BB1"/>
    <w:rsid w:val="007D0BEB"/>
    <w:rsid w:val="007D0CCB"/>
    <w:rsid w:val="007D107C"/>
    <w:rsid w:val="007D1249"/>
    <w:rsid w:val="007D151C"/>
    <w:rsid w:val="007D16AD"/>
    <w:rsid w:val="007D198C"/>
    <w:rsid w:val="007D1EC8"/>
    <w:rsid w:val="007D1FF7"/>
    <w:rsid w:val="007D275D"/>
    <w:rsid w:val="007D2965"/>
    <w:rsid w:val="007D2B18"/>
    <w:rsid w:val="007D2B8A"/>
    <w:rsid w:val="007D2D8C"/>
    <w:rsid w:val="007D2E6E"/>
    <w:rsid w:val="007D2E79"/>
    <w:rsid w:val="007D2F90"/>
    <w:rsid w:val="007D3596"/>
    <w:rsid w:val="007D3598"/>
    <w:rsid w:val="007D3F6E"/>
    <w:rsid w:val="007D4186"/>
    <w:rsid w:val="007D48D1"/>
    <w:rsid w:val="007D5170"/>
    <w:rsid w:val="007D5616"/>
    <w:rsid w:val="007D5660"/>
    <w:rsid w:val="007D56FF"/>
    <w:rsid w:val="007D5990"/>
    <w:rsid w:val="007D5CF5"/>
    <w:rsid w:val="007D7053"/>
    <w:rsid w:val="007D7112"/>
    <w:rsid w:val="007D716E"/>
    <w:rsid w:val="007D744F"/>
    <w:rsid w:val="007D7BB0"/>
    <w:rsid w:val="007D7D06"/>
    <w:rsid w:val="007D7FF9"/>
    <w:rsid w:val="007E00A8"/>
    <w:rsid w:val="007E017E"/>
    <w:rsid w:val="007E04D5"/>
    <w:rsid w:val="007E0B17"/>
    <w:rsid w:val="007E0C44"/>
    <w:rsid w:val="007E1045"/>
    <w:rsid w:val="007E14FB"/>
    <w:rsid w:val="007E152A"/>
    <w:rsid w:val="007E158A"/>
    <w:rsid w:val="007E1738"/>
    <w:rsid w:val="007E1EF2"/>
    <w:rsid w:val="007E1F25"/>
    <w:rsid w:val="007E1FC6"/>
    <w:rsid w:val="007E21D4"/>
    <w:rsid w:val="007E221C"/>
    <w:rsid w:val="007E2353"/>
    <w:rsid w:val="007E2357"/>
    <w:rsid w:val="007E2445"/>
    <w:rsid w:val="007E295B"/>
    <w:rsid w:val="007E2CB4"/>
    <w:rsid w:val="007E3422"/>
    <w:rsid w:val="007E364B"/>
    <w:rsid w:val="007E37CE"/>
    <w:rsid w:val="007E44B3"/>
    <w:rsid w:val="007E469A"/>
    <w:rsid w:val="007E46B3"/>
    <w:rsid w:val="007E477C"/>
    <w:rsid w:val="007E49FA"/>
    <w:rsid w:val="007E4A2E"/>
    <w:rsid w:val="007E4B0B"/>
    <w:rsid w:val="007E5309"/>
    <w:rsid w:val="007E5952"/>
    <w:rsid w:val="007E5A77"/>
    <w:rsid w:val="007E6856"/>
    <w:rsid w:val="007E699F"/>
    <w:rsid w:val="007E727E"/>
    <w:rsid w:val="007E76E6"/>
    <w:rsid w:val="007E778E"/>
    <w:rsid w:val="007E7AC4"/>
    <w:rsid w:val="007E7C3A"/>
    <w:rsid w:val="007E7CFA"/>
    <w:rsid w:val="007F00B6"/>
    <w:rsid w:val="007F038F"/>
    <w:rsid w:val="007F086C"/>
    <w:rsid w:val="007F171B"/>
    <w:rsid w:val="007F1885"/>
    <w:rsid w:val="007F1E14"/>
    <w:rsid w:val="007F20EE"/>
    <w:rsid w:val="007F2115"/>
    <w:rsid w:val="007F2324"/>
    <w:rsid w:val="007F234C"/>
    <w:rsid w:val="007F24F0"/>
    <w:rsid w:val="007F28E3"/>
    <w:rsid w:val="007F2A64"/>
    <w:rsid w:val="007F329D"/>
    <w:rsid w:val="007F3303"/>
    <w:rsid w:val="007F3368"/>
    <w:rsid w:val="007F367C"/>
    <w:rsid w:val="007F382A"/>
    <w:rsid w:val="007F3B6E"/>
    <w:rsid w:val="007F3D14"/>
    <w:rsid w:val="007F407F"/>
    <w:rsid w:val="007F4E4B"/>
    <w:rsid w:val="007F535A"/>
    <w:rsid w:val="007F56AA"/>
    <w:rsid w:val="007F583D"/>
    <w:rsid w:val="007F5D06"/>
    <w:rsid w:val="007F69AD"/>
    <w:rsid w:val="007F70C0"/>
    <w:rsid w:val="007F7CC2"/>
    <w:rsid w:val="007F7E61"/>
    <w:rsid w:val="008005BA"/>
    <w:rsid w:val="008007AA"/>
    <w:rsid w:val="008008B5"/>
    <w:rsid w:val="00800D1C"/>
    <w:rsid w:val="0080101B"/>
    <w:rsid w:val="0080114C"/>
    <w:rsid w:val="0080142E"/>
    <w:rsid w:val="00801825"/>
    <w:rsid w:val="00801C2B"/>
    <w:rsid w:val="00801CD0"/>
    <w:rsid w:val="0080274B"/>
    <w:rsid w:val="00802F72"/>
    <w:rsid w:val="00803ED2"/>
    <w:rsid w:val="00804A86"/>
    <w:rsid w:val="00804F4D"/>
    <w:rsid w:val="00804F62"/>
    <w:rsid w:val="008051DC"/>
    <w:rsid w:val="008052D9"/>
    <w:rsid w:val="00805BA5"/>
    <w:rsid w:val="00805E55"/>
    <w:rsid w:val="00805F62"/>
    <w:rsid w:val="00806AA1"/>
    <w:rsid w:val="00806C8B"/>
    <w:rsid w:val="00806F91"/>
    <w:rsid w:val="008071E1"/>
    <w:rsid w:val="008075C1"/>
    <w:rsid w:val="00807A00"/>
    <w:rsid w:val="00807A03"/>
    <w:rsid w:val="0081005F"/>
    <w:rsid w:val="00810251"/>
    <w:rsid w:val="008105F2"/>
    <w:rsid w:val="0081075C"/>
    <w:rsid w:val="00810CF9"/>
    <w:rsid w:val="00810CFB"/>
    <w:rsid w:val="00811261"/>
    <w:rsid w:val="0081157F"/>
    <w:rsid w:val="008116A2"/>
    <w:rsid w:val="00811A51"/>
    <w:rsid w:val="00812CC3"/>
    <w:rsid w:val="00813108"/>
    <w:rsid w:val="0081319B"/>
    <w:rsid w:val="008138CF"/>
    <w:rsid w:val="00813ABD"/>
    <w:rsid w:val="00814B47"/>
    <w:rsid w:val="00814BAF"/>
    <w:rsid w:val="00814BB0"/>
    <w:rsid w:val="00814D19"/>
    <w:rsid w:val="00815146"/>
    <w:rsid w:val="008158FB"/>
    <w:rsid w:val="00815B77"/>
    <w:rsid w:val="00815C71"/>
    <w:rsid w:val="0081620B"/>
    <w:rsid w:val="0081626B"/>
    <w:rsid w:val="00816587"/>
    <w:rsid w:val="00816DB6"/>
    <w:rsid w:val="00817050"/>
    <w:rsid w:val="008171FB"/>
    <w:rsid w:val="008172F9"/>
    <w:rsid w:val="008176E5"/>
    <w:rsid w:val="00817976"/>
    <w:rsid w:val="00817C54"/>
    <w:rsid w:val="00817CBA"/>
    <w:rsid w:val="00817DFC"/>
    <w:rsid w:val="0082006E"/>
    <w:rsid w:val="0082017D"/>
    <w:rsid w:val="008202C1"/>
    <w:rsid w:val="00820856"/>
    <w:rsid w:val="008208DB"/>
    <w:rsid w:val="00820CD0"/>
    <w:rsid w:val="00820E87"/>
    <w:rsid w:val="00821362"/>
    <w:rsid w:val="00821443"/>
    <w:rsid w:val="0082152B"/>
    <w:rsid w:val="00821553"/>
    <w:rsid w:val="0082163D"/>
    <w:rsid w:val="00821FA3"/>
    <w:rsid w:val="00822162"/>
    <w:rsid w:val="00822D32"/>
    <w:rsid w:val="00822E69"/>
    <w:rsid w:val="00822E93"/>
    <w:rsid w:val="00822EAB"/>
    <w:rsid w:val="00823449"/>
    <w:rsid w:val="0082401C"/>
    <w:rsid w:val="008247F3"/>
    <w:rsid w:val="00824C8C"/>
    <w:rsid w:val="00824CF6"/>
    <w:rsid w:val="008250F4"/>
    <w:rsid w:val="008251D6"/>
    <w:rsid w:val="0082523B"/>
    <w:rsid w:val="00825287"/>
    <w:rsid w:val="008253E5"/>
    <w:rsid w:val="00825552"/>
    <w:rsid w:val="00825608"/>
    <w:rsid w:val="008257B2"/>
    <w:rsid w:val="00825C9B"/>
    <w:rsid w:val="00825F02"/>
    <w:rsid w:val="008260CE"/>
    <w:rsid w:val="00826389"/>
    <w:rsid w:val="0082660C"/>
    <w:rsid w:val="00826654"/>
    <w:rsid w:val="008267F2"/>
    <w:rsid w:val="008268AA"/>
    <w:rsid w:val="00826962"/>
    <w:rsid w:val="00826E75"/>
    <w:rsid w:val="008272CB"/>
    <w:rsid w:val="00827570"/>
    <w:rsid w:val="0082761A"/>
    <w:rsid w:val="00827D0C"/>
    <w:rsid w:val="00827EAB"/>
    <w:rsid w:val="00830117"/>
    <w:rsid w:val="00830694"/>
    <w:rsid w:val="00830C97"/>
    <w:rsid w:val="00830F3E"/>
    <w:rsid w:val="0083195D"/>
    <w:rsid w:val="00831964"/>
    <w:rsid w:val="00831ABE"/>
    <w:rsid w:val="008324BB"/>
    <w:rsid w:val="00832519"/>
    <w:rsid w:val="008329AE"/>
    <w:rsid w:val="00832C83"/>
    <w:rsid w:val="00833138"/>
    <w:rsid w:val="0083350C"/>
    <w:rsid w:val="0083367D"/>
    <w:rsid w:val="00833B0F"/>
    <w:rsid w:val="00833BCD"/>
    <w:rsid w:val="00833D37"/>
    <w:rsid w:val="00833EC7"/>
    <w:rsid w:val="0083448E"/>
    <w:rsid w:val="00834740"/>
    <w:rsid w:val="00834B94"/>
    <w:rsid w:val="00834E76"/>
    <w:rsid w:val="00834FD5"/>
    <w:rsid w:val="00835195"/>
    <w:rsid w:val="0083524B"/>
    <w:rsid w:val="008353BD"/>
    <w:rsid w:val="008353F9"/>
    <w:rsid w:val="00835493"/>
    <w:rsid w:val="0083556E"/>
    <w:rsid w:val="008355D7"/>
    <w:rsid w:val="00835854"/>
    <w:rsid w:val="00835BC6"/>
    <w:rsid w:val="00835C8D"/>
    <w:rsid w:val="00835D34"/>
    <w:rsid w:val="00835E3A"/>
    <w:rsid w:val="00835F44"/>
    <w:rsid w:val="00836604"/>
    <w:rsid w:val="008366DE"/>
    <w:rsid w:val="00836B14"/>
    <w:rsid w:val="00836B49"/>
    <w:rsid w:val="00836C46"/>
    <w:rsid w:val="00836DDA"/>
    <w:rsid w:val="00836EA8"/>
    <w:rsid w:val="00837254"/>
    <w:rsid w:val="008372E2"/>
    <w:rsid w:val="008373BF"/>
    <w:rsid w:val="008378EA"/>
    <w:rsid w:val="00837A92"/>
    <w:rsid w:val="00837F3D"/>
    <w:rsid w:val="0084002C"/>
    <w:rsid w:val="00840756"/>
    <w:rsid w:val="00840A42"/>
    <w:rsid w:val="00840C75"/>
    <w:rsid w:val="00840DAD"/>
    <w:rsid w:val="008410EA"/>
    <w:rsid w:val="00841CBF"/>
    <w:rsid w:val="00842A94"/>
    <w:rsid w:val="00842AF3"/>
    <w:rsid w:val="00842BF3"/>
    <w:rsid w:val="00842BF4"/>
    <w:rsid w:val="00842DED"/>
    <w:rsid w:val="008434DA"/>
    <w:rsid w:val="00843EBF"/>
    <w:rsid w:val="00844140"/>
    <w:rsid w:val="00844491"/>
    <w:rsid w:val="00844496"/>
    <w:rsid w:val="0084462A"/>
    <w:rsid w:val="0084487F"/>
    <w:rsid w:val="00844B54"/>
    <w:rsid w:val="00844BA5"/>
    <w:rsid w:val="00844FE4"/>
    <w:rsid w:val="00845196"/>
    <w:rsid w:val="0084525B"/>
    <w:rsid w:val="008457B2"/>
    <w:rsid w:val="008457C5"/>
    <w:rsid w:val="008459C7"/>
    <w:rsid w:val="00845DDE"/>
    <w:rsid w:val="00845DF9"/>
    <w:rsid w:val="00846164"/>
    <w:rsid w:val="008463F3"/>
    <w:rsid w:val="008467F2"/>
    <w:rsid w:val="00846AB9"/>
    <w:rsid w:val="00846AC8"/>
    <w:rsid w:val="00846FC2"/>
    <w:rsid w:val="0084706B"/>
    <w:rsid w:val="00847215"/>
    <w:rsid w:val="00847326"/>
    <w:rsid w:val="00847650"/>
    <w:rsid w:val="0084799D"/>
    <w:rsid w:val="008502AB"/>
    <w:rsid w:val="00850443"/>
    <w:rsid w:val="00850A0D"/>
    <w:rsid w:val="00850D1B"/>
    <w:rsid w:val="00850EA1"/>
    <w:rsid w:val="0085100A"/>
    <w:rsid w:val="008511A6"/>
    <w:rsid w:val="00851486"/>
    <w:rsid w:val="0085177D"/>
    <w:rsid w:val="00851AF7"/>
    <w:rsid w:val="008521A0"/>
    <w:rsid w:val="00852437"/>
    <w:rsid w:val="00852599"/>
    <w:rsid w:val="008525FB"/>
    <w:rsid w:val="008528FF"/>
    <w:rsid w:val="00852F92"/>
    <w:rsid w:val="0085333A"/>
    <w:rsid w:val="00853846"/>
    <w:rsid w:val="00853B11"/>
    <w:rsid w:val="008541B2"/>
    <w:rsid w:val="0085432A"/>
    <w:rsid w:val="00855687"/>
    <w:rsid w:val="00855C2C"/>
    <w:rsid w:val="00855E2D"/>
    <w:rsid w:val="00856332"/>
    <w:rsid w:val="00856404"/>
    <w:rsid w:val="00856A39"/>
    <w:rsid w:val="00857BA6"/>
    <w:rsid w:val="00857D70"/>
    <w:rsid w:val="00857ECA"/>
    <w:rsid w:val="008605DE"/>
    <w:rsid w:val="008609C4"/>
    <w:rsid w:val="00860B54"/>
    <w:rsid w:val="00860FF1"/>
    <w:rsid w:val="008611D8"/>
    <w:rsid w:val="008615EE"/>
    <w:rsid w:val="008616A6"/>
    <w:rsid w:val="0086196A"/>
    <w:rsid w:val="00861A40"/>
    <w:rsid w:val="00861E02"/>
    <w:rsid w:val="00862087"/>
    <w:rsid w:val="008626BC"/>
    <w:rsid w:val="00862954"/>
    <w:rsid w:val="00863B03"/>
    <w:rsid w:val="008644CC"/>
    <w:rsid w:val="008645DB"/>
    <w:rsid w:val="00864A33"/>
    <w:rsid w:val="00864D7C"/>
    <w:rsid w:val="00864E47"/>
    <w:rsid w:val="00865348"/>
    <w:rsid w:val="00865505"/>
    <w:rsid w:val="00865B51"/>
    <w:rsid w:val="008660BA"/>
    <w:rsid w:val="00866244"/>
    <w:rsid w:val="0086691E"/>
    <w:rsid w:val="008669A2"/>
    <w:rsid w:val="00866A93"/>
    <w:rsid w:val="00866C8F"/>
    <w:rsid w:val="00866E2B"/>
    <w:rsid w:val="00867185"/>
    <w:rsid w:val="00867459"/>
    <w:rsid w:val="00867F01"/>
    <w:rsid w:val="00870261"/>
    <w:rsid w:val="0087040B"/>
    <w:rsid w:val="00870BA6"/>
    <w:rsid w:val="00870F41"/>
    <w:rsid w:val="008712DE"/>
    <w:rsid w:val="008718D2"/>
    <w:rsid w:val="00871A6F"/>
    <w:rsid w:val="00871AC1"/>
    <w:rsid w:val="00871AD8"/>
    <w:rsid w:val="00871B1E"/>
    <w:rsid w:val="00871E3D"/>
    <w:rsid w:val="008720FC"/>
    <w:rsid w:val="00872C29"/>
    <w:rsid w:val="00872DF6"/>
    <w:rsid w:val="00873623"/>
    <w:rsid w:val="00873745"/>
    <w:rsid w:val="008737E8"/>
    <w:rsid w:val="008738EC"/>
    <w:rsid w:val="00873D54"/>
    <w:rsid w:val="00873D87"/>
    <w:rsid w:val="00873D9B"/>
    <w:rsid w:val="00873DBE"/>
    <w:rsid w:val="0087439C"/>
    <w:rsid w:val="008744DC"/>
    <w:rsid w:val="008746BE"/>
    <w:rsid w:val="00874980"/>
    <w:rsid w:val="00874B3C"/>
    <w:rsid w:val="0087547E"/>
    <w:rsid w:val="008755DC"/>
    <w:rsid w:val="00875612"/>
    <w:rsid w:val="00876736"/>
    <w:rsid w:val="00876F0E"/>
    <w:rsid w:val="00876F19"/>
    <w:rsid w:val="008771C0"/>
    <w:rsid w:val="00877477"/>
    <w:rsid w:val="0087764F"/>
    <w:rsid w:val="00877D21"/>
    <w:rsid w:val="00877F29"/>
    <w:rsid w:val="00877F56"/>
    <w:rsid w:val="00877F6B"/>
    <w:rsid w:val="0088076B"/>
    <w:rsid w:val="008809CD"/>
    <w:rsid w:val="00880F73"/>
    <w:rsid w:val="00881003"/>
    <w:rsid w:val="008812C4"/>
    <w:rsid w:val="008813EF"/>
    <w:rsid w:val="00881407"/>
    <w:rsid w:val="0088170E"/>
    <w:rsid w:val="0088174D"/>
    <w:rsid w:val="008818D8"/>
    <w:rsid w:val="00882028"/>
    <w:rsid w:val="00882300"/>
    <w:rsid w:val="0088271E"/>
    <w:rsid w:val="0088276E"/>
    <w:rsid w:val="008827C0"/>
    <w:rsid w:val="00882901"/>
    <w:rsid w:val="00882965"/>
    <w:rsid w:val="00882AE6"/>
    <w:rsid w:val="00882ED0"/>
    <w:rsid w:val="008838F1"/>
    <w:rsid w:val="0088472A"/>
    <w:rsid w:val="008847D1"/>
    <w:rsid w:val="008848FD"/>
    <w:rsid w:val="00885296"/>
    <w:rsid w:val="00885551"/>
    <w:rsid w:val="008856B2"/>
    <w:rsid w:val="00885C9B"/>
    <w:rsid w:val="00885FAD"/>
    <w:rsid w:val="00886120"/>
    <w:rsid w:val="008867E8"/>
    <w:rsid w:val="00887203"/>
    <w:rsid w:val="008874EB"/>
    <w:rsid w:val="0088766C"/>
    <w:rsid w:val="0088796A"/>
    <w:rsid w:val="00887DA1"/>
    <w:rsid w:val="00887E87"/>
    <w:rsid w:val="00890458"/>
    <w:rsid w:val="00890947"/>
    <w:rsid w:val="00890FC2"/>
    <w:rsid w:val="00891070"/>
    <w:rsid w:val="00891950"/>
    <w:rsid w:val="00891CFD"/>
    <w:rsid w:val="00892063"/>
    <w:rsid w:val="00892265"/>
    <w:rsid w:val="00892ACE"/>
    <w:rsid w:val="00892F97"/>
    <w:rsid w:val="00893262"/>
    <w:rsid w:val="00893322"/>
    <w:rsid w:val="00893439"/>
    <w:rsid w:val="00894106"/>
    <w:rsid w:val="008943E1"/>
    <w:rsid w:val="0089480A"/>
    <w:rsid w:val="00894897"/>
    <w:rsid w:val="008948D2"/>
    <w:rsid w:val="00894BF7"/>
    <w:rsid w:val="00894C71"/>
    <w:rsid w:val="00894CA8"/>
    <w:rsid w:val="00894D1E"/>
    <w:rsid w:val="0089504E"/>
    <w:rsid w:val="008950CA"/>
    <w:rsid w:val="00895135"/>
    <w:rsid w:val="008957D2"/>
    <w:rsid w:val="00895805"/>
    <w:rsid w:val="008958ED"/>
    <w:rsid w:val="0089595F"/>
    <w:rsid w:val="00895A34"/>
    <w:rsid w:val="00895A38"/>
    <w:rsid w:val="00895B6F"/>
    <w:rsid w:val="00895BFD"/>
    <w:rsid w:val="00896073"/>
    <w:rsid w:val="008961A6"/>
    <w:rsid w:val="008962CB"/>
    <w:rsid w:val="008965E3"/>
    <w:rsid w:val="0089699C"/>
    <w:rsid w:val="0089710E"/>
    <w:rsid w:val="00897865"/>
    <w:rsid w:val="00897920"/>
    <w:rsid w:val="00897AAC"/>
    <w:rsid w:val="00897EFB"/>
    <w:rsid w:val="00897FA2"/>
    <w:rsid w:val="008A0222"/>
    <w:rsid w:val="008A07FD"/>
    <w:rsid w:val="008A0A40"/>
    <w:rsid w:val="008A0D78"/>
    <w:rsid w:val="008A0E5C"/>
    <w:rsid w:val="008A1070"/>
    <w:rsid w:val="008A17B5"/>
    <w:rsid w:val="008A1826"/>
    <w:rsid w:val="008A1882"/>
    <w:rsid w:val="008A1E44"/>
    <w:rsid w:val="008A1F63"/>
    <w:rsid w:val="008A39AB"/>
    <w:rsid w:val="008A3E48"/>
    <w:rsid w:val="008A4311"/>
    <w:rsid w:val="008A454A"/>
    <w:rsid w:val="008A4AC2"/>
    <w:rsid w:val="008A4DA1"/>
    <w:rsid w:val="008A5183"/>
    <w:rsid w:val="008A51A9"/>
    <w:rsid w:val="008A5337"/>
    <w:rsid w:val="008A57D7"/>
    <w:rsid w:val="008A5DB8"/>
    <w:rsid w:val="008A5F0F"/>
    <w:rsid w:val="008A608D"/>
    <w:rsid w:val="008A61B4"/>
    <w:rsid w:val="008A61C9"/>
    <w:rsid w:val="008A64AB"/>
    <w:rsid w:val="008A64DA"/>
    <w:rsid w:val="008A67BB"/>
    <w:rsid w:val="008A718C"/>
    <w:rsid w:val="008A7846"/>
    <w:rsid w:val="008A7CBB"/>
    <w:rsid w:val="008A7D24"/>
    <w:rsid w:val="008A7F8A"/>
    <w:rsid w:val="008B0506"/>
    <w:rsid w:val="008B0B93"/>
    <w:rsid w:val="008B0B97"/>
    <w:rsid w:val="008B0F8C"/>
    <w:rsid w:val="008B1775"/>
    <w:rsid w:val="008B199C"/>
    <w:rsid w:val="008B1F74"/>
    <w:rsid w:val="008B248A"/>
    <w:rsid w:val="008B2638"/>
    <w:rsid w:val="008B2CF2"/>
    <w:rsid w:val="008B335D"/>
    <w:rsid w:val="008B38E5"/>
    <w:rsid w:val="008B3B8B"/>
    <w:rsid w:val="008B3C87"/>
    <w:rsid w:val="008B4DBA"/>
    <w:rsid w:val="008B4FC5"/>
    <w:rsid w:val="008B515C"/>
    <w:rsid w:val="008B52AB"/>
    <w:rsid w:val="008B5ADC"/>
    <w:rsid w:val="008B6743"/>
    <w:rsid w:val="008B69A2"/>
    <w:rsid w:val="008B6E2D"/>
    <w:rsid w:val="008B737D"/>
    <w:rsid w:val="008B759F"/>
    <w:rsid w:val="008B7BD4"/>
    <w:rsid w:val="008B7F95"/>
    <w:rsid w:val="008C0004"/>
    <w:rsid w:val="008C0392"/>
    <w:rsid w:val="008C040D"/>
    <w:rsid w:val="008C0658"/>
    <w:rsid w:val="008C09BA"/>
    <w:rsid w:val="008C0B25"/>
    <w:rsid w:val="008C1056"/>
    <w:rsid w:val="008C11E2"/>
    <w:rsid w:val="008C1618"/>
    <w:rsid w:val="008C162A"/>
    <w:rsid w:val="008C1A33"/>
    <w:rsid w:val="008C1A73"/>
    <w:rsid w:val="008C1B1D"/>
    <w:rsid w:val="008C1C73"/>
    <w:rsid w:val="008C276A"/>
    <w:rsid w:val="008C285A"/>
    <w:rsid w:val="008C2DEB"/>
    <w:rsid w:val="008C2ED5"/>
    <w:rsid w:val="008C31EE"/>
    <w:rsid w:val="008C3701"/>
    <w:rsid w:val="008C3AC4"/>
    <w:rsid w:val="008C4000"/>
    <w:rsid w:val="008C4440"/>
    <w:rsid w:val="008C4540"/>
    <w:rsid w:val="008C49E5"/>
    <w:rsid w:val="008C4AF9"/>
    <w:rsid w:val="008C4B6C"/>
    <w:rsid w:val="008C4BAA"/>
    <w:rsid w:val="008C5870"/>
    <w:rsid w:val="008C5C62"/>
    <w:rsid w:val="008C5E47"/>
    <w:rsid w:val="008C6996"/>
    <w:rsid w:val="008C6A3D"/>
    <w:rsid w:val="008C6BB5"/>
    <w:rsid w:val="008C6F57"/>
    <w:rsid w:val="008C719E"/>
    <w:rsid w:val="008C71AB"/>
    <w:rsid w:val="008C734A"/>
    <w:rsid w:val="008C7376"/>
    <w:rsid w:val="008C7501"/>
    <w:rsid w:val="008C757C"/>
    <w:rsid w:val="008C79B3"/>
    <w:rsid w:val="008D0168"/>
    <w:rsid w:val="008D05E1"/>
    <w:rsid w:val="008D06DC"/>
    <w:rsid w:val="008D08B3"/>
    <w:rsid w:val="008D0A64"/>
    <w:rsid w:val="008D0C83"/>
    <w:rsid w:val="008D1125"/>
    <w:rsid w:val="008D11A8"/>
    <w:rsid w:val="008D18E1"/>
    <w:rsid w:val="008D1F0E"/>
    <w:rsid w:val="008D1F75"/>
    <w:rsid w:val="008D2458"/>
    <w:rsid w:val="008D256E"/>
    <w:rsid w:val="008D2600"/>
    <w:rsid w:val="008D2A89"/>
    <w:rsid w:val="008D30C5"/>
    <w:rsid w:val="008D36A4"/>
    <w:rsid w:val="008D36E6"/>
    <w:rsid w:val="008D3F06"/>
    <w:rsid w:val="008D414C"/>
    <w:rsid w:val="008D44FF"/>
    <w:rsid w:val="008D4ECB"/>
    <w:rsid w:val="008D4F19"/>
    <w:rsid w:val="008D5596"/>
    <w:rsid w:val="008D55A9"/>
    <w:rsid w:val="008D638A"/>
    <w:rsid w:val="008D70E9"/>
    <w:rsid w:val="008D71C9"/>
    <w:rsid w:val="008D75EE"/>
    <w:rsid w:val="008D79E9"/>
    <w:rsid w:val="008D7F05"/>
    <w:rsid w:val="008E0313"/>
    <w:rsid w:val="008E04A1"/>
    <w:rsid w:val="008E0785"/>
    <w:rsid w:val="008E088F"/>
    <w:rsid w:val="008E0A9E"/>
    <w:rsid w:val="008E0AE3"/>
    <w:rsid w:val="008E0B7D"/>
    <w:rsid w:val="008E0DD4"/>
    <w:rsid w:val="008E0F8C"/>
    <w:rsid w:val="008E0F94"/>
    <w:rsid w:val="008E1266"/>
    <w:rsid w:val="008E15BF"/>
    <w:rsid w:val="008E1EDC"/>
    <w:rsid w:val="008E290D"/>
    <w:rsid w:val="008E2C58"/>
    <w:rsid w:val="008E2EA9"/>
    <w:rsid w:val="008E3291"/>
    <w:rsid w:val="008E35C6"/>
    <w:rsid w:val="008E36E4"/>
    <w:rsid w:val="008E399F"/>
    <w:rsid w:val="008E40D9"/>
    <w:rsid w:val="008E40E2"/>
    <w:rsid w:val="008E4381"/>
    <w:rsid w:val="008E4495"/>
    <w:rsid w:val="008E4500"/>
    <w:rsid w:val="008E4D8A"/>
    <w:rsid w:val="008E5034"/>
    <w:rsid w:val="008E5107"/>
    <w:rsid w:val="008E56E7"/>
    <w:rsid w:val="008E5986"/>
    <w:rsid w:val="008E5A2E"/>
    <w:rsid w:val="008E5CD5"/>
    <w:rsid w:val="008E5DAA"/>
    <w:rsid w:val="008E5EDE"/>
    <w:rsid w:val="008E6247"/>
    <w:rsid w:val="008E65FD"/>
    <w:rsid w:val="008E6929"/>
    <w:rsid w:val="008E6D4B"/>
    <w:rsid w:val="008E7074"/>
    <w:rsid w:val="008E75E8"/>
    <w:rsid w:val="008E7876"/>
    <w:rsid w:val="008E79CC"/>
    <w:rsid w:val="008E7D81"/>
    <w:rsid w:val="008E7EA5"/>
    <w:rsid w:val="008F0043"/>
    <w:rsid w:val="008F0220"/>
    <w:rsid w:val="008F043D"/>
    <w:rsid w:val="008F0604"/>
    <w:rsid w:val="008F0764"/>
    <w:rsid w:val="008F08FD"/>
    <w:rsid w:val="008F094D"/>
    <w:rsid w:val="008F0F32"/>
    <w:rsid w:val="008F1415"/>
    <w:rsid w:val="008F1D50"/>
    <w:rsid w:val="008F21D7"/>
    <w:rsid w:val="008F21E1"/>
    <w:rsid w:val="008F230E"/>
    <w:rsid w:val="008F27F7"/>
    <w:rsid w:val="008F2C0F"/>
    <w:rsid w:val="008F2C5C"/>
    <w:rsid w:val="008F2EBA"/>
    <w:rsid w:val="008F364C"/>
    <w:rsid w:val="008F3845"/>
    <w:rsid w:val="008F3B6D"/>
    <w:rsid w:val="008F3E7A"/>
    <w:rsid w:val="008F4304"/>
    <w:rsid w:val="008F470A"/>
    <w:rsid w:val="008F47BB"/>
    <w:rsid w:val="008F4D04"/>
    <w:rsid w:val="008F508E"/>
    <w:rsid w:val="008F50D4"/>
    <w:rsid w:val="008F51DB"/>
    <w:rsid w:val="008F5474"/>
    <w:rsid w:val="008F5948"/>
    <w:rsid w:val="008F59D2"/>
    <w:rsid w:val="008F5E21"/>
    <w:rsid w:val="008F6202"/>
    <w:rsid w:val="008F683C"/>
    <w:rsid w:val="008F697C"/>
    <w:rsid w:val="008F719E"/>
    <w:rsid w:val="008F7883"/>
    <w:rsid w:val="0090026B"/>
    <w:rsid w:val="009004C4"/>
    <w:rsid w:val="00900511"/>
    <w:rsid w:val="009006B9"/>
    <w:rsid w:val="0090076B"/>
    <w:rsid w:val="009008D9"/>
    <w:rsid w:val="00900AEA"/>
    <w:rsid w:val="00900C79"/>
    <w:rsid w:val="00900D27"/>
    <w:rsid w:val="0090119D"/>
    <w:rsid w:val="009011B1"/>
    <w:rsid w:val="009013E1"/>
    <w:rsid w:val="009014AA"/>
    <w:rsid w:val="00901978"/>
    <w:rsid w:val="00901F3D"/>
    <w:rsid w:val="00902403"/>
    <w:rsid w:val="009024E3"/>
    <w:rsid w:val="00902A26"/>
    <w:rsid w:val="00902A48"/>
    <w:rsid w:val="00902FF2"/>
    <w:rsid w:val="009032F5"/>
    <w:rsid w:val="0090351B"/>
    <w:rsid w:val="00903521"/>
    <w:rsid w:val="00903847"/>
    <w:rsid w:val="0090407F"/>
    <w:rsid w:val="0090437C"/>
    <w:rsid w:val="00904679"/>
    <w:rsid w:val="0090494F"/>
    <w:rsid w:val="009049E4"/>
    <w:rsid w:val="00904A0D"/>
    <w:rsid w:val="00904A44"/>
    <w:rsid w:val="00904D1D"/>
    <w:rsid w:val="00905176"/>
    <w:rsid w:val="0090533C"/>
    <w:rsid w:val="009053FC"/>
    <w:rsid w:val="00905453"/>
    <w:rsid w:val="0090548E"/>
    <w:rsid w:val="0090592B"/>
    <w:rsid w:val="00905B25"/>
    <w:rsid w:val="00905B7C"/>
    <w:rsid w:val="00905C78"/>
    <w:rsid w:val="00906336"/>
    <w:rsid w:val="009063C4"/>
    <w:rsid w:val="00906786"/>
    <w:rsid w:val="00906C71"/>
    <w:rsid w:val="00906F2C"/>
    <w:rsid w:val="009073D0"/>
    <w:rsid w:val="00907D2E"/>
    <w:rsid w:val="0091029D"/>
    <w:rsid w:val="0091070A"/>
    <w:rsid w:val="009109E2"/>
    <w:rsid w:val="00910CB6"/>
    <w:rsid w:val="009110C4"/>
    <w:rsid w:val="00911265"/>
    <w:rsid w:val="00911ACA"/>
    <w:rsid w:val="00911B20"/>
    <w:rsid w:val="00911F02"/>
    <w:rsid w:val="00912127"/>
    <w:rsid w:val="00912B63"/>
    <w:rsid w:val="00912EB8"/>
    <w:rsid w:val="00913232"/>
    <w:rsid w:val="00913271"/>
    <w:rsid w:val="009134A5"/>
    <w:rsid w:val="0091382F"/>
    <w:rsid w:val="00913D3E"/>
    <w:rsid w:val="00913F4A"/>
    <w:rsid w:val="00913FFC"/>
    <w:rsid w:val="009141B0"/>
    <w:rsid w:val="00914481"/>
    <w:rsid w:val="009145F9"/>
    <w:rsid w:val="00914B23"/>
    <w:rsid w:val="00914BFB"/>
    <w:rsid w:val="00914C21"/>
    <w:rsid w:val="00914D51"/>
    <w:rsid w:val="00914F38"/>
    <w:rsid w:val="009151ED"/>
    <w:rsid w:val="00915F65"/>
    <w:rsid w:val="009165E4"/>
    <w:rsid w:val="00916995"/>
    <w:rsid w:val="00916CF8"/>
    <w:rsid w:val="0091747A"/>
    <w:rsid w:val="00917719"/>
    <w:rsid w:val="00917817"/>
    <w:rsid w:val="0091787C"/>
    <w:rsid w:val="009179B1"/>
    <w:rsid w:val="0092062C"/>
    <w:rsid w:val="00920C17"/>
    <w:rsid w:val="00921318"/>
    <w:rsid w:val="00921323"/>
    <w:rsid w:val="00921585"/>
    <w:rsid w:val="009215E4"/>
    <w:rsid w:val="00921856"/>
    <w:rsid w:val="00921AC1"/>
    <w:rsid w:val="00921E65"/>
    <w:rsid w:val="009220CF"/>
    <w:rsid w:val="009221E4"/>
    <w:rsid w:val="00922610"/>
    <w:rsid w:val="00922C19"/>
    <w:rsid w:val="00922F0B"/>
    <w:rsid w:val="009232A2"/>
    <w:rsid w:val="00923356"/>
    <w:rsid w:val="00923873"/>
    <w:rsid w:val="00923E7E"/>
    <w:rsid w:val="00923F75"/>
    <w:rsid w:val="0092449D"/>
    <w:rsid w:val="009244C3"/>
    <w:rsid w:val="0092455C"/>
    <w:rsid w:val="0092464B"/>
    <w:rsid w:val="0092468A"/>
    <w:rsid w:val="0092471C"/>
    <w:rsid w:val="0092496B"/>
    <w:rsid w:val="00924C0B"/>
    <w:rsid w:val="00924C97"/>
    <w:rsid w:val="0092508D"/>
    <w:rsid w:val="0092585A"/>
    <w:rsid w:val="00925C43"/>
    <w:rsid w:val="00926059"/>
    <w:rsid w:val="00926174"/>
    <w:rsid w:val="009263FC"/>
    <w:rsid w:val="0092658E"/>
    <w:rsid w:val="00926C70"/>
    <w:rsid w:val="00926C73"/>
    <w:rsid w:val="00926DAE"/>
    <w:rsid w:val="0092723B"/>
    <w:rsid w:val="0092758A"/>
    <w:rsid w:val="00927BE3"/>
    <w:rsid w:val="00927CFC"/>
    <w:rsid w:val="0093053D"/>
    <w:rsid w:val="00930A77"/>
    <w:rsid w:val="00931046"/>
    <w:rsid w:val="0093188E"/>
    <w:rsid w:val="00932047"/>
    <w:rsid w:val="0093232E"/>
    <w:rsid w:val="00932530"/>
    <w:rsid w:val="009326E8"/>
    <w:rsid w:val="00932778"/>
    <w:rsid w:val="00932DD7"/>
    <w:rsid w:val="00932FD6"/>
    <w:rsid w:val="00933546"/>
    <w:rsid w:val="009339D1"/>
    <w:rsid w:val="00933B9F"/>
    <w:rsid w:val="00933C84"/>
    <w:rsid w:val="00933C8A"/>
    <w:rsid w:val="00933CFE"/>
    <w:rsid w:val="009343D8"/>
    <w:rsid w:val="00934600"/>
    <w:rsid w:val="0093464C"/>
    <w:rsid w:val="00934CDF"/>
    <w:rsid w:val="009351BD"/>
    <w:rsid w:val="009352BD"/>
    <w:rsid w:val="00935366"/>
    <w:rsid w:val="0093540C"/>
    <w:rsid w:val="00935F01"/>
    <w:rsid w:val="00936129"/>
    <w:rsid w:val="00936503"/>
    <w:rsid w:val="00936660"/>
    <w:rsid w:val="009368D4"/>
    <w:rsid w:val="0093724B"/>
    <w:rsid w:val="00937C07"/>
    <w:rsid w:val="00937D74"/>
    <w:rsid w:val="00937F36"/>
    <w:rsid w:val="00937FC6"/>
    <w:rsid w:val="00937FF2"/>
    <w:rsid w:val="009400E4"/>
    <w:rsid w:val="00940280"/>
    <w:rsid w:val="00940C8E"/>
    <w:rsid w:val="00940DE6"/>
    <w:rsid w:val="00940E61"/>
    <w:rsid w:val="00941925"/>
    <w:rsid w:val="0094197F"/>
    <w:rsid w:val="009419A1"/>
    <w:rsid w:val="00941D0E"/>
    <w:rsid w:val="00941F0A"/>
    <w:rsid w:val="00941FF0"/>
    <w:rsid w:val="00942316"/>
    <w:rsid w:val="009427E1"/>
    <w:rsid w:val="00942DE3"/>
    <w:rsid w:val="00942E63"/>
    <w:rsid w:val="00943F3B"/>
    <w:rsid w:val="0094421B"/>
    <w:rsid w:val="00944927"/>
    <w:rsid w:val="00944B8E"/>
    <w:rsid w:val="00944BAB"/>
    <w:rsid w:val="009450AD"/>
    <w:rsid w:val="00945114"/>
    <w:rsid w:val="009455D1"/>
    <w:rsid w:val="00945721"/>
    <w:rsid w:val="009458C7"/>
    <w:rsid w:val="00945A37"/>
    <w:rsid w:val="00945AA7"/>
    <w:rsid w:val="00946303"/>
    <w:rsid w:val="00946465"/>
    <w:rsid w:val="0094682E"/>
    <w:rsid w:val="00946A2D"/>
    <w:rsid w:val="00946C01"/>
    <w:rsid w:val="0094729B"/>
    <w:rsid w:val="009474B9"/>
    <w:rsid w:val="0094777E"/>
    <w:rsid w:val="00947A88"/>
    <w:rsid w:val="00947CC4"/>
    <w:rsid w:val="00947DF2"/>
    <w:rsid w:val="00947F08"/>
    <w:rsid w:val="0095010D"/>
    <w:rsid w:val="00950413"/>
    <w:rsid w:val="009505D8"/>
    <w:rsid w:val="009505F0"/>
    <w:rsid w:val="009507E9"/>
    <w:rsid w:val="00950BE7"/>
    <w:rsid w:val="00950C18"/>
    <w:rsid w:val="00950E7C"/>
    <w:rsid w:val="009514C9"/>
    <w:rsid w:val="00951EDD"/>
    <w:rsid w:val="0095206F"/>
    <w:rsid w:val="009525D6"/>
    <w:rsid w:val="009527E9"/>
    <w:rsid w:val="00952949"/>
    <w:rsid w:val="0095330C"/>
    <w:rsid w:val="00953625"/>
    <w:rsid w:val="0095379B"/>
    <w:rsid w:val="00953D52"/>
    <w:rsid w:val="0095461B"/>
    <w:rsid w:val="00954BC6"/>
    <w:rsid w:val="00955192"/>
    <w:rsid w:val="009552C7"/>
    <w:rsid w:val="00955677"/>
    <w:rsid w:val="0095579A"/>
    <w:rsid w:val="00955814"/>
    <w:rsid w:val="00955903"/>
    <w:rsid w:val="009559E4"/>
    <w:rsid w:val="00955B13"/>
    <w:rsid w:val="00955D7F"/>
    <w:rsid w:val="00955DC4"/>
    <w:rsid w:val="009561BA"/>
    <w:rsid w:val="0095626B"/>
    <w:rsid w:val="009563AB"/>
    <w:rsid w:val="009565B0"/>
    <w:rsid w:val="00956784"/>
    <w:rsid w:val="00956BD0"/>
    <w:rsid w:val="0095729A"/>
    <w:rsid w:val="00957393"/>
    <w:rsid w:val="009575C5"/>
    <w:rsid w:val="009576C1"/>
    <w:rsid w:val="00957770"/>
    <w:rsid w:val="00957A3C"/>
    <w:rsid w:val="00957AB7"/>
    <w:rsid w:val="009604C3"/>
    <w:rsid w:val="00960C31"/>
    <w:rsid w:val="00960CD1"/>
    <w:rsid w:val="00960D7A"/>
    <w:rsid w:val="009610F7"/>
    <w:rsid w:val="00961113"/>
    <w:rsid w:val="009613F1"/>
    <w:rsid w:val="00961A95"/>
    <w:rsid w:val="00961FDC"/>
    <w:rsid w:val="00962421"/>
    <w:rsid w:val="00963185"/>
    <w:rsid w:val="009632ED"/>
    <w:rsid w:val="009635B6"/>
    <w:rsid w:val="009636E6"/>
    <w:rsid w:val="009640DF"/>
    <w:rsid w:val="009642BA"/>
    <w:rsid w:val="0096466C"/>
    <w:rsid w:val="00964D1B"/>
    <w:rsid w:val="00964DE6"/>
    <w:rsid w:val="009651C9"/>
    <w:rsid w:val="009652E2"/>
    <w:rsid w:val="00965831"/>
    <w:rsid w:val="0096584F"/>
    <w:rsid w:val="00965962"/>
    <w:rsid w:val="00965FEE"/>
    <w:rsid w:val="00966288"/>
    <w:rsid w:val="009663A4"/>
    <w:rsid w:val="009663BD"/>
    <w:rsid w:val="00966D72"/>
    <w:rsid w:val="00966F82"/>
    <w:rsid w:val="0096701D"/>
    <w:rsid w:val="00967248"/>
    <w:rsid w:val="009674AB"/>
    <w:rsid w:val="00967600"/>
    <w:rsid w:val="00967801"/>
    <w:rsid w:val="009678AA"/>
    <w:rsid w:val="00967D91"/>
    <w:rsid w:val="00967DA5"/>
    <w:rsid w:val="0097053F"/>
    <w:rsid w:val="00970621"/>
    <w:rsid w:val="00970CEE"/>
    <w:rsid w:val="00970D68"/>
    <w:rsid w:val="00970E62"/>
    <w:rsid w:val="00971027"/>
    <w:rsid w:val="00971097"/>
    <w:rsid w:val="00971EC9"/>
    <w:rsid w:val="0097259E"/>
    <w:rsid w:val="0097289E"/>
    <w:rsid w:val="00972AD7"/>
    <w:rsid w:val="00972C3D"/>
    <w:rsid w:val="00972DF2"/>
    <w:rsid w:val="00973709"/>
    <w:rsid w:val="00973930"/>
    <w:rsid w:val="0097393C"/>
    <w:rsid w:val="00973A50"/>
    <w:rsid w:val="00973BB3"/>
    <w:rsid w:val="00973C14"/>
    <w:rsid w:val="00975160"/>
    <w:rsid w:val="00975BC7"/>
    <w:rsid w:val="00976079"/>
    <w:rsid w:val="00976207"/>
    <w:rsid w:val="009766B6"/>
    <w:rsid w:val="00976882"/>
    <w:rsid w:val="00976F42"/>
    <w:rsid w:val="00976F77"/>
    <w:rsid w:val="0097763F"/>
    <w:rsid w:val="00977B1C"/>
    <w:rsid w:val="0098027B"/>
    <w:rsid w:val="00980468"/>
    <w:rsid w:val="00980496"/>
    <w:rsid w:val="00980D0E"/>
    <w:rsid w:val="00981091"/>
    <w:rsid w:val="00981116"/>
    <w:rsid w:val="0098121D"/>
    <w:rsid w:val="00981539"/>
    <w:rsid w:val="009817AC"/>
    <w:rsid w:val="00981817"/>
    <w:rsid w:val="00981ABF"/>
    <w:rsid w:val="00981C61"/>
    <w:rsid w:val="00981EC5"/>
    <w:rsid w:val="00981ED0"/>
    <w:rsid w:val="00982100"/>
    <w:rsid w:val="00982557"/>
    <w:rsid w:val="0098283A"/>
    <w:rsid w:val="00982A64"/>
    <w:rsid w:val="00982C1D"/>
    <w:rsid w:val="00982C5D"/>
    <w:rsid w:val="00982DBE"/>
    <w:rsid w:val="00982E72"/>
    <w:rsid w:val="0098303E"/>
    <w:rsid w:val="00983487"/>
    <w:rsid w:val="0098360F"/>
    <w:rsid w:val="00983887"/>
    <w:rsid w:val="00983962"/>
    <w:rsid w:val="00983BBA"/>
    <w:rsid w:val="00983F17"/>
    <w:rsid w:val="009841A9"/>
    <w:rsid w:val="00984BB2"/>
    <w:rsid w:val="00984DC4"/>
    <w:rsid w:val="00985635"/>
    <w:rsid w:val="00985917"/>
    <w:rsid w:val="009859AC"/>
    <w:rsid w:val="00985AAF"/>
    <w:rsid w:val="00985B5D"/>
    <w:rsid w:val="00985E44"/>
    <w:rsid w:val="0098608C"/>
    <w:rsid w:val="009860AF"/>
    <w:rsid w:val="00986482"/>
    <w:rsid w:val="00986ABC"/>
    <w:rsid w:val="0098701D"/>
    <w:rsid w:val="009876B2"/>
    <w:rsid w:val="00987734"/>
    <w:rsid w:val="009877AD"/>
    <w:rsid w:val="00987CAA"/>
    <w:rsid w:val="00987FE6"/>
    <w:rsid w:val="0099062B"/>
    <w:rsid w:val="00990DB5"/>
    <w:rsid w:val="0099154C"/>
    <w:rsid w:val="00991604"/>
    <w:rsid w:val="00991786"/>
    <w:rsid w:val="00991AF9"/>
    <w:rsid w:val="00991C5B"/>
    <w:rsid w:val="00991D6B"/>
    <w:rsid w:val="0099210E"/>
    <w:rsid w:val="00992211"/>
    <w:rsid w:val="009926A1"/>
    <w:rsid w:val="009927B8"/>
    <w:rsid w:val="009933D4"/>
    <w:rsid w:val="00993453"/>
    <w:rsid w:val="009937AE"/>
    <w:rsid w:val="00993855"/>
    <w:rsid w:val="00993C22"/>
    <w:rsid w:val="00994278"/>
    <w:rsid w:val="009945FE"/>
    <w:rsid w:val="009946F5"/>
    <w:rsid w:val="00994BAD"/>
    <w:rsid w:val="00994D08"/>
    <w:rsid w:val="009954AD"/>
    <w:rsid w:val="0099554E"/>
    <w:rsid w:val="00995E89"/>
    <w:rsid w:val="00995F9D"/>
    <w:rsid w:val="0099600F"/>
    <w:rsid w:val="009962A8"/>
    <w:rsid w:val="0099665F"/>
    <w:rsid w:val="00996678"/>
    <w:rsid w:val="00996887"/>
    <w:rsid w:val="009969F0"/>
    <w:rsid w:val="00996A4C"/>
    <w:rsid w:val="00996D30"/>
    <w:rsid w:val="00997320"/>
    <w:rsid w:val="00997739"/>
    <w:rsid w:val="00997CAB"/>
    <w:rsid w:val="009A00F9"/>
    <w:rsid w:val="009A0132"/>
    <w:rsid w:val="009A074B"/>
    <w:rsid w:val="009A0E5B"/>
    <w:rsid w:val="009A151B"/>
    <w:rsid w:val="009A16B9"/>
    <w:rsid w:val="009A18B9"/>
    <w:rsid w:val="009A1B88"/>
    <w:rsid w:val="009A2247"/>
    <w:rsid w:val="009A23A4"/>
    <w:rsid w:val="009A38A8"/>
    <w:rsid w:val="009A3C2C"/>
    <w:rsid w:val="009A3F83"/>
    <w:rsid w:val="009A4184"/>
    <w:rsid w:val="009A4220"/>
    <w:rsid w:val="009A4654"/>
    <w:rsid w:val="009A4697"/>
    <w:rsid w:val="009A47E8"/>
    <w:rsid w:val="009A48FA"/>
    <w:rsid w:val="009A4ECE"/>
    <w:rsid w:val="009A4F34"/>
    <w:rsid w:val="009A513C"/>
    <w:rsid w:val="009A5284"/>
    <w:rsid w:val="009A5410"/>
    <w:rsid w:val="009A5778"/>
    <w:rsid w:val="009A5B0B"/>
    <w:rsid w:val="009A5BFA"/>
    <w:rsid w:val="009A62E3"/>
    <w:rsid w:val="009A63DE"/>
    <w:rsid w:val="009A6458"/>
    <w:rsid w:val="009A6919"/>
    <w:rsid w:val="009A6E14"/>
    <w:rsid w:val="009A6F4E"/>
    <w:rsid w:val="009A73F5"/>
    <w:rsid w:val="009A7516"/>
    <w:rsid w:val="009A7C20"/>
    <w:rsid w:val="009B0422"/>
    <w:rsid w:val="009B076F"/>
    <w:rsid w:val="009B0A08"/>
    <w:rsid w:val="009B1369"/>
    <w:rsid w:val="009B146E"/>
    <w:rsid w:val="009B15AB"/>
    <w:rsid w:val="009B1BDC"/>
    <w:rsid w:val="009B1DF1"/>
    <w:rsid w:val="009B1E90"/>
    <w:rsid w:val="009B24AB"/>
    <w:rsid w:val="009B27AF"/>
    <w:rsid w:val="009B3990"/>
    <w:rsid w:val="009B3B31"/>
    <w:rsid w:val="009B3B6A"/>
    <w:rsid w:val="009B4385"/>
    <w:rsid w:val="009B4648"/>
    <w:rsid w:val="009B4865"/>
    <w:rsid w:val="009B5293"/>
    <w:rsid w:val="009B57C6"/>
    <w:rsid w:val="009B58F3"/>
    <w:rsid w:val="009B5B98"/>
    <w:rsid w:val="009B5EA6"/>
    <w:rsid w:val="009B6227"/>
    <w:rsid w:val="009B690A"/>
    <w:rsid w:val="009B6DAE"/>
    <w:rsid w:val="009B7077"/>
    <w:rsid w:val="009B733F"/>
    <w:rsid w:val="009B7475"/>
    <w:rsid w:val="009B768C"/>
    <w:rsid w:val="009B7730"/>
    <w:rsid w:val="009B77BA"/>
    <w:rsid w:val="009B7B42"/>
    <w:rsid w:val="009B7E0A"/>
    <w:rsid w:val="009C009C"/>
    <w:rsid w:val="009C0158"/>
    <w:rsid w:val="009C06BC"/>
    <w:rsid w:val="009C0871"/>
    <w:rsid w:val="009C0A38"/>
    <w:rsid w:val="009C105B"/>
    <w:rsid w:val="009C193B"/>
    <w:rsid w:val="009C2411"/>
    <w:rsid w:val="009C2522"/>
    <w:rsid w:val="009C2708"/>
    <w:rsid w:val="009C322D"/>
    <w:rsid w:val="009C32B0"/>
    <w:rsid w:val="009C3998"/>
    <w:rsid w:val="009C3C78"/>
    <w:rsid w:val="009C3F34"/>
    <w:rsid w:val="009C439B"/>
    <w:rsid w:val="009C4953"/>
    <w:rsid w:val="009C4CDD"/>
    <w:rsid w:val="009C4EEC"/>
    <w:rsid w:val="009C5350"/>
    <w:rsid w:val="009C54BF"/>
    <w:rsid w:val="009C573A"/>
    <w:rsid w:val="009C58D7"/>
    <w:rsid w:val="009C5BE7"/>
    <w:rsid w:val="009C5C0D"/>
    <w:rsid w:val="009C5DE7"/>
    <w:rsid w:val="009C5F08"/>
    <w:rsid w:val="009C6430"/>
    <w:rsid w:val="009C6858"/>
    <w:rsid w:val="009C6948"/>
    <w:rsid w:val="009C6B6C"/>
    <w:rsid w:val="009C6C5F"/>
    <w:rsid w:val="009C7133"/>
    <w:rsid w:val="009C71EF"/>
    <w:rsid w:val="009C7B89"/>
    <w:rsid w:val="009C7EDA"/>
    <w:rsid w:val="009C7F93"/>
    <w:rsid w:val="009D01A1"/>
    <w:rsid w:val="009D06F5"/>
    <w:rsid w:val="009D0DDF"/>
    <w:rsid w:val="009D0EBB"/>
    <w:rsid w:val="009D0F37"/>
    <w:rsid w:val="009D129D"/>
    <w:rsid w:val="009D17C9"/>
    <w:rsid w:val="009D1D5C"/>
    <w:rsid w:val="009D1D71"/>
    <w:rsid w:val="009D1E63"/>
    <w:rsid w:val="009D26C8"/>
    <w:rsid w:val="009D26DB"/>
    <w:rsid w:val="009D2766"/>
    <w:rsid w:val="009D37C7"/>
    <w:rsid w:val="009D3A8A"/>
    <w:rsid w:val="009D3AE5"/>
    <w:rsid w:val="009D43B8"/>
    <w:rsid w:val="009D4E29"/>
    <w:rsid w:val="009D4F61"/>
    <w:rsid w:val="009D5251"/>
    <w:rsid w:val="009D54CA"/>
    <w:rsid w:val="009D54F5"/>
    <w:rsid w:val="009D5533"/>
    <w:rsid w:val="009D5FCA"/>
    <w:rsid w:val="009D6003"/>
    <w:rsid w:val="009D6F73"/>
    <w:rsid w:val="009D7234"/>
    <w:rsid w:val="009D7278"/>
    <w:rsid w:val="009D75B1"/>
    <w:rsid w:val="009D7601"/>
    <w:rsid w:val="009D7690"/>
    <w:rsid w:val="009D78A2"/>
    <w:rsid w:val="009D7A38"/>
    <w:rsid w:val="009D7E23"/>
    <w:rsid w:val="009E0487"/>
    <w:rsid w:val="009E052C"/>
    <w:rsid w:val="009E0CB3"/>
    <w:rsid w:val="009E0EF9"/>
    <w:rsid w:val="009E24E4"/>
    <w:rsid w:val="009E26D9"/>
    <w:rsid w:val="009E29BD"/>
    <w:rsid w:val="009E2BDB"/>
    <w:rsid w:val="009E2CBA"/>
    <w:rsid w:val="009E361C"/>
    <w:rsid w:val="009E37AD"/>
    <w:rsid w:val="009E3AC7"/>
    <w:rsid w:val="009E3B87"/>
    <w:rsid w:val="009E3FC3"/>
    <w:rsid w:val="009E429B"/>
    <w:rsid w:val="009E461C"/>
    <w:rsid w:val="009E48D6"/>
    <w:rsid w:val="009E4A15"/>
    <w:rsid w:val="009E4B38"/>
    <w:rsid w:val="009E4C48"/>
    <w:rsid w:val="009E4C7A"/>
    <w:rsid w:val="009E4D3C"/>
    <w:rsid w:val="009E5363"/>
    <w:rsid w:val="009E5522"/>
    <w:rsid w:val="009E5533"/>
    <w:rsid w:val="009E555E"/>
    <w:rsid w:val="009E5684"/>
    <w:rsid w:val="009E5970"/>
    <w:rsid w:val="009E5D0D"/>
    <w:rsid w:val="009E603E"/>
    <w:rsid w:val="009E6363"/>
    <w:rsid w:val="009E6800"/>
    <w:rsid w:val="009E71AC"/>
    <w:rsid w:val="009E7267"/>
    <w:rsid w:val="009E7693"/>
    <w:rsid w:val="009E7B53"/>
    <w:rsid w:val="009F0055"/>
    <w:rsid w:val="009F026C"/>
    <w:rsid w:val="009F0BD2"/>
    <w:rsid w:val="009F0DDF"/>
    <w:rsid w:val="009F13AB"/>
    <w:rsid w:val="009F1BF0"/>
    <w:rsid w:val="009F1CFE"/>
    <w:rsid w:val="009F1DC4"/>
    <w:rsid w:val="009F1DC9"/>
    <w:rsid w:val="009F21A3"/>
    <w:rsid w:val="009F24D2"/>
    <w:rsid w:val="009F2979"/>
    <w:rsid w:val="009F3883"/>
    <w:rsid w:val="009F39EB"/>
    <w:rsid w:val="009F3A67"/>
    <w:rsid w:val="009F3EC9"/>
    <w:rsid w:val="009F3F7B"/>
    <w:rsid w:val="009F4495"/>
    <w:rsid w:val="009F4B7D"/>
    <w:rsid w:val="009F4C68"/>
    <w:rsid w:val="009F4FC7"/>
    <w:rsid w:val="009F5054"/>
    <w:rsid w:val="009F50CD"/>
    <w:rsid w:val="009F50E8"/>
    <w:rsid w:val="009F5246"/>
    <w:rsid w:val="009F55E5"/>
    <w:rsid w:val="009F5678"/>
    <w:rsid w:val="009F652D"/>
    <w:rsid w:val="009F67F1"/>
    <w:rsid w:val="009F691E"/>
    <w:rsid w:val="009F6AE1"/>
    <w:rsid w:val="009F7A0A"/>
    <w:rsid w:val="00A0000C"/>
    <w:rsid w:val="00A00664"/>
    <w:rsid w:val="00A00F0B"/>
    <w:rsid w:val="00A01486"/>
    <w:rsid w:val="00A014A7"/>
    <w:rsid w:val="00A0168E"/>
    <w:rsid w:val="00A0171B"/>
    <w:rsid w:val="00A017AC"/>
    <w:rsid w:val="00A01AE1"/>
    <w:rsid w:val="00A01E28"/>
    <w:rsid w:val="00A01F57"/>
    <w:rsid w:val="00A01F59"/>
    <w:rsid w:val="00A0221C"/>
    <w:rsid w:val="00A0281D"/>
    <w:rsid w:val="00A02988"/>
    <w:rsid w:val="00A02C34"/>
    <w:rsid w:val="00A02ED6"/>
    <w:rsid w:val="00A02FF4"/>
    <w:rsid w:val="00A031A8"/>
    <w:rsid w:val="00A0331C"/>
    <w:rsid w:val="00A0359B"/>
    <w:rsid w:val="00A03CA7"/>
    <w:rsid w:val="00A03D0C"/>
    <w:rsid w:val="00A03F32"/>
    <w:rsid w:val="00A04DEE"/>
    <w:rsid w:val="00A05112"/>
    <w:rsid w:val="00A051C2"/>
    <w:rsid w:val="00A05ACF"/>
    <w:rsid w:val="00A05B80"/>
    <w:rsid w:val="00A06196"/>
    <w:rsid w:val="00A06590"/>
    <w:rsid w:val="00A06B3F"/>
    <w:rsid w:val="00A07125"/>
    <w:rsid w:val="00A07883"/>
    <w:rsid w:val="00A07CCB"/>
    <w:rsid w:val="00A07E6D"/>
    <w:rsid w:val="00A10011"/>
    <w:rsid w:val="00A102C4"/>
    <w:rsid w:val="00A1074B"/>
    <w:rsid w:val="00A10F1C"/>
    <w:rsid w:val="00A1110A"/>
    <w:rsid w:val="00A11B81"/>
    <w:rsid w:val="00A121B1"/>
    <w:rsid w:val="00A124ED"/>
    <w:rsid w:val="00A12554"/>
    <w:rsid w:val="00A12682"/>
    <w:rsid w:val="00A129E5"/>
    <w:rsid w:val="00A1341F"/>
    <w:rsid w:val="00A13BBB"/>
    <w:rsid w:val="00A142C0"/>
    <w:rsid w:val="00A14351"/>
    <w:rsid w:val="00A14BAB"/>
    <w:rsid w:val="00A1529F"/>
    <w:rsid w:val="00A16123"/>
    <w:rsid w:val="00A161AE"/>
    <w:rsid w:val="00A165B9"/>
    <w:rsid w:val="00A16FB1"/>
    <w:rsid w:val="00A17052"/>
    <w:rsid w:val="00A17160"/>
    <w:rsid w:val="00A1762A"/>
    <w:rsid w:val="00A17B71"/>
    <w:rsid w:val="00A17E48"/>
    <w:rsid w:val="00A17F0F"/>
    <w:rsid w:val="00A20C31"/>
    <w:rsid w:val="00A20E48"/>
    <w:rsid w:val="00A20FAB"/>
    <w:rsid w:val="00A21041"/>
    <w:rsid w:val="00A221B6"/>
    <w:rsid w:val="00A22AE8"/>
    <w:rsid w:val="00A22CB3"/>
    <w:rsid w:val="00A233F0"/>
    <w:rsid w:val="00A237D2"/>
    <w:rsid w:val="00A239D7"/>
    <w:rsid w:val="00A23F25"/>
    <w:rsid w:val="00A23F48"/>
    <w:rsid w:val="00A2440A"/>
    <w:rsid w:val="00A2441D"/>
    <w:rsid w:val="00A24479"/>
    <w:rsid w:val="00A24BCF"/>
    <w:rsid w:val="00A255C3"/>
    <w:rsid w:val="00A259E9"/>
    <w:rsid w:val="00A259FF"/>
    <w:rsid w:val="00A25B41"/>
    <w:rsid w:val="00A25C09"/>
    <w:rsid w:val="00A25D84"/>
    <w:rsid w:val="00A26968"/>
    <w:rsid w:val="00A26AAA"/>
    <w:rsid w:val="00A270D6"/>
    <w:rsid w:val="00A274D5"/>
    <w:rsid w:val="00A27557"/>
    <w:rsid w:val="00A2764E"/>
    <w:rsid w:val="00A2768F"/>
    <w:rsid w:val="00A2793B"/>
    <w:rsid w:val="00A279A5"/>
    <w:rsid w:val="00A27F49"/>
    <w:rsid w:val="00A300DB"/>
    <w:rsid w:val="00A30122"/>
    <w:rsid w:val="00A30FD1"/>
    <w:rsid w:val="00A312B1"/>
    <w:rsid w:val="00A31576"/>
    <w:rsid w:val="00A31903"/>
    <w:rsid w:val="00A31E6E"/>
    <w:rsid w:val="00A3213F"/>
    <w:rsid w:val="00A32668"/>
    <w:rsid w:val="00A32680"/>
    <w:rsid w:val="00A327F0"/>
    <w:rsid w:val="00A32C1F"/>
    <w:rsid w:val="00A32F09"/>
    <w:rsid w:val="00A33518"/>
    <w:rsid w:val="00A33645"/>
    <w:rsid w:val="00A33E4E"/>
    <w:rsid w:val="00A33FF8"/>
    <w:rsid w:val="00A340C8"/>
    <w:rsid w:val="00A349EE"/>
    <w:rsid w:val="00A3501D"/>
    <w:rsid w:val="00A35B6A"/>
    <w:rsid w:val="00A35C24"/>
    <w:rsid w:val="00A35C45"/>
    <w:rsid w:val="00A35DD0"/>
    <w:rsid w:val="00A35ECD"/>
    <w:rsid w:val="00A361EA"/>
    <w:rsid w:val="00A364DE"/>
    <w:rsid w:val="00A364F3"/>
    <w:rsid w:val="00A3686C"/>
    <w:rsid w:val="00A3694E"/>
    <w:rsid w:val="00A36C5F"/>
    <w:rsid w:val="00A36EBA"/>
    <w:rsid w:val="00A37513"/>
    <w:rsid w:val="00A37611"/>
    <w:rsid w:val="00A379FC"/>
    <w:rsid w:val="00A37AFD"/>
    <w:rsid w:val="00A37DA4"/>
    <w:rsid w:val="00A37F05"/>
    <w:rsid w:val="00A4028D"/>
    <w:rsid w:val="00A40299"/>
    <w:rsid w:val="00A402C9"/>
    <w:rsid w:val="00A403A1"/>
    <w:rsid w:val="00A4070A"/>
    <w:rsid w:val="00A408C2"/>
    <w:rsid w:val="00A40B4A"/>
    <w:rsid w:val="00A41195"/>
    <w:rsid w:val="00A41326"/>
    <w:rsid w:val="00A418CE"/>
    <w:rsid w:val="00A4202E"/>
    <w:rsid w:val="00A420AC"/>
    <w:rsid w:val="00A42385"/>
    <w:rsid w:val="00A42E0F"/>
    <w:rsid w:val="00A43179"/>
    <w:rsid w:val="00A435EA"/>
    <w:rsid w:val="00A4382C"/>
    <w:rsid w:val="00A43CDB"/>
    <w:rsid w:val="00A43E82"/>
    <w:rsid w:val="00A440F7"/>
    <w:rsid w:val="00A4476F"/>
    <w:rsid w:val="00A44A23"/>
    <w:rsid w:val="00A44AD3"/>
    <w:rsid w:val="00A44FE3"/>
    <w:rsid w:val="00A452C0"/>
    <w:rsid w:val="00A45631"/>
    <w:rsid w:val="00A4589B"/>
    <w:rsid w:val="00A45962"/>
    <w:rsid w:val="00A460FA"/>
    <w:rsid w:val="00A461A5"/>
    <w:rsid w:val="00A46351"/>
    <w:rsid w:val="00A4644D"/>
    <w:rsid w:val="00A46618"/>
    <w:rsid w:val="00A46C3C"/>
    <w:rsid w:val="00A46DDB"/>
    <w:rsid w:val="00A47288"/>
    <w:rsid w:val="00A47C69"/>
    <w:rsid w:val="00A5004F"/>
    <w:rsid w:val="00A5010A"/>
    <w:rsid w:val="00A50356"/>
    <w:rsid w:val="00A50416"/>
    <w:rsid w:val="00A505B0"/>
    <w:rsid w:val="00A50839"/>
    <w:rsid w:val="00A50C5B"/>
    <w:rsid w:val="00A51759"/>
    <w:rsid w:val="00A5219B"/>
    <w:rsid w:val="00A52359"/>
    <w:rsid w:val="00A52487"/>
    <w:rsid w:val="00A52636"/>
    <w:rsid w:val="00A52A59"/>
    <w:rsid w:val="00A539D2"/>
    <w:rsid w:val="00A53DFC"/>
    <w:rsid w:val="00A54126"/>
    <w:rsid w:val="00A54438"/>
    <w:rsid w:val="00A54562"/>
    <w:rsid w:val="00A546DD"/>
    <w:rsid w:val="00A54A34"/>
    <w:rsid w:val="00A54CF2"/>
    <w:rsid w:val="00A54EF0"/>
    <w:rsid w:val="00A5536D"/>
    <w:rsid w:val="00A554B0"/>
    <w:rsid w:val="00A55660"/>
    <w:rsid w:val="00A557D3"/>
    <w:rsid w:val="00A55C55"/>
    <w:rsid w:val="00A55C5A"/>
    <w:rsid w:val="00A55CA2"/>
    <w:rsid w:val="00A55D35"/>
    <w:rsid w:val="00A56195"/>
    <w:rsid w:val="00A56488"/>
    <w:rsid w:val="00A56A16"/>
    <w:rsid w:val="00A56F98"/>
    <w:rsid w:val="00A56FFC"/>
    <w:rsid w:val="00A57173"/>
    <w:rsid w:val="00A571E7"/>
    <w:rsid w:val="00A5767B"/>
    <w:rsid w:val="00A57F53"/>
    <w:rsid w:val="00A57F97"/>
    <w:rsid w:val="00A60652"/>
    <w:rsid w:val="00A60814"/>
    <w:rsid w:val="00A609B6"/>
    <w:rsid w:val="00A60A80"/>
    <w:rsid w:val="00A60DE5"/>
    <w:rsid w:val="00A60E7A"/>
    <w:rsid w:val="00A610AF"/>
    <w:rsid w:val="00A610FE"/>
    <w:rsid w:val="00A61EAF"/>
    <w:rsid w:val="00A61FE7"/>
    <w:rsid w:val="00A6230B"/>
    <w:rsid w:val="00A632C4"/>
    <w:rsid w:val="00A63635"/>
    <w:rsid w:val="00A64706"/>
    <w:rsid w:val="00A64A8D"/>
    <w:rsid w:val="00A64CDF"/>
    <w:rsid w:val="00A6517F"/>
    <w:rsid w:val="00A65C66"/>
    <w:rsid w:val="00A661BF"/>
    <w:rsid w:val="00A667FC"/>
    <w:rsid w:val="00A66A4F"/>
    <w:rsid w:val="00A66D70"/>
    <w:rsid w:val="00A66DFE"/>
    <w:rsid w:val="00A67133"/>
    <w:rsid w:val="00A672C0"/>
    <w:rsid w:val="00A675A9"/>
    <w:rsid w:val="00A6789C"/>
    <w:rsid w:val="00A67AA7"/>
    <w:rsid w:val="00A67BA2"/>
    <w:rsid w:val="00A67CD2"/>
    <w:rsid w:val="00A67CFC"/>
    <w:rsid w:val="00A7035C"/>
    <w:rsid w:val="00A70B8F"/>
    <w:rsid w:val="00A70E2F"/>
    <w:rsid w:val="00A713FD"/>
    <w:rsid w:val="00A71851"/>
    <w:rsid w:val="00A71A47"/>
    <w:rsid w:val="00A71AFE"/>
    <w:rsid w:val="00A71BD1"/>
    <w:rsid w:val="00A71F20"/>
    <w:rsid w:val="00A72202"/>
    <w:rsid w:val="00A7264A"/>
    <w:rsid w:val="00A72688"/>
    <w:rsid w:val="00A72B07"/>
    <w:rsid w:val="00A72C97"/>
    <w:rsid w:val="00A72C9C"/>
    <w:rsid w:val="00A72DC0"/>
    <w:rsid w:val="00A7302C"/>
    <w:rsid w:val="00A7311D"/>
    <w:rsid w:val="00A7378F"/>
    <w:rsid w:val="00A7384E"/>
    <w:rsid w:val="00A738F4"/>
    <w:rsid w:val="00A73AB6"/>
    <w:rsid w:val="00A73BD3"/>
    <w:rsid w:val="00A73DD0"/>
    <w:rsid w:val="00A7414C"/>
    <w:rsid w:val="00A7446F"/>
    <w:rsid w:val="00A7479C"/>
    <w:rsid w:val="00A74C36"/>
    <w:rsid w:val="00A74D2D"/>
    <w:rsid w:val="00A755FE"/>
    <w:rsid w:val="00A75C06"/>
    <w:rsid w:val="00A75FDA"/>
    <w:rsid w:val="00A7616C"/>
    <w:rsid w:val="00A7665F"/>
    <w:rsid w:val="00A76B12"/>
    <w:rsid w:val="00A76DDF"/>
    <w:rsid w:val="00A772FE"/>
    <w:rsid w:val="00A77482"/>
    <w:rsid w:val="00A77652"/>
    <w:rsid w:val="00A7774D"/>
    <w:rsid w:val="00A778EE"/>
    <w:rsid w:val="00A77F21"/>
    <w:rsid w:val="00A77F69"/>
    <w:rsid w:val="00A800D9"/>
    <w:rsid w:val="00A802EF"/>
    <w:rsid w:val="00A80886"/>
    <w:rsid w:val="00A808AE"/>
    <w:rsid w:val="00A80AB2"/>
    <w:rsid w:val="00A80F50"/>
    <w:rsid w:val="00A8141C"/>
    <w:rsid w:val="00A81559"/>
    <w:rsid w:val="00A81749"/>
    <w:rsid w:val="00A817EB"/>
    <w:rsid w:val="00A81DE8"/>
    <w:rsid w:val="00A81E67"/>
    <w:rsid w:val="00A81F11"/>
    <w:rsid w:val="00A82252"/>
    <w:rsid w:val="00A82A4B"/>
    <w:rsid w:val="00A82DF5"/>
    <w:rsid w:val="00A82FD1"/>
    <w:rsid w:val="00A8333C"/>
    <w:rsid w:val="00A83BA2"/>
    <w:rsid w:val="00A84A6F"/>
    <w:rsid w:val="00A84BDE"/>
    <w:rsid w:val="00A84C5E"/>
    <w:rsid w:val="00A84FB8"/>
    <w:rsid w:val="00A85269"/>
    <w:rsid w:val="00A85311"/>
    <w:rsid w:val="00A85613"/>
    <w:rsid w:val="00A86266"/>
    <w:rsid w:val="00A86408"/>
    <w:rsid w:val="00A86418"/>
    <w:rsid w:val="00A86783"/>
    <w:rsid w:val="00A8694B"/>
    <w:rsid w:val="00A86B16"/>
    <w:rsid w:val="00A87295"/>
    <w:rsid w:val="00A877D1"/>
    <w:rsid w:val="00A879FE"/>
    <w:rsid w:val="00A87E00"/>
    <w:rsid w:val="00A90219"/>
    <w:rsid w:val="00A9089D"/>
    <w:rsid w:val="00A90F43"/>
    <w:rsid w:val="00A9166B"/>
    <w:rsid w:val="00A919AE"/>
    <w:rsid w:val="00A91AD2"/>
    <w:rsid w:val="00A91D34"/>
    <w:rsid w:val="00A922AA"/>
    <w:rsid w:val="00A929A3"/>
    <w:rsid w:val="00A92C7B"/>
    <w:rsid w:val="00A92D95"/>
    <w:rsid w:val="00A932AD"/>
    <w:rsid w:val="00A93458"/>
    <w:rsid w:val="00A939A0"/>
    <w:rsid w:val="00A93BFB"/>
    <w:rsid w:val="00A943C8"/>
    <w:rsid w:val="00A94673"/>
    <w:rsid w:val="00A9471E"/>
    <w:rsid w:val="00A947E2"/>
    <w:rsid w:val="00A94D20"/>
    <w:rsid w:val="00A94D34"/>
    <w:rsid w:val="00A952B1"/>
    <w:rsid w:val="00A956A6"/>
    <w:rsid w:val="00A95A3D"/>
    <w:rsid w:val="00A95BD3"/>
    <w:rsid w:val="00A95C07"/>
    <w:rsid w:val="00A95D24"/>
    <w:rsid w:val="00A95EF4"/>
    <w:rsid w:val="00A95FBD"/>
    <w:rsid w:val="00A9618D"/>
    <w:rsid w:val="00A96262"/>
    <w:rsid w:val="00A964A0"/>
    <w:rsid w:val="00A964FC"/>
    <w:rsid w:val="00A96B8A"/>
    <w:rsid w:val="00A96E4F"/>
    <w:rsid w:val="00A97114"/>
    <w:rsid w:val="00A9729B"/>
    <w:rsid w:val="00A9736B"/>
    <w:rsid w:val="00A9754D"/>
    <w:rsid w:val="00A9756E"/>
    <w:rsid w:val="00A97833"/>
    <w:rsid w:val="00A97A94"/>
    <w:rsid w:val="00A97D34"/>
    <w:rsid w:val="00A97E06"/>
    <w:rsid w:val="00AA063B"/>
    <w:rsid w:val="00AA065D"/>
    <w:rsid w:val="00AA08F3"/>
    <w:rsid w:val="00AA0A20"/>
    <w:rsid w:val="00AA0BE8"/>
    <w:rsid w:val="00AA0C32"/>
    <w:rsid w:val="00AA0F10"/>
    <w:rsid w:val="00AA20A2"/>
    <w:rsid w:val="00AA22BF"/>
    <w:rsid w:val="00AA2774"/>
    <w:rsid w:val="00AA2865"/>
    <w:rsid w:val="00AA2935"/>
    <w:rsid w:val="00AA29CB"/>
    <w:rsid w:val="00AA31CF"/>
    <w:rsid w:val="00AA35EB"/>
    <w:rsid w:val="00AA3860"/>
    <w:rsid w:val="00AA45DD"/>
    <w:rsid w:val="00AA4724"/>
    <w:rsid w:val="00AA495F"/>
    <w:rsid w:val="00AA4A42"/>
    <w:rsid w:val="00AA4E18"/>
    <w:rsid w:val="00AA5081"/>
    <w:rsid w:val="00AA5091"/>
    <w:rsid w:val="00AA550D"/>
    <w:rsid w:val="00AA5996"/>
    <w:rsid w:val="00AA5DB7"/>
    <w:rsid w:val="00AA5F83"/>
    <w:rsid w:val="00AA6117"/>
    <w:rsid w:val="00AA6258"/>
    <w:rsid w:val="00AA6751"/>
    <w:rsid w:val="00AA6829"/>
    <w:rsid w:val="00AA6833"/>
    <w:rsid w:val="00AA6C63"/>
    <w:rsid w:val="00AA6D65"/>
    <w:rsid w:val="00AA7238"/>
    <w:rsid w:val="00AA73B0"/>
    <w:rsid w:val="00AA7667"/>
    <w:rsid w:val="00AA76F3"/>
    <w:rsid w:val="00AA7B0A"/>
    <w:rsid w:val="00AA7B39"/>
    <w:rsid w:val="00AA7BD4"/>
    <w:rsid w:val="00AB072F"/>
    <w:rsid w:val="00AB08C2"/>
    <w:rsid w:val="00AB0C71"/>
    <w:rsid w:val="00AB0D5A"/>
    <w:rsid w:val="00AB0DF4"/>
    <w:rsid w:val="00AB0E40"/>
    <w:rsid w:val="00AB130A"/>
    <w:rsid w:val="00AB15BE"/>
    <w:rsid w:val="00AB191C"/>
    <w:rsid w:val="00AB1DB9"/>
    <w:rsid w:val="00AB1ED9"/>
    <w:rsid w:val="00AB227B"/>
    <w:rsid w:val="00AB24F0"/>
    <w:rsid w:val="00AB269E"/>
    <w:rsid w:val="00AB2C17"/>
    <w:rsid w:val="00AB33A6"/>
    <w:rsid w:val="00AB3699"/>
    <w:rsid w:val="00AB3E7B"/>
    <w:rsid w:val="00AB3E8C"/>
    <w:rsid w:val="00AB44EF"/>
    <w:rsid w:val="00AB47FD"/>
    <w:rsid w:val="00AB4810"/>
    <w:rsid w:val="00AB4993"/>
    <w:rsid w:val="00AB4A19"/>
    <w:rsid w:val="00AB4BD0"/>
    <w:rsid w:val="00AB4C30"/>
    <w:rsid w:val="00AB54B9"/>
    <w:rsid w:val="00AB57E6"/>
    <w:rsid w:val="00AB5848"/>
    <w:rsid w:val="00AB5A6E"/>
    <w:rsid w:val="00AB621F"/>
    <w:rsid w:val="00AB6638"/>
    <w:rsid w:val="00AB68E3"/>
    <w:rsid w:val="00AB71BF"/>
    <w:rsid w:val="00AB7358"/>
    <w:rsid w:val="00AB7467"/>
    <w:rsid w:val="00AB7EA2"/>
    <w:rsid w:val="00AC02AB"/>
    <w:rsid w:val="00AC02B5"/>
    <w:rsid w:val="00AC0469"/>
    <w:rsid w:val="00AC04B3"/>
    <w:rsid w:val="00AC0CD5"/>
    <w:rsid w:val="00AC0E40"/>
    <w:rsid w:val="00AC12C3"/>
    <w:rsid w:val="00AC156A"/>
    <w:rsid w:val="00AC15A0"/>
    <w:rsid w:val="00AC185C"/>
    <w:rsid w:val="00AC192C"/>
    <w:rsid w:val="00AC1A0E"/>
    <w:rsid w:val="00AC1E26"/>
    <w:rsid w:val="00AC1F3C"/>
    <w:rsid w:val="00AC2726"/>
    <w:rsid w:val="00AC2925"/>
    <w:rsid w:val="00AC29BC"/>
    <w:rsid w:val="00AC29CD"/>
    <w:rsid w:val="00AC2B87"/>
    <w:rsid w:val="00AC2DDD"/>
    <w:rsid w:val="00AC2E3F"/>
    <w:rsid w:val="00AC3212"/>
    <w:rsid w:val="00AC3729"/>
    <w:rsid w:val="00AC3CFD"/>
    <w:rsid w:val="00AC3D79"/>
    <w:rsid w:val="00AC3EC4"/>
    <w:rsid w:val="00AC42C8"/>
    <w:rsid w:val="00AC42FA"/>
    <w:rsid w:val="00AC4922"/>
    <w:rsid w:val="00AC4ED1"/>
    <w:rsid w:val="00AC5162"/>
    <w:rsid w:val="00AC5432"/>
    <w:rsid w:val="00AC56AA"/>
    <w:rsid w:val="00AC6274"/>
    <w:rsid w:val="00AC65C0"/>
    <w:rsid w:val="00AC6759"/>
    <w:rsid w:val="00AC67C9"/>
    <w:rsid w:val="00AC698C"/>
    <w:rsid w:val="00AC6B16"/>
    <w:rsid w:val="00AC6F8E"/>
    <w:rsid w:val="00AC724E"/>
    <w:rsid w:val="00AC7303"/>
    <w:rsid w:val="00AC737B"/>
    <w:rsid w:val="00AC7409"/>
    <w:rsid w:val="00AC7521"/>
    <w:rsid w:val="00AC76D0"/>
    <w:rsid w:val="00AC778F"/>
    <w:rsid w:val="00AC7F7D"/>
    <w:rsid w:val="00AD0202"/>
    <w:rsid w:val="00AD02D0"/>
    <w:rsid w:val="00AD07A2"/>
    <w:rsid w:val="00AD0931"/>
    <w:rsid w:val="00AD0B73"/>
    <w:rsid w:val="00AD0F76"/>
    <w:rsid w:val="00AD1058"/>
    <w:rsid w:val="00AD128C"/>
    <w:rsid w:val="00AD138C"/>
    <w:rsid w:val="00AD1952"/>
    <w:rsid w:val="00AD2010"/>
    <w:rsid w:val="00AD2112"/>
    <w:rsid w:val="00AD2850"/>
    <w:rsid w:val="00AD2C81"/>
    <w:rsid w:val="00AD2EA0"/>
    <w:rsid w:val="00AD32D3"/>
    <w:rsid w:val="00AD34E4"/>
    <w:rsid w:val="00AD350F"/>
    <w:rsid w:val="00AD36A0"/>
    <w:rsid w:val="00AD36F8"/>
    <w:rsid w:val="00AD3882"/>
    <w:rsid w:val="00AD3B75"/>
    <w:rsid w:val="00AD3B83"/>
    <w:rsid w:val="00AD3D16"/>
    <w:rsid w:val="00AD3E1E"/>
    <w:rsid w:val="00AD51E9"/>
    <w:rsid w:val="00AD531E"/>
    <w:rsid w:val="00AD5473"/>
    <w:rsid w:val="00AD5475"/>
    <w:rsid w:val="00AD54CE"/>
    <w:rsid w:val="00AD573D"/>
    <w:rsid w:val="00AD58A5"/>
    <w:rsid w:val="00AD5C22"/>
    <w:rsid w:val="00AD61BE"/>
    <w:rsid w:val="00AD61DE"/>
    <w:rsid w:val="00AD61F1"/>
    <w:rsid w:val="00AD6444"/>
    <w:rsid w:val="00AD64D9"/>
    <w:rsid w:val="00AD6663"/>
    <w:rsid w:val="00AD6795"/>
    <w:rsid w:val="00AD69DB"/>
    <w:rsid w:val="00AD6BB7"/>
    <w:rsid w:val="00AD6D8C"/>
    <w:rsid w:val="00AD6DEA"/>
    <w:rsid w:val="00AD6E21"/>
    <w:rsid w:val="00AD6ED2"/>
    <w:rsid w:val="00AD71F1"/>
    <w:rsid w:val="00AD73DF"/>
    <w:rsid w:val="00AD7557"/>
    <w:rsid w:val="00AD7844"/>
    <w:rsid w:val="00AD7B85"/>
    <w:rsid w:val="00AD7D07"/>
    <w:rsid w:val="00AD7DCD"/>
    <w:rsid w:val="00AE01F6"/>
    <w:rsid w:val="00AE0936"/>
    <w:rsid w:val="00AE10D8"/>
    <w:rsid w:val="00AE1129"/>
    <w:rsid w:val="00AE1209"/>
    <w:rsid w:val="00AE1E49"/>
    <w:rsid w:val="00AE1E9C"/>
    <w:rsid w:val="00AE2269"/>
    <w:rsid w:val="00AE2489"/>
    <w:rsid w:val="00AE24E3"/>
    <w:rsid w:val="00AE251F"/>
    <w:rsid w:val="00AE2BA0"/>
    <w:rsid w:val="00AE31FB"/>
    <w:rsid w:val="00AE4087"/>
    <w:rsid w:val="00AE4240"/>
    <w:rsid w:val="00AE484B"/>
    <w:rsid w:val="00AE49D1"/>
    <w:rsid w:val="00AE4B05"/>
    <w:rsid w:val="00AE4D56"/>
    <w:rsid w:val="00AE50F9"/>
    <w:rsid w:val="00AE52D6"/>
    <w:rsid w:val="00AE58F3"/>
    <w:rsid w:val="00AE5907"/>
    <w:rsid w:val="00AE6037"/>
    <w:rsid w:val="00AE6A77"/>
    <w:rsid w:val="00AE6B1B"/>
    <w:rsid w:val="00AE6E2A"/>
    <w:rsid w:val="00AE71D4"/>
    <w:rsid w:val="00AE77DD"/>
    <w:rsid w:val="00AE7CA9"/>
    <w:rsid w:val="00AE7CBB"/>
    <w:rsid w:val="00AE7DFF"/>
    <w:rsid w:val="00AE7F6E"/>
    <w:rsid w:val="00AF00BD"/>
    <w:rsid w:val="00AF030A"/>
    <w:rsid w:val="00AF03D2"/>
    <w:rsid w:val="00AF03F0"/>
    <w:rsid w:val="00AF0426"/>
    <w:rsid w:val="00AF0558"/>
    <w:rsid w:val="00AF05C6"/>
    <w:rsid w:val="00AF062A"/>
    <w:rsid w:val="00AF0A53"/>
    <w:rsid w:val="00AF0C5A"/>
    <w:rsid w:val="00AF0CFD"/>
    <w:rsid w:val="00AF0D95"/>
    <w:rsid w:val="00AF0F64"/>
    <w:rsid w:val="00AF1251"/>
    <w:rsid w:val="00AF1364"/>
    <w:rsid w:val="00AF182E"/>
    <w:rsid w:val="00AF1A90"/>
    <w:rsid w:val="00AF1B2E"/>
    <w:rsid w:val="00AF1E0D"/>
    <w:rsid w:val="00AF21F6"/>
    <w:rsid w:val="00AF2438"/>
    <w:rsid w:val="00AF2909"/>
    <w:rsid w:val="00AF380E"/>
    <w:rsid w:val="00AF38F0"/>
    <w:rsid w:val="00AF3F66"/>
    <w:rsid w:val="00AF40D6"/>
    <w:rsid w:val="00AF4161"/>
    <w:rsid w:val="00AF464E"/>
    <w:rsid w:val="00AF464F"/>
    <w:rsid w:val="00AF4952"/>
    <w:rsid w:val="00AF4E31"/>
    <w:rsid w:val="00AF4F3B"/>
    <w:rsid w:val="00AF4FA3"/>
    <w:rsid w:val="00AF50C3"/>
    <w:rsid w:val="00AF588C"/>
    <w:rsid w:val="00AF59CE"/>
    <w:rsid w:val="00AF5C0B"/>
    <w:rsid w:val="00AF5C63"/>
    <w:rsid w:val="00AF5E8F"/>
    <w:rsid w:val="00AF626C"/>
    <w:rsid w:val="00AF6423"/>
    <w:rsid w:val="00AF6CEA"/>
    <w:rsid w:val="00AF703A"/>
    <w:rsid w:val="00AF70CB"/>
    <w:rsid w:val="00AF7252"/>
    <w:rsid w:val="00AF73AE"/>
    <w:rsid w:val="00AF7458"/>
    <w:rsid w:val="00AF7945"/>
    <w:rsid w:val="00AF7EB6"/>
    <w:rsid w:val="00B000AB"/>
    <w:rsid w:val="00B004A6"/>
    <w:rsid w:val="00B0087C"/>
    <w:rsid w:val="00B00B75"/>
    <w:rsid w:val="00B00C7F"/>
    <w:rsid w:val="00B00D1F"/>
    <w:rsid w:val="00B00EF6"/>
    <w:rsid w:val="00B00FBC"/>
    <w:rsid w:val="00B01555"/>
    <w:rsid w:val="00B019F1"/>
    <w:rsid w:val="00B01A87"/>
    <w:rsid w:val="00B01B4C"/>
    <w:rsid w:val="00B01B8B"/>
    <w:rsid w:val="00B01C0E"/>
    <w:rsid w:val="00B01D35"/>
    <w:rsid w:val="00B01FD3"/>
    <w:rsid w:val="00B02071"/>
    <w:rsid w:val="00B024FD"/>
    <w:rsid w:val="00B02B87"/>
    <w:rsid w:val="00B02C7A"/>
    <w:rsid w:val="00B02D60"/>
    <w:rsid w:val="00B02E29"/>
    <w:rsid w:val="00B0330B"/>
    <w:rsid w:val="00B03A90"/>
    <w:rsid w:val="00B045BA"/>
    <w:rsid w:val="00B04723"/>
    <w:rsid w:val="00B048C3"/>
    <w:rsid w:val="00B04ED2"/>
    <w:rsid w:val="00B05A84"/>
    <w:rsid w:val="00B05FAC"/>
    <w:rsid w:val="00B06048"/>
    <w:rsid w:val="00B065FF"/>
    <w:rsid w:val="00B06B7C"/>
    <w:rsid w:val="00B06BB1"/>
    <w:rsid w:val="00B0702F"/>
    <w:rsid w:val="00B070D3"/>
    <w:rsid w:val="00B10307"/>
    <w:rsid w:val="00B107E8"/>
    <w:rsid w:val="00B109AB"/>
    <w:rsid w:val="00B10A53"/>
    <w:rsid w:val="00B10A6A"/>
    <w:rsid w:val="00B10D85"/>
    <w:rsid w:val="00B110E9"/>
    <w:rsid w:val="00B1120D"/>
    <w:rsid w:val="00B11CA2"/>
    <w:rsid w:val="00B12246"/>
    <w:rsid w:val="00B12B03"/>
    <w:rsid w:val="00B12B45"/>
    <w:rsid w:val="00B12E15"/>
    <w:rsid w:val="00B12EAD"/>
    <w:rsid w:val="00B132F6"/>
    <w:rsid w:val="00B135B5"/>
    <w:rsid w:val="00B13CC6"/>
    <w:rsid w:val="00B13DCE"/>
    <w:rsid w:val="00B13E0C"/>
    <w:rsid w:val="00B14507"/>
    <w:rsid w:val="00B14BE3"/>
    <w:rsid w:val="00B14C7E"/>
    <w:rsid w:val="00B14ED6"/>
    <w:rsid w:val="00B150A2"/>
    <w:rsid w:val="00B153F7"/>
    <w:rsid w:val="00B15496"/>
    <w:rsid w:val="00B155C9"/>
    <w:rsid w:val="00B161E9"/>
    <w:rsid w:val="00B162F9"/>
    <w:rsid w:val="00B163BE"/>
    <w:rsid w:val="00B16C9E"/>
    <w:rsid w:val="00B17000"/>
    <w:rsid w:val="00B170BF"/>
    <w:rsid w:val="00B174C1"/>
    <w:rsid w:val="00B1757B"/>
    <w:rsid w:val="00B1759C"/>
    <w:rsid w:val="00B17CC0"/>
    <w:rsid w:val="00B17CF3"/>
    <w:rsid w:val="00B17D79"/>
    <w:rsid w:val="00B17ED2"/>
    <w:rsid w:val="00B20885"/>
    <w:rsid w:val="00B20A00"/>
    <w:rsid w:val="00B20F89"/>
    <w:rsid w:val="00B214CC"/>
    <w:rsid w:val="00B217EE"/>
    <w:rsid w:val="00B21B62"/>
    <w:rsid w:val="00B2272E"/>
    <w:rsid w:val="00B228AA"/>
    <w:rsid w:val="00B22E85"/>
    <w:rsid w:val="00B234AC"/>
    <w:rsid w:val="00B23817"/>
    <w:rsid w:val="00B2399E"/>
    <w:rsid w:val="00B23C02"/>
    <w:rsid w:val="00B23DCE"/>
    <w:rsid w:val="00B23E08"/>
    <w:rsid w:val="00B2403C"/>
    <w:rsid w:val="00B2424E"/>
    <w:rsid w:val="00B24537"/>
    <w:rsid w:val="00B24843"/>
    <w:rsid w:val="00B24AF8"/>
    <w:rsid w:val="00B24B27"/>
    <w:rsid w:val="00B25B42"/>
    <w:rsid w:val="00B25C56"/>
    <w:rsid w:val="00B25FBB"/>
    <w:rsid w:val="00B2658C"/>
    <w:rsid w:val="00B26D69"/>
    <w:rsid w:val="00B27196"/>
    <w:rsid w:val="00B27511"/>
    <w:rsid w:val="00B275FE"/>
    <w:rsid w:val="00B2761B"/>
    <w:rsid w:val="00B27AB4"/>
    <w:rsid w:val="00B27CC9"/>
    <w:rsid w:val="00B27D78"/>
    <w:rsid w:val="00B27FBC"/>
    <w:rsid w:val="00B30A93"/>
    <w:rsid w:val="00B30B0B"/>
    <w:rsid w:val="00B30DBC"/>
    <w:rsid w:val="00B3161F"/>
    <w:rsid w:val="00B31627"/>
    <w:rsid w:val="00B31A38"/>
    <w:rsid w:val="00B31C75"/>
    <w:rsid w:val="00B31CAF"/>
    <w:rsid w:val="00B31DAF"/>
    <w:rsid w:val="00B32178"/>
    <w:rsid w:val="00B32220"/>
    <w:rsid w:val="00B322EC"/>
    <w:rsid w:val="00B323B7"/>
    <w:rsid w:val="00B3242E"/>
    <w:rsid w:val="00B325E5"/>
    <w:rsid w:val="00B32773"/>
    <w:rsid w:val="00B32BD7"/>
    <w:rsid w:val="00B32DC7"/>
    <w:rsid w:val="00B32E80"/>
    <w:rsid w:val="00B32E9A"/>
    <w:rsid w:val="00B33022"/>
    <w:rsid w:val="00B330E4"/>
    <w:rsid w:val="00B33886"/>
    <w:rsid w:val="00B338C5"/>
    <w:rsid w:val="00B338D3"/>
    <w:rsid w:val="00B33BD4"/>
    <w:rsid w:val="00B33FD0"/>
    <w:rsid w:val="00B342B2"/>
    <w:rsid w:val="00B3447C"/>
    <w:rsid w:val="00B344AC"/>
    <w:rsid w:val="00B345FE"/>
    <w:rsid w:val="00B34813"/>
    <w:rsid w:val="00B349F8"/>
    <w:rsid w:val="00B35428"/>
    <w:rsid w:val="00B3562F"/>
    <w:rsid w:val="00B3563D"/>
    <w:rsid w:val="00B3572A"/>
    <w:rsid w:val="00B358AD"/>
    <w:rsid w:val="00B35954"/>
    <w:rsid w:val="00B35CCE"/>
    <w:rsid w:val="00B35EB9"/>
    <w:rsid w:val="00B362FB"/>
    <w:rsid w:val="00B363AA"/>
    <w:rsid w:val="00B36989"/>
    <w:rsid w:val="00B36ADB"/>
    <w:rsid w:val="00B36AFE"/>
    <w:rsid w:val="00B3757D"/>
    <w:rsid w:val="00B37E94"/>
    <w:rsid w:val="00B403B9"/>
    <w:rsid w:val="00B406FF"/>
    <w:rsid w:val="00B40A2A"/>
    <w:rsid w:val="00B40CC2"/>
    <w:rsid w:val="00B41242"/>
    <w:rsid w:val="00B413A0"/>
    <w:rsid w:val="00B413F6"/>
    <w:rsid w:val="00B415F1"/>
    <w:rsid w:val="00B41942"/>
    <w:rsid w:val="00B41F90"/>
    <w:rsid w:val="00B421E4"/>
    <w:rsid w:val="00B4280D"/>
    <w:rsid w:val="00B42CAE"/>
    <w:rsid w:val="00B430B6"/>
    <w:rsid w:val="00B4330F"/>
    <w:rsid w:val="00B434E1"/>
    <w:rsid w:val="00B43805"/>
    <w:rsid w:val="00B43C87"/>
    <w:rsid w:val="00B43F4D"/>
    <w:rsid w:val="00B44366"/>
    <w:rsid w:val="00B4436C"/>
    <w:rsid w:val="00B44776"/>
    <w:rsid w:val="00B44AA2"/>
    <w:rsid w:val="00B44CB1"/>
    <w:rsid w:val="00B44CE3"/>
    <w:rsid w:val="00B455C2"/>
    <w:rsid w:val="00B456B5"/>
    <w:rsid w:val="00B45A00"/>
    <w:rsid w:val="00B468FF"/>
    <w:rsid w:val="00B46D3C"/>
    <w:rsid w:val="00B46DFC"/>
    <w:rsid w:val="00B47291"/>
    <w:rsid w:val="00B47606"/>
    <w:rsid w:val="00B47C23"/>
    <w:rsid w:val="00B47E6B"/>
    <w:rsid w:val="00B5070E"/>
    <w:rsid w:val="00B509B9"/>
    <w:rsid w:val="00B50A1F"/>
    <w:rsid w:val="00B50E46"/>
    <w:rsid w:val="00B513C2"/>
    <w:rsid w:val="00B518F8"/>
    <w:rsid w:val="00B520B7"/>
    <w:rsid w:val="00B520F1"/>
    <w:rsid w:val="00B5249F"/>
    <w:rsid w:val="00B52877"/>
    <w:rsid w:val="00B52C4B"/>
    <w:rsid w:val="00B52C65"/>
    <w:rsid w:val="00B52C73"/>
    <w:rsid w:val="00B52E3E"/>
    <w:rsid w:val="00B5304F"/>
    <w:rsid w:val="00B530EF"/>
    <w:rsid w:val="00B53173"/>
    <w:rsid w:val="00B53AA3"/>
    <w:rsid w:val="00B53B16"/>
    <w:rsid w:val="00B54064"/>
    <w:rsid w:val="00B540F4"/>
    <w:rsid w:val="00B54259"/>
    <w:rsid w:val="00B54639"/>
    <w:rsid w:val="00B54E74"/>
    <w:rsid w:val="00B55029"/>
    <w:rsid w:val="00B55565"/>
    <w:rsid w:val="00B5581F"/>
    <w:rsid w:val="00B5585A"/>
    <w:rsid w:val="00B563B3"/>
    <w:rsid w:val="00B56453"/>
    <w:rsid w:val="00B56922"/>
    <w:rsid w:val="00B56967"/>
    <w:rsid w:val="00B56BA4"/>
    <w:rsid w:val="00B56C8F"/>
    <w:rsid w:val="00B56CDD"/>
    <w:rsid w:val="00B577BA"/>
    <w:rsid w:val="00B57C3C"/>
    <w:rsid w:val="00B57D86"/>
    <w:rsid w:val="00B57E97"/>
    <w:rsid w:val="00B60173"/>
    <w:rsid w:val="00B6024F"/>
    <w:rsid w:val="00B613A6"/>
    <w:rsid w:val="00B61D33"/>
    <w:rsid w:val="00B6260D"/>
    <w:rsid w:val="00B62AA9"/>
    <w:rsid w:val="00B62B0E"/>
    <w:rsid w:val="00B62D03"/>
    <w:rsid w:val="00B62DE2"/>
    <w:rsid w:val="00B63225"/>
    <w:rsid w:val="00B6336D"/>
    <w:rsid w:val="00B648C2"/>
    <w:rsid w:val="00B6495C"/>
    <w:rsid w:val="00B64A00"/>
    <w:rsid w:val="00B64E7F"/>
    <w:rsid w:val="00B64F57"/>
    <w:rsid w:val="00B6501F"/>
    <w:rsid w:val="00B6507B"/>
    <w:rsid w:val="00B65BCD"/>
    <w:rsid w:val="00B65C46"/>
    <w:rsid w:val="00B66148"/>
    <w:rsid w:val="00B66417"/>
    <w:rsid w:val="00B664F5"/>
    <w:rsid w:val="00B6670F"/>
    <w:rsid w:val="00B66A63"/>
    <w:rsid w:val="00B66A8F"/>
    <w:rsid w:val="00B66C40"/>
    <w:rsid w:val="00B66CC5"/>
    <w:rsid w:val="00B66EBE"/>
    <w:rsid w:val="00B66F35"/>
    <w:rsid w:val="00B67557"/>
    <w:rsid w:val="00B67997"/>
    <w:rsid w:val="00B679D7"/>
    <w:rsid w:val="00B67EFB"/>
    <w:rsid w:val="00B70642"/>
    <w:rsid w:val="00B70CDF"/>
    <w:rsid w:val="00B70EC1"/>
    <w:rsid w:val="00B70FE5"/>
    <w:rsid w:val="00B7138D"/>
    <w:rsid w:val="00B717F8"/>
    <w:rsid w:val="00B71B3D"/>
    <w:rsid w:val="00B71B57"/>
    <w:rsid w:val="00B71B99"/>
    <w:rsid w:val="00B72309"/>
    <w:rsid w:val="00B723D6"/>
    <w:rsid w:val="00B72804"/>
    <w:rsid w:val="00B728EE"/>
    <w:rsid w:val="00B7302F"/>
    <w:rsid w:val="00B73275"/>
    <w:rsid w:val="00B73596"/>
    <w:rsid w:val="00B73B5B"/>
    <w:rsid w:val="00B74272"/>
    <w:rsid w:val="00B742C2"/>
    <w:rsid w:val="00B74518"/>
    <w:rsid w:val="00B7465A"/>
    <w:rsid w:val="00B746EE"/>
    <w:rsid w:val="00B74712"/>
    <w:rsid w:val="00B74D95"/>
    <w:rsid w:val="00B74DFE"/>
    <w:rsid w:val="00B759E9"/>
    <w:rsid w:val="00B75BA0"/>
    <w:rsid w:val="00B75DD2"/>
    <w:rsid w:val="00B75EE0"/>
    <w:rsid w:val="00B76186"/>
    <w:rsid w:val="00B76559"/>
    <w:rsid w:val="00B76606"/>
    <w:rsid w:val="00B76716"/>
    <w:rsid w:val="00B768DD"/>
    <w:rsid w:val="00B76E37"/>
    <w:rsid w:val="00B77392"/>
    <w:rsid w:val="00B77A08"/>
    <w:rsid w:val="00B77B32"/>
    <w:rsid w:val="00B77B7A"/>
    <w:rsid w:val="00B77FE8"/>
    <w:rsid w:val="00B80219"/>
    <w:rsid w:val="00B802D7"/>
    <w:rsid w:val="00B80DBC"/>
    <w:rsid w:val="00B8135B"/>
    <w:rsid w:val="00B8174B"/>
    <w:rsid w:val="00B81891"/>
    <w:rsid w:val="00B819A8"/>
    <w:rsid w:val="00B81A96"/>
    <w:rsid w:val="00B81C10"/>
    <w:rsid w:val="00B82178"/>
    <w:rsid w:val="00B82380"/>
    <w:rsid w:val="00B82606"/>
    <w:rsid w:val="00B827E6"/>
    <w:rsid w:val="00B8287F"/>
    <w:rsid w:val="00B82DBE"/>
    <w:rsid w:val="00B83508"/>
    <w:rsid w:val="00B838AB"/>
    <w:rsid w:val="00B838EF"/>
    <w:rsid w:val="00B83908"/>
    <w:rsid w:val="00B83C8C"/>
    <w:rsid w:val="00B84300"/>
    <w:rsid w:val="00B84857"/>
    <w:rsid w:val="00B85302"/>
    <w:rsid w:val="00B85806"/>
    <w:rsid w:val="00B86B7C"/>
    <w:rsid w:val="00B86B9A"/>
    <w:rsid w:val="00B87B0A"/>
    <w:rsid w:val="00B87F72"/>
    <w:rsid w:val="00B90347"/>
    <w:rsid w:val="00B9052E"/>
    <w:rsid w:val="00B905E3"/>
    <w:rsid w:val="00B905F9"/>
    <w:rsid w:val="00B9071C"/>
    <w:rsid w:val="00B9101F"/>
    <w:rsid w:val="00B91028"/>
    <w:rsid w:val="00B91251"/>
    <w:rsid w:val="00B91466"/>
    <w:rsid w:val="00B9155C"/>
    <w:rsid w:val="00B9191C"/>
    <w:rsid w:val="00B91B81"/>
    <w:rsid w:val="00B92128"/>
    <w:rsid w:val="00B92153"/>
    <w:rsid w:val="00B921CD"/>
    <w:rsid w:val="00B9221F"/>
    <w:rsid w:val="00B9236D"/>
    <w:rsid w:val="00B9269F"/>
    <w:rsid w:val="00B92AFD"/>
    <w:rsid w:val="00B92BC2"/>
    <w:rsid w:val="00B92D7C"/>
    <w:rsid w:val="00B93261"/>
    <w:rsid w:val="00B932D9"/>
    <w:rsid w:val="00B93429"/>
    <w:rsid w:val="00B936E3"/>
    <w:rsid w:val="00B938F8"/>
    <w:rsid w:val="00B942F2"/>
    <w:rsid w:val="00B94491"/>
    <w:rsid w:val="00B944EF"/>
    <w:rsid w:val="00B94987"/>
    <w:rsid w:val="00B95079"/>
    <w:rsid w:val="00B95097"/>
    <w:rsid w:val="00B954EF"/>
    <w:rsid w:val="00B95D7A"/>
    <w:rsid w:val="00B965E0"/>
    <w:rsid w:val="00B96757"/>
    <w:rsid w:val="00B972A1"/>
    <w:rsid w:val="00B978EE"/>
    <w:rsid w:val="00B97D5A"/>
    <w:rsid w:val="00BA03E1"/>
    <w:rsid w:val="00BA03EB"/>
    <w:rsid w:val="00BA05D1"/>
    <w:rsid w:val="00BA09B2"/>
    <w:rsid w:val="00BA0A25"/>
    <w:rsid w:val="00BA0DA8"/>
    <w:rsid w:val="00BA1139"/>
    <w:rsid w:val="00BA1357"/>
    <w:rsid w:val="00BA144E"/>
    <w:rsid w:val="00BA1854"/>
    <w:rsid w:val="00BA1D3E"/>
    <w:rsid w:val="00BA1E9A"/>
    <w:rsid w:val="00BA2925"/>
    <w:rsid w:val="00BA296A"/>
    <w:rsid w:val="00BA2A5F"/>
    <w:rsid w:val="00BA3834"/>
    <w:rsid w:val="00BA38CA"/>
    <w:rsid w:val="00BA417F"/>
    <w:rsid w:val="00BA44E5"/>
    <w:rsid w:val="00BA4E5D"/>
    <w:rsid w:val="00BA4EF6"/>
    <w:rsid w:val="00BA6261"/>
    <w:rsid w:val="00BA6726"/>
    <w:rsid w:val="00BA6C9E"/>
    <w:rsid w:val="00BA6CE2"/>
    <w:rsid w:val="00BA7322"/>
    <w:rsid w:val="00BA78B7"/>
    <w:rsid w:val="00BA7CA3"/>
    <w:rsid w:val="00BA7D32"/>
    <w:rsid w:val="00BB02E0"/>
    <w:rsid w:val="00BB07C8"/>
    <w:rsid w:val="00BB0A2A"/>
    <w:rsid w:val="00BB0D7A"/>
    <w:rsid w:val="00BB10CA"/>
    <w:rsid w:val="00BB1638"/>
    <w:rsid w:val="00BB1996"/>
    <w:rsid w:val="00BB19F5"/>
    <w:rsid w:val="00BB1E9C"/>
    <w:rsid w:val="00BB251F"/>
    <w:rsid w:val="00BB26CE"/>
    <w:rsid w:val="00BB2B0D"/>
    <w:rsid w:val="00BB2FDA"/>
    <w:rsid w:val="00BB3334"/>
    <w:rsid w:val="00BB3E96"/>
    <w:rsid w:val="00BB461D"/>
    <w:rsid w:val="00BB48E3"/>
    <w:rsid w:val="00BB4A60"/>
    <w:rsid w:val="00BB4F0B"/>
    <w:rsid w:val="00BB4FF9"/>
    <w:rsid w:val="00BB51CA"/>
    <w:rsid w:val="00BB5298"/>
    <w:rsid w:val="00BB5DB7"/>
    <w:rsid w:val="00BB5E4B"/>
    <w:rsid w:val="00BB5F95"/>
    <w:rsid w:val="00BB60C4"/>
    <w:rsid w:val="00BB6306"/>
    <w:rsid w:val="00BB6B67"/>
    <w:rsid w:val="00BB6E3F"/>
    <w:rsid w:val="00BB6F72"/>
    <w:rsid w:val="00BB7646"/>
    <w:rsid w:val="00BB770F"/>
    <w:rsid w:val="00BB78AB"/>
    <w:rsid w:val="00BB793D"/>
    <w:rsid w:val="00BB7BC7"/>
    <w:rsid w:val="00BC04F6"/>
    <w:rsid w:val="00BC0652"/>
    <w:rsid w:val="00BC0813"/>
    <w:rsid w:val="00BC0925"/>
    <w:rsid w:val="00BC099F"/>
    <w:rsid w:val="00BC0EBB"/>
    <w:rsid w:val="00BC0EEC"/>
    <w:rsid w:val="00BC0FF6"/>
    <w:rsid w:val="00BC121B"/>
    <w:rsid w:val="00BC1342"/>
    <w:rsid w:val="00BC13E2"/>
    <w:rsid w:val="00BC1419"/>
    <w:rsid w:val="00BC158A"/>
    <w:rsid w:val="00BC18AC"/>
    <w:rsid w:val="00BC19B5"/>
    <w:rsid w:val="00BC1C1E"/>
    <w:rsid w:val="00BC29CA"/>
    <w:rsid w:val="00BC2F28"/>
    <w:rsid w:val="00BC3235"/>
    <w:rsid w:val="00BC3544"/>
    <w:rsid w:val="00BC3653"/>
    <w:rsid w:val="00BC3E0A"/>
    <w:rsid w:val="00BC3E62"/>
    <w:rsid w:val="00BC44AE"/>
    <w:rsid w:val="00BC4698"/>
    <w:rsid w:val="00BC47BB"/>
    <w:rsid w:val="00BC4C97"/>
    <w:rsid w:val="00BC4DCC"/>
    <w:rsid w:val="00BC4E9F"/>
    <w:rsid w:val="00BC50BF"/>
    <w:rsid w:val="00BC540E"/>
    <w:rsid w:val="00BC541C"/>
    <w:rsid w:val="00BC5AFA"/>
    <w:rsid w:val="00BC5D4B"/>
    <w:rsid w:val="00BC5EAE"/>
    <w:rsid w:val="00BC5F1E"/>
    <w:rsid w:val="00BC6015"/>
    <w:rsid w:val="00BC6642"/>
    <w:rsid w:val="00BC669B"/>
    <w:rsid w:val="00BC6B22"/>
    <w:rsid w:val="00BC6CF3"/>
    <w:rsid w:val="00BC78BE"/>
    <w:rsid w:val="00BC7B86"/>
    <w:rsid w:val="00BC7CD1"/>
    <w:rsid w:val="00BC7E34"/>
    <w:rsid w:val="00BD0479"/>
    <w:rsid w:val="00BD0748"/>
    <w:rsid w:val="00BD09EE"/>
    <w:rsid w:val="00BD0BAB"/>
    <w:rsid w:val="00BD0C28"/>
    <w:rsid w:val="00BD0EA9"/>
    <w:rsid w:val="00BD0F6C"/>
    <w:rsid w:val="00BD126F"/>
    <w:rsid w:val="00BD1409"/>
    <w:rsid w:val="00BD15C8"/>
    <w:rsid w:val="00BD17BE"/>
    <w:rsid w:val="00BD1F18"/>
    <w:rsid w:val="00BD28B2"/>
    <w:rsid w:val="00BD2B8C"/>
    <w:rsid w:val="00BD2C75"/>
    <w:rsid w:val="00BD2FEB"/>
    <w:rsid w:val="00BD31B2"/>
    <w:rsid w:val="00BD4525"/>
    <w:rsid w:val="00BD49AD"/>
    <w:rsid w:val="00BD4E37"/>
    <w:rsid w:val="00BD5075"/>
    <w:rsid w:val="00BD519E"/>
    <w:rsid w:val="00BD51E3"/>
    <w:rsid w:val="00BD57B9"/>
    <w:rsid w:val="00BD5F30"/>
    <w:rsid w:val="00BD623B"/>
    <w:rsid w:val="00BD62CF"/>
    <w:rsid w:val="00BD6696"/>
    <w:rsid w:val="00BD66F9"/>
    <w:rsid w:val="00BD67A9"/>
    <w:rsid w:val="00BD76A3"/>
    <w:rsid w:val="00BD7C7C"/>
    <w:rsid w:val="00BE0656"/>
    <w:rsid w:val="00BE0BDD"/>
    <w:rsid w:val="00BE0D24"/>
    <w:rsid w:val="00BE11A7"/>
    <w:rsid w:val="00BE1893"/>
    <w:rsid w:val="00BE1BC4"/>
    <w:rsid w:val="00BE1CF2"/>
    <w:rsid w:val="00BE1E80"/>
    <w:rsid w:val="00BE21ED"/>
    <w:rsid w:val="00BE2504"/>
    <w:rsid w:val="00BE276A"/>
    <w:rsid w:val="00BE27FD"/>
    <w:rsid w:val="00BE2CE2"/>
    <w:rsid w:val="00BE2D01"/>
    <w:rsid w:val="00BE2ECB"/>
    <w:rsid w:val="00BE2ED8"/>
    <w:rsid w:val="00BE366F"/>
    <w:rsid w:val="00BE38CF"/>
    <w:rsid w:val="00BE4704"/>
    <w:rsid w:val="00BE4C07"/>
    <w:rsid w:val="00BE53A1"/>
    <w:rsid w:val="00BE5A51"/>
    <w:rsid w:val="00BE5C9F"/>
    <w:rsid w:val="00BE5FD8"/>
    <w:rsid w:val="00BE6038"/>
    <w:rsid w:val="00BE68EB"/>
    <w:rsid w:val="00BE6906"/>
    <w:rsid w:val="00BE6BEC"/>
    <w:rsid w:val="00BE6E4A"/>
    <w:rsid w:val="00BE75B3"/>
    <w:rsid w:val="00BE7857"/>
    <w:rsid w:val="00BE78E0"/>
    <w:rsid w:val="00BF008D"/>
    <w:rsid w:val="00BF0271"/>
    <w:rsid w:val="00BF0BC8"/>
    <w:rsid w:val="00BF0F5C"/>
    <w:rsid w:val="00BF144B"/>
    <w:rsid w:val="00BF1600"/>
    <w:rsid w:val="00BF1891"/>
    <w:rsid w:val="00BF19EA"/>
    <w:rsid w:val="00BF1CD2"/>
    <w:rsid w:val="00BF266C"/>
    <w:rsid w:val="00BF2AC4"/>
    <w:rsid w:val="00BF2B63"/>
    <w:rsid w:val="00BF2B8C"/>
    <w:rsid w:val="00BF3456"/>
    <w:rsid w:val="00BF3A2C"/>
    <w:rsid w:val="00BF3A2D"/>
    <w:rsid w:val="00BF3C3B"/>
    <w:rsid w:val="00BF4655"/>
    <w:rsid w:val="00BF4AF4"/>
    <w:rsid w:val="00BF4FA2"/>
    <w:rsid w:val="00BF5155"/>
    <w:rsid w:val="00BF544C"/>
    <w:rsid w:val="00BF5716"/>
    <w:rsid w:val="00BF58C2"/>
    <w:rsid w:val="00BF6066"/>
    <w:rsid w:val="00BF614C"/>
    <w:rsid w:val="00BF6452"/>
    <w:rsid w:val="00BF64D8"/>
    <w:rsid w:val="00BF6D48"/>
    <w:rsid w:val="00BF6FBF"/>
    <w:rsid w:val="00BF7115"/>
    <w:rsid w:val="00BF73F9"/>
    <w:rsid w:val="00BF771A"/>
    <w:rsid w:val="00BF77BF"/>
    <w:rsid w:val="00BF77DC"/>
    <w:rsid w:val="00BF77FB"/>
    <w:rsid w:val="00BF7F12"/>
    <w:rsid w:val="00C000B6"/>
    <w:rsid w:val="00C00291"/>
    <w:rsid w:val="00C004CF"/>
    <w:rsid w:val="00C00A65"/>
    <w:rsid w:val="00C01219"/>
    <w:rsid w:val="00C015B4"/>
    <w:rsid w:val="00C01688"/>
    <w:rsid w:val="00C01833"/>
    <w:rsid w:val="00C019B3"/>
    <w:rsid w:val="00C0249A"/>
    <w:rsid w:val="00C024D4"/>
    <w:rsid w:val="00C02819"/>
    <w:rsid w:val="00C02A92"/>
    <w:rsid w:val="00C03134"/>
    <w:rsid w:val="00C03358"/>
    <w:rsid w:val="00C0335F"/>
    <w:rsid w:val="00C03E1F"/>
    <w:rsid w:val="00C03FB9"/>
    <w:rsid w:val="00C045CA"/>
    <w:rsid w:val="00C045E7"/>
    <w:rsid w:val="00C04DCA"/>
    <w:rsid w:val="00C04ED5"/>
    <w:rsid w:val="00C04EFD"/>
    <w:rsid w:val="00C0555D"/>
    <w:rsid w:val="00C05829"/>
    <w:rsid w:val="00C058E6"/>
    <w:rsid w:val="00C058F8"/>
    <w:rsid w:val="00C059AA"/>
    <w:rsid w:val="00C061F7"/>
    <w:rsid w:val="00C06664"/>
    <w:rsid w:val="00C06996"/>
    <w:rsid w:val="00C06B00"/>
    <w:rsid w:val="00C07091"/>
    <w:rsid w:val="00C0738C"/>
    <w:rsid w:val="00C0746C"/>
    <w:rsid w:val="00C07565"/>
    <w:rsid w:val="00C076DD"/>
    <w:rsid w:val="00C077D1"/>
    <w:rsid w:val="00C07ADC"/>
    <w:rsid w:val="00C07AF8"/>
    <w:rsid w:val="00C07DD8"/>
    <w:rsid w:val="00C10000"/>
    <w:rsid w:val="00C104B1"/>
    <w:rsid w:val="00C10606"/>
    <w:rsid w:val="00C1078D"/>
    <w:rsid w:val="00C10968"/>
    <w:rsid w:val="00C10A7F"/>
    <w:rsid w:val="00C10CB8"/>
    <w:rsid w:val="00C10D07"/>
    <w:rsid w:val="00C10E15"/>
    <w:rsid w:val="00C111DE"/>
    <w:rsid w:val="00C1163A"/>
    <w:rsid w:val="00C11C8A"/>
    <w:rsid w:val="00C12541"/>
    <w:rsid w:val="00C1299C"/>
    <w:rsid w:val="00C12ACE"/>
    <w:rsid w:val="00C12DB6"/>
    <w:rsid w:val="00C1376B"/>
    <w:rsid w:val="00C13A85"/>
    <w:rsid w:val="00C13CCE"/>
    <w:rsid w:val="00C13DC6"/>
    <w:rsid w:val="00C13ECD"/>
    <w:rsid w:val="00C1510B"/>
    <w:rsid w:val="00C156A7"/>
    <w:rsid w:val="00C15B08"/>
    <w:rsid w:val="00C162EB"/>
    <w:rsid w:val="00C16381"/>
    <w:rsid w:val="00C163B4"/>
    <w:rsid w:val="00C16426"/>
    <w:rsid w:val="00C1692A"/>
    <w:rsid w:val="00C169CC"/>
    <w:rsid w:val="00C16D44"/>
    <w:rsid w:val="00C16EBC"/>
    <w:rsid w:val="00C17065"/>
    <w:rsid w:val="00C171D3"/>
    <w:rsid w:val="00C174D7"/>
    <w:rsid w:val="00C17B12"/>
    <w:rsid w:val="00C17B67"/>
    <w:rsid w:val="00C17EAA"/>
    <w:rsid w:val="00C2026B"/>
    <w:rsid w:val="00C20438"/>
    <w:rsid w:val="00C2076F"/>
    <w:rsid w:val="00C20CDF"/>
    <w:rsid w:val="00C20E35"/>
    <w:rsid w:val="00C20F90"/>
    <w:rsid w:val="00C210A6"/>
    <w:rsid w:val="00C2195E"/>
    <w:rsid w:val="00C21AD0"/>
    <w:rsid w:val="00C21D97"/>
    <w:rsid w:val="00C21E09"/>
    <w:rsid w:val="00C21F23"/>
    <w:rsid w:val="00C21F73"/>
    <w:rsid w:val="00C2252B"/>
    <w:rsid w:val="00C226EE"/>
    <w:rsid w:val="00C22AC7"/>
    <w:rsid w:val="00C23305"/>
    <w:rsid w:val="00C2395F"/>
    <w:rsid w:val="00C239FA"/>
    <w:rsid w:val="00C23AFB"/>
    <w:rsid w:val="00C23F92"/>
    <w:rsid w:val="00C243BB"/>
    <w:rsid w:val="00C2469F"/>
    <w:rsid w:val="00C24758"/>
    <w:rsid w:val="00C24AA2"/>
    <w:rsid w:val="00C24D66"/>
    <w:rsid w:val="00C250B7"/>
    <w:rsid w:val="00C25100"/>
    <w:rsid w:val="00C2544B"/>
    <w:rsid w:val="00C25629"/>
    <w:rsid w:val="00C2580D"/>
    <w:rsid w:val="00C26196"/>
    <w:rsid w:val="00C266AA"/>
    <w:rsid w:val="00C26E79"/>
    <w:rsid w:val="00C26E98"/>
    <w:rsid w:val="00C27BA5"/>
    <w:rsid w:val="00C30100"/>
    <w:rsid w:val="00C305AF"/>
    <w:rsid w:val="00C306F4"/>
    <w:rsid w:val="00C307FC"/>
    <w:rsid w:val="00C30FC2"/>
    <w:rsid w:val="00C3134F"/>
    <w:rsid w:val="00C313C2"/>
    <w:rsid w:val="00C31789"/>
    <w:rsid w:val="00C317FF"/>
    <w:rsid w:val="00C3189E"/>
    <w:rsid w:val="00C31F6B"/>
    <w:rsid w:val="00C3206D"/>
    <w:rsid w:val="00C32C1E"/>
    <w:rsid w:val="00C32DDD"/>
    <w:rsid w:val="00C3308B"/>
    <w:rsid w:val="00C33822"/>
    <w:rsid w:val="00C33C37"/>
    <w:rsid w:val="00C33C5C"/>
    <w:rsid w:val="00C33D47"/>
    <w:rsid w:val="00C3423F"/>
    <w:rsid w:val="00C344FF"/>
    <w:rsid w:val="00C346B3"/>
    <w:rsid w:val="00C34887"/>
    <w:rsid w:val="00C34BC3"/>
    <w:rsid w:val="00C34F0C"/>
    <w:rsid w:val="00C35178"/>
    <w:rsid w:val="00C351C8"/>
    <w:rsid w:val="00C35826"/>
    <w:rsid w:val="00C358E2"/>
    <w:rsid w:val="00C35A59"/>
    <w:rsid w:val="00C36228"/>
    <w:rsid w:val="00C36233"/>
    <w:rsid w:val="00C362D2"/>
    <w:rsid w:val="00C36384"/>
    <w:rsid w:val="00C369AC"/>
    <w:rsid w:val="00C36FC7"/>
    <w:rsid w:val="00C370A2"/>
    <w:rsid w:val="00C37118"/>
    <w:rsid w:val="00C37296"/>
    <w:rsid w:val="00C37773"/>
    <w:rsid w:val="00C37A9F"/>
    <w:rsid w:val="00C37BAA"/>
    <w:rsid w:val="00C37BC5"/>
    <w:rsid w:val="00C37E9B"/>
    <w:rsid w:val="00C37F99"/>
    <w:rsid w:val="00C40008"/>
    <w:rsid w:val="00C40B76"/>
    <w:rsid w:val="00C40C32"/>
    <w:rsid w:val="00C41A0E"/>
    <w:rsid w:val="00C41B64"/>
    <w:rsid w:val="00C42055"/>
    <w:rsid w:val="00C42511"/>
    <w:rsid w:val="00C42B5B"/>
    <w:rsid w:val="00C42D85"/>
    <w:rsid w:val="00C43011"/>
    <w:rsid w:val="00C4308C"/>
    <w:rsid w:val="00C43480"/>
    <w:rsid w:val="00C43B90"/>
    <w:rsid w:val="00C440C1"/>
    <w:rsid w:val="00C44135"/>
    <w:rsid w:val="00C44212"/>
    <w:rsid w:val="00C44246"/>
    <w:rsid w:val="00C4496F"/>
    <w:rsid w:val="00C44C22"/>
    <w:rsid w:val="00C45A6E"/>
    <w:rsid w:val="00C45C86"/>
    <w:rsid w:val="00C45F1C"/>
    <w:rsid w:val="00C45F80"/>
    <w:rsid w:val="00C464B8"/>
    <w:rsid w:val="00C466B0"/>
    <w:rsid w:val="00C46E21"/>
    <w:rsid w:val="00C46F8A"/>
    <w:rsid w:val="00C47456"/>
    <w:rsid w:val="00C47699"/>
    <w:rsid w:val="00C47728"/>
    <w:rsid w:val="00C47843"/>
    <w:rsid w:val="00C4791D"/>
    <w:rsid w:val="00C47A37"/>
    <w:rsid w:val="00C47E06"/>
    <w:rsid w:val="00C47F5D"/>
    <w:rsid w:val="00C47F74"/>
    <w:rsid w:val="00C50CA5"/>
    <w:rsid w:val="00C5174E"/>
    <w:rsid w:val="00C51ACC"/>
    <w:rsid w:val="00C51F20"/>
    <w:rsid w:val="00C52EF4"/>
    <w:rsid w:val="00C52F14"/>
    <w:rsid w:val="00C52F76"/>
    <w:rsid w:val="00C53122"/>
    <w:rsid w:val="00C533DD"/>
    <w:rsid w:val="00C54575"/>
    <w:rsid w:val="00C55007"/>
    <w:rsid w:val="00C55334"/>
    <w:rsid w:val="00C5555A"/>
    <w:rsid w:val="00C5576F"/>
    <w:rsid w:val="00C5626E"/>
    <w:rsid w:val="00C56494"/>
    <w:rsid w:val="00C564A3"/>
    <w:rsid w:val="00C570FD"/>
    <w:rsid w:val="00C5763C"/>
    <w:rsid w:val="00C57708"/>
    <w:rsid w:val="00C604B4"/>
    <w:rsid w:val="00C608AD"/>
    <w:rsid w:val="00C60CA7"/>
    <w:rsid w:val="00C626F9"/>
    <w:rsid w:val="00C628BD"/>
    <w:rsid w:val="00C62B74"/>
    <w:rsid w:val="00C631A5"/>
    <w:rsid w:val="00C6328A"/>
    <w:rsid w:val="00C6352C"/>
    <w:rsid w:val="00C6369D"/>
    <w:rsid w:val="00C63847"/>
    <w:rsid w:val="00C638BA"/>
    <w:rsid w:val="00C63B69"/>
    <w:rsid w:val="00C63D1D"/>
    <w:rsid w:val="00C63D29"/>
    <w:rsid w:val="00C63F7E"/>
    <w:rsid w:val="00C6430D"/>
    <w:rsid w:val="00C643DC"/>
    <w:rsid w:val="00C64931"/>
    <w:rsid w:val="00C64A27"/>
    <w:rsid w:val="00C64B48"/>
    <w:rsid w:val="00C65093"/>
    <w:rsid w:val="00C65151"/>
    <w:rsid w:val="00C653A0"/>
    <w:rsid w:val="00C65E5A"/>
    <w:rsid w:val="00C65ED8"/>
    <w:rsid w:val="00C662E3"/>
    <w:rsid w:val="00C669AE"/>
    <w:rsid w:val="00C67095"/>
    <w:rsid w:val="00C67229"/>
    <w:rsid w:val="00C678EE"/>
    <w:rsid w:val="00C67B20"/>
    <w:rsid w:val="00C67DF4"/>
    <w:rsid w:val="00C704FE"/>
    <w:rsid w:val="00C70B50"/>
    <w:rsid w:val="00C70C18"/>
    <w:rsid w:val="00C70FAD"/>
    <w:rsid w:val="00C710FA"/>
    <w:rsid w:val="00C71B0D"/>
    <w:rsid w:val="00C71D54"/>
    <w:rsid w:val="00C72075"/>
    <w:rsid w:val="00C7276C"/>
    <w:rsid w:val="00C72B3D"/>
    <w:rsid w:val="00C72CDE"/>
    <w:rsid w:val="00C72E27"/>
    <w:rsid w:val="00C734B9"/>
    <w:rsid w:val="00C73AC8"/>
    <w:rsid w:val="00C73B5F"/>
    <w:rsid w:val="00C73BD7"/>
    <w:rsid w:val="00C73F1D"/>
    <w:rsid w:val="00C7406A"/>
    <w:rsid w:val="00C7409A"/>
    <w:rsid w:val="00C74528"/>
    <w:rsid w:val="00C74A70"/>
    <w:rsid w:val="00C74A98"/>
    <w:rsid w:val="00C74CCB"/>
    <w:rsid w:val="00C7510D"/>
    <w:rsid w:val="00C75B4A"/>
    <w:rsid w:val="00C7613A"/>
    <w:rsid w:val="00C765AC"/>
    <w:rsid w:val="00C774F2"/>
    <w:rsid w:val="00C77633"/>
    <w:rsid w:val="00C77A73"/>
    <w:rsid w:val="00C77C7D"/>
    <w:rsid w:val="00C77D35"/>
    <w:rsid w:val="00C80098"/>
    <w:rsid w:val="00C801A0"/>
    <w:rsid w:val="00C801B0"/>
    <w:rsid w:val="00C801FB"/>
    <w:rsid w:val="00C8027D"/>
    <w:rsid w:val="00C80AAA"/>
    <w:rsid w:val="00C80BCD"/>
    <w:rsid w:val="00C80D64"/>
    <w:rsid w:val="00C81205"/>
    <w:rsid w:val="00C81BA6"/>
    <w:rsid w:val="00C81F9B"/>
    <w:rsid w:val="00C82250"/>
    <w:rsid w:val="00C8244F"/>
    <w:rsid w:val="00C824C6"/>
    <w:rsid w:val="00C82815"/>
    <w:rsid w:val="00C82823"/>
    <w:rsid w:val="00C82892"/>
    <w:rsid w:val="00C83455"/>
    <w:rsid w:val="00C834B2"/>
    <w:rsid w:val="00C83598"/>
    <w:rsid w:val="00C83A02"/>
    <w:rsid w:val="00C83FB9"/>
    <w:rsid w:val="00C83FD5"/>
    <w:rsid w:val="00C84182"/>
    <w:rsid w:val="00C84300"/>
    <w:rsid w:val="00C8440D"/>
    <w:rsid w:val="00C84A58"/>
    <w:rsid w:val="00C850F5"/>
    <w:rsid w:val="00C8548C"/>
    <w:rsid w:val="00C85551"/>
    <w:rsid w:val="00C85757"/>
    <w:rsid w:val="00C86081"/>
    <w:rsid w:val="00C86346"/>
    <w:rsid w:val="00C8663D"/>
    <w:rsid w:val="00C866CF"/>
    <w:rsid w:val="00C86824"/>
    <w:rsid w:val="00C868D6"/>
    <w:rsid w:val="00C86AFF"/>
    <w:rsid w:val="00C86EA7"/>
    <w:rsid w:val="00C87202"/>
    <w:rsid w:val="00C873D7"/>
    <w:rsid w:val="00C8745D"/>
    <w:rsid w:val="00C87799"/>
    <w:rsid w:val="00C87DA6"/>
    <w:rsid w:val="00C87E94"/>
    <w:rsid w:val="00C87FD0"/>
    <w:rsid w:val="00C90222"/>
    <w:rsid w:val="00C903D3"/>
    <w:rsid w:val="00C90C8E"/>
    <w:rsid w:val="00C91457"/>
    <w:rsid w:val="00C917C7"/>
    <w:rsid w:val="00C918B7"/>
    <w:rsid w:val="00C91FBF"/>
    <w:rsid w:val="00C929C0"/>
    <w:rsid w:val="00C92A15"/>
    <w:rsid w:val="00C92A78"/>
    <w:rsid w:val="00C92D71"/>
    <w:rsid w:val="00C92E3E"/>
    <w:rsid w:val="00C93154"/>
    <w:rsid w:val="00C9356F"/>
    <w:rsid w:val="00C93CE8"/>
    <w:rsid w:val="00C9430C"/>
    <w:rsid w:val="00C94797"/>
    <w:rsid w:val="00C94848"/>
    <w:rsid w:val="00C94970"/>
    <w:rsid w:val="00C949B8"/>
    <w:rsid w:val="00C949EC"/>
    <w:rsid w:val="00C94B84"/>
    <w:rsid w:val="00C94BCF"/>
    <w:rsid w:val="00C94C08"/>
    <w:rsid w:val="00C94DF2"/>
    <w:rsid w:val="00C95389"/>
    <w:rsid w:val="00C954CF"/>
    <w:rsid w:val="00C95593"/>
    <w:rsid w:val="00C95713"/>
    <w:rsid w:val="00C959BB"/>
    <w:rsid w:val="00C95D97"/>
    <w:rsid w:val="00C9672B"/>
    <w:rsid w:val="00C96730"/>
    <w:rsid w:val="00C96980"/>
    <w:rsid w:val="00C971C7"/>
    <w:rsid w:val="00C97325"/>
    <w:rsid w:val="00C97356"/>
    <w:rsid w:val="00C9762D"/>
    <w:rsid w:val="00C9789E"/>
    <w:rsid w:val="00C97B3C"/>
    <w:rsid w:val="00CA01D0"/>
    <w:rsid w:val="00CA03B1"/>
    <w:rsid w:val="00CA0BB6"/>
    <w:rsid w:val="00CA0BB7"/>
    <w:rsid w:val="00CA0C53"/>
    <w:rsid w:val="00CA0E8D"/>
    <w:rsid w:val="00CA119F"/>
    <w:rsid w:val="00CA12BA"/>
    <w:rsid w:val="00CA1A72"/>
    <w:rsid w:val="00CA212F"/>
    <w:rsid w:val="00CA2395"/>
    <w:rsid w:val="00CA2530"/>
    <w:rsid w:val="00CA2737"/>
    <w:rsid w:val="00CA2824"/>
    <w:rsid w:val="00CA287F"/>
    <w:rsid w:val="00CA2943"/>
    <w:rsid w:val="00CA2D13"/>
    <w:rsid w:val="00CA356F"/>
    <w:rsid w:val="00CA35B6"/>
    <w:rsid w:val="00CA381C"/>
    <w:rsid w:val="00CA3847"/>
    <w:rsid w:val="00CA3AE1"/>
    <w:rsid w:val="00CA3BDA"/>
    <w:rsid w:val="00CA3C6F"/>
    <w:rsid w:val="00CA3CA5"/>
    <w:rsid w:val="00CA43D0"/>
    <w:rsid w:val="00CA4750"/>
    <w:rsid w:val="00CA4781"/>
    <w:rsid w:val="00CA4AE1"/>
    <w:rsid w:val="00CA4BDC"/>
    <w:rsid w:val="00CA4FB9"/>
    <w:rsid w:val="00CA519B"/>
    <w:rsid w:val="00CA5662"/>
    <w:rsid w:val="00CA5C63"/>
    <w:rsid w:val="00CA657A"/>
    <w:rsid w:val="00CA696E"/>
    <w:rsid w:val="00CA6B51"/>
    <w:rsid w:val="00CA6E10"/>
    <w:rsid w:val="00CA72B2"/>
    <w:rsid w:val="00CA751A"/>
    <w:rsid w:val="00CA756D"/>
    <w:rsid w:val="00CB012D"/>
    <w:rsid w:val="00CB07C6"/>
    <w:rsid w:val="00CB0971"/>
    <w:rsid w:val="00CB0D32"/>
    <w:rsid w:val="00CB0DCA"/>
    <w:rsid w:val="00CB0E21"/>
    <w:rsid w:val="00CB137E"/>
    <w:rsid w:val="00CB1549"/>
    <w:rsid w:val="00CB17DA"/>
    <w:rsid w:val="00CB18A8"/>
    <w:rsid w:val="00CB196A"/>
    <w:rsid w:val="00CB1B7A"/>
    <w:rsid w:val="00CB1F8A"/>
    <w:rsid w:val="00CB29C2"/>
    <w:rsid w:val="00CB30C3"/>
    <w:rsid w:val="00CB34CB"/>
    <w:rsid w:val="00CB34E3"/>
    <w:rsid w:val="00CB38C6"/>
    <w:rsid w:val="00CB3A21"/>
    <w:rsid w:val="00CB3CAE"/>
    <w:rsid w:val="00CB43CB"/>
    <w:rsid w:val="00CB48A5"/>
    <w:rsid w:val="00CB48C7"/>
    <w:rsid w:val="00CB4990"/>
    <w:rsid w:val="00CB4D0D"/>
    <w:rsid w:val="00CB4FBE"/>
    <w:rsid w:val="00CB570F"/>
    <w:rsid w:val="00CB57CC"/>
    <w:rsid w:val="00CB59D5"/>
    <w:rsid w:val="00CB5A8F"/>
    <w:rsid w:val="00CB5B36"/>
    <w:rsid w:val="00CB5C6F"/>
    <w:rsid w:val="00CB5DC3"/>
    <w:rsid w:val="00CB5F87"/>
    <w:rsid w:val="00CB618C"/>
    <w:rsid w:val="00CB67EA"/>
    <w:rsid w:val="00CB6803"/>
    <w:rsid w:val="00CB6888"/>
    <w:rsid w:val="00CB693E"/>
    <w:rsid w:val="00CB6946"/>
    <w:rsid w:val="00CB6D87"/>
    <w:rsid w:val="00CB6DFE"/>
    <w:rsid w:val="00CB712D"/>
    <w:rsid w:val="00CB7656"/>
    <w:rsid w:val="00CB79E8"/>
    <w:rsid w:val="00CC0A6F"/>
    <w:rsid w:val="00CC0B0F"/>
    <w:rsid w:val="00CC15BE"/>
    <w:rsid w:val="00CC1BA4"/>
    <w:rsid w:val="00CC1FE7"/>
    <w:rsid w:val="00CC27E9"/>
    <w:rsid w:val="00CC28B2"/>
    <w:rsid w:val="00CC29E9"/>
    <w:rsid w:val="00CC314C"/>
    <w:rsid w:val="00CC335A"/>
    <w:rsid w:val="00CC3439"/>
    <w:rsid w:val="00CC36FB"/>
    <w:rsid w:val="00CC37F0"/>
    <w:rsid w:val="00CC38EE"/>
    <w:rsid w:val="00CC4B98"/>
    <w:rsid w:val="00CC4F1A"/>
    <w:rsid w:val="00CC51FB"/>
    <w:rsid w:val="00CC5269"/>
    <w:rsid w:val="00CC52C4"/>
    <w:rsid w:val="00CC5732"/>
    <w:rsid w:val="00CC65B7"/>
    <w:rsid w:val="00CC666C"/>
    <w:rsid w:val="00CC6A97"/>
    <w:rsid w:val="00CC6C65"/>
    <w:rsid w:val="00CC6CC5"/>
    <w:rsid w:val="00CC6F8B"/>
    <w:rsid w:val="00CC6FDA"/>
    <w:rsid w:val="00CC7251"/>
    <w:rsid w:val="00CC737C"/>
    <w:rsid w:val="00CC73C5"/>
    <w:rsid w:val="00CC75C9"/>
    <w:rsid w:val="00CC77F0"/>
    <w:rsid w:val="00CC7EA6"/>
    <w:rsid w:val="00CD0282"/>
    <w:rsid w:val="00CD0502"/>
    <w:rsid w:val="00CD0F3A"/>
    <w:rsid w:val="00CD1469"/>
    <w:rsid w:val="00CD160F"/>
    <w:rsid w:val="00CD1BFD"/>
    <w:rsid w:val="00CD1EB8"/>
    <w:rsid w:val="00CD21BA"/>
    <w:rsid w:val="00CD27F8"/>
    <w:rsid w:val="00CD2CB9"/>
    <w:rsid w:val="00CD2E2D"/>
    <w:rsid w:val="00CD2EED"/>
    <w:rsid w:val="00CD2F75"/>
    <w:rsid w:val="00CD329E"/>
    <w:rsid w:val="00CD35D0"/>
    <w:rsid w:val="00CD367C"/>
    <w:rsid w:val="00CD402F"/>
    <w:rsid w:val="00CD4162"/>
    <w:rsid w:val="00CD44BE"/>
    <w:rsid w:val="00CD4520"/>
    <w:rsid w:val="00CD52EF"/>
    <w:rsid w:val="00CD55E4"/>
    <w:rsid w:val="00CD62E7"/>
    <w:rsid w:val="00CD66B7"/>
    <w:rsid w:val="00CD6D0B"/>
    <w:rsid w:val="00CD780D"/>
    <w:rsid w:val="00CD784D"/>
    <w:rsid w:val="00CD7A7A"/>
    <w:rsid w:val="00CE0035"/>
    <w:rsid w:val="00CE06D2"/>
    <w:rsid w:val="00CE07ED"/>
    <w:rsid w:val="00CE0BE9"/>
    <w:rsid w:val="00CE1379"/>
    <w:rsid w:val="00CE1669"/>
    <w:rsid w:val="00CE190C"/>
    <w:rsid w:val="00CE1CDC"/>
    <w:rsid w:val="00CE23BD"/>
    <w:rsid w:val="00CE27C9"/>
    <w:rsid w:val="00CE29CE"/>
    <w:rsid w:val="00CE34B4"/>
    <w:rsid w:val="00CE3947"/>
    <w:rsid w:val="00CE3997"/>
    <w:rsid w:val="00CE421E"/>
    <w:rsid w:val="00CE422C"/>
    <w:rsid w:val="00CE44B1"/>
    <w:rsid w:val="00CE4693"/>
    <w:rsid w:val="00CE493A"/>
    <w:rsid w:val="00CE4A4B"/>
    <w:rsid w:val="00CE4BC3"/>
    <w:rsid w:val="00CE4E38"/>
    <w:rsid w:val="00CE52B7"/>
    <w:rsid w:val="00CE617D"/>
    <w:rsid w:val="00CE643B"/>
    <w:rsid w:val="00CE655C"/>
    <w:rsid w:val="00CE6610"/>
    <w:rsid w:val="00CE7238"/>
    <w:rsid w:val="00CE738E"/>
    <w:rsid w:val="00CE752F"/>
    <w:rsid w:val="00CE7530"/>
    <w:rsid w:val="00CE786C"/>
    <w:rsid w:val="00CE7BD0"/>
    <w:rsid w:val="00CE7CC7"/>
    <w:rsid w:val="00CF01E3"/>
    <w:rsid w:val="00CF0595"/>
    <w:rsid w:val="00CF090F"/>
    <w:rsid w:val="00CF1102"/>
    <w:rsid w:val="00CF1A96"/>
    <w:rsid w:val="00CF2940"/>
    <w:rsid w:val="00CF33BD"/>
    <w:rsid w:val="00CF356F"/>
    <w:rsid w:val="00CF374D"/>
    <w:rsid w:val="00CF3782"/>
    <w:rsid w:val="00CF386E"/>
    <w:rsid w:val="00CF3BFF"/>
    <w:rsid w:val="00CF3DF2"/>
    <w:rsid w:val="00CF411D"/>
    <w:rsid w:val="00CF44E3"/>
    <w:rsid w:val="00CF4B04"/>
    <w:rsid w:val="00CF4EAA"/>
    <w:rsid w:val="00CF4EF7"/>
    <w:rsid w:val="00CF54A6"/>
    <w:rsid w:val="00CF55FE"/>
    <w:rsid w:val="00CF5CBA"/>
    <w:rsid w:val="00CF5F20"/>
    <w:rsid w:val="00CF6400"/>
    <w:rsid w:val="00CF6878"/>
    <w:rsid w:val="00CF6A44"/>
    <w:rsid w:val="00CF6A7C"/>
    <w:rsid w:val="00CF6AC7"/>
    <w:rsid w:val="00CF6C5E"/>
    <w:rsid w:val="00CF6E49"/>
    <w:rsid w:val="00CF6E91"/>
    <w:rsid w:val="00CF74B7"/>
    <w:rsid w:val="00CF7580"/>
    <w:rsid w:val="00CF75E8"/>
    <w:rsid w:val="00CF771C"/>
    <w:rsid w:val="00CF783A"/>
    <w:rsid w:val="00CF795E"/>
    <w:rsid w:val="00CF7C55"/>
    <w:rsid w:val="00D00761"/>
    <w:rsid w:val="00D00DEF"/>
    <w:rsid w:val="00D00E22"/>
    <w:rsid w:val="00D01125"/>
    <w:rsid w:val="00D013AD"/>
    <w:rsid w:val="00D01BD2"/>
    <w:rsid w:val="00D020FA"/>
    <w:rsid w:val="00D0259C"/>
    <w:rsid w:val="00D02605"/>
    <w:rsid w:val="00D02740"/>
    <w:rsid w:val="00D029E2"/>
    <w:rsid w:val="00D02D3F"/>
    <w:rsid w:val="00D0316D"/>
    <w:rsid w:val="00D0349F"/>
    <w:rsid w:val="00D03D65"/>
    <w:rsid w:val="00D03E95"/>
    <w:rsid w:val="00D04105"/>
    <w:rsid w:val="00D04688"/>
    <w:rsid w:val="00D048E6"/>
    <w:rsid w:val="00D0494C"/>
    <w:rsid w:val="00D04CBE"/>
    <w:rsid w:val="00D04FC3"/>
    <w:rsid w:val="00D05A72"/>
    <w:rsid w:val="00D060CA"/>
    <w:rsid w:val="00D06343"/>
    <w:rsid w:val="00D0661B"/>
    <w:rsid w:val="00D069DD"/>
    <w:rsid w:val="00D06AB4"/>
    <w:rsid w:val="00D06B7E"/>
    <w:rsid w:val="00D06BA0"/>
    <w:rsid w:val="00D06EEE"/>
    <w:rsid w:val="00D06F17"/>
    <w:rsid w:val="00D07046"/>
    <w:rsid w:val="00D07697"/>
    <w:rsid w:val="00D076A6"/>
    <w:rsid w:val="00D07CA1"/>
    <w:rsid w:val="00D07DC4"/>
    <w:rsid w:val="00D07E94"/>
    <w:rsid w:val="00D10020"/>
    <w:rsid w:val="00D10A05"/>
    <w:rsid w:val="00D10A6E"/>
    <w:rsid w:val="00D10A8F"/>
    <w:rsid w:val="00D10AFB"/>
    <w:rsid w:val="00D10C1E"/>
    <w:rsid w:val="00D111C3"/>
    <w:rsid w:val="00D11483"/>
    <w:rsid w:val="00D117E8"/>
    <w:rsid w:val="00D11835"/>
    <w:rsid w:val="00D11B31"/>
    <w:rsid w:val="00D11B77"/>
    <w:rsid w:val="00D11D44"/>
    <w:rsid w:val="00D1208B"/>
    <w:rsid w:val="00D121B9"/>
    <w:rsid w:val="00D12A64"/>
    <w:rsid w:val="00D12B19"/>
    <w:rsid w:val="00D12C1E"/>
    <w:rsid w:val="00D12D50"/>
    <w:rsid w:val="00D130F9"/>
    <w:rsid w:val="00D131E4"/>
    <w:rsid w:val="00D140FF"/>
    <w:rsid w:val="00D1442C"/>
    <w:rsid w:val="00D145D1"/>
    <w:rsid w:val="00D14707"/>
    <w:rsid w:val="00D147DD"/>
    <w:rsid w:val="00D149ED"/>
    <w:rsid w:val="00D14C15"/>
    <w:rsid w:val="00D14CA5"/>
    <w:rsid w:val="00D14D20"/>
    <w:rsid w:val="00D14E93"/>
    <w:rsid w:val="00D14FE5"/>
    <w:rsid w:val="00D15160"/>
    <w:rsid w:val="00D15187"/>
    <w:rsid w:val="00D15448"/>
    <w:rsid w:val="00D154E9"/>
    <w:rsid w:val="00D1565A"/>
    <w:rsid w:val="00D15D67"/>
    <w:rsid w:val="00D15E22"/>
    <w:rsid w:val="00D16AE5"/>
    <w:rsid w:val="00D16CA9"/>
    <w:rsid w:val="00D16D55"/>
    <w:rsid w:val="00D16FB0"/>
    <w:rsid w:val="00D171E8"/>
    <w:rsid w:val="00D175C0"/>
    <w:rsid w:val="00D17E61"/>
    <w:rsid w:val="00D20863"/>
    <w:rsid w:val="00D208F0"/>
    <w:rsid w:val="00D2180C"/>
    <w:rsid w:val="00D21D4E"/>
    <w:rsid w:val="00D22747"/>
    <w:rsid w:val="00D22D9B"/>
    <w:rsid w:val="00D22EBC"/>
    <w:rsid w:val="00D23755"/>
    <w:rsid w:val="00D24167"/>
    <w:rsid w:val="00D241D8"/>
    <w:rsid w:val="00D24480"/>
    <w:rsid w:val="00D24663"/>
    <w:rsid w:val="00D24D9E"/>
    <w:rsid w:val="00D2548F"/>
    <w:rsid w:val="00D260B2"/>
    <w:rsid w:val="00D2624A"/>
    <w:rsid w:val="00D26253"/>
    <w:rsid w:val="00D2662D"/>
    <w:rsid w:val="00D2685E"/>
    <w:rsid w:val="00D2691E"/>
    <w:rsid w:val="00D26949"/>
    <w:rsid w:val="00D26B14"/>
    <w:rsid w:val="00D26B22"/>
    <w:rsid w:val="00D271DA"/>
    <w:rsid w:val="00D27479"/>
    <w:rsid w:val="00D275BE"/>
    <w:rsid w:val="00D2774B"/>
    <w:rsid w:val="00D27825"/>
    <w:rsid w:val="00D27E08"/>
    <w:rsid w:val="00D30324"/>
    <w:rsid w:val="00D3076A"/>
    <w:rsid w:val="00D3087E"/>
    <w:rsid w:val="00D30D6F"/>
    <w:rsid w:val="00D30D7B"/>
    <w:rsid w:val="00D3119B"/>
    <w:rsid w:val="00D313A3"/>
    <w:rsid w:val="00D315F9"/>
    <w:rsid w:val="00D31944"/>
    <w:rsid w:val="00D31F34"/>
    <w:rsid w:val="00D3213B"/>
    <w:rsid w:val="00D3225B"/>
    <w:rsid w:val="00D322D7"/>
    <w:rsid w:val="00D33175"/>
    <w:rsid w:val="00D33302"/>
    <w:rsid w:val="00D3330E"/>
    <w:rsid w:val="00D334EC"/>
    <w:rsid w:val="00D335BD"/>
    <w:rsid w:val="00D335F3"/>
    <w:rsid w:val="00D33BAD"/>
    <w:rsid w:val="00D33D6C"/>
    <w:rsid w:val="00D33F17"/>
    <w:rsid w:val="00D34A29"/>
    <w:rsid w:val="00D34EDA"/>
    <w:rsid w:val="00D351DA"/>
    <w:rsid w:val="00D35235"/>
    <w:rsid w:val="00D355B5"/>
    <w:rsid w:val="00D369A6"/>
    <w:rsid w:val="00D36AF8"/>
    <w:rsid w:val="00D36D5A"/>
    <w:rsid w:val="00D36F1B"/>
    <w:rsid w:val="00D376AF"/>
    <w:rsid w:val="00D377BE"/>
    <w:rsid w:val="00D378C3"/>
    <w:rsid w:val="00D40083"/>
    <w:rsid w:val="00D400E4"/>
    <w:rsid w:val="00D40A42"/>
    <w:rsid w:val="00D40C37"/>
    <w:rsid w:val="00D40E23"/>
    <w:rsid w:val="00D4116E"/>
    <w:rsid w:val="00D41379"/>
    <w:rsid w:val="00D41A2D"/>
    <w:rsid w:val="00D41C30"/>
    <w:rsid w:val="00D41EA8"/>
    <w:rsid w:val="00D41EA9"/>
    <w:rsid w:val="00D42049"/>
    <w:rsid w:val="00D42196"/>
    <w:rsid w:val="00D424B6"/>
    <w:rsid w:val="00D424D5"/>
    <w:rsid w:val="00D426E7"/>
    <w:rsid w:val="00D429C8"/>
    <w:rsid w:val="00D43026"/>
    <w:rsid w:val="00D431F6"/>
    <w:rsid w:val="00D4351B"/>
    <w:rsid w:val="00D437F1"/>
    <w:rsid w:val="00D439C4"/>
    <w:rsid w:val="00D43F6D"/>
    <w:rsid w:val="00D43FC9"/>
    <w:rsid w:val="00D440D8"/>
    <w:rsid w:val="00D4436C"/>
    <w:rsid w:val="00D443C7"/>
    <w:rsid w:val="00D44641"/>
    <w:rsid w:val="00D446E9"/>
    <w:rsid w:val="00D44823"/>
    <w:rsid w:val="00D44D0E"/>
    <w:rsid w:val="00D450B4"/>
    <w:rsid w:val="00D45421"/>
    <w:rsid w:val="00D45CE3"/>
    <w:rsid w:val="00D45F1C"/>
    <w:rsid w:val="00D45F57"/>
    <w:rsid w:val="00D45F96"/>
    <w:rsid w:val="00D461FD"/>
    <w:rsid w:val="00D46712"/>
    <w:rsid w:val="00D46AE9"/>
    <w:rsid w:val="00D46E4E"/>
    <w:rsid w:val="00D4787C"/>
    <w:rsid w:val="00D47C53"/>
    <w:rsid w:val="00D47CF2"/>
    <w:rsid w:val="00D50657"/>
    <w:rsid w:val="00D50DD6"/>
    <w:rsid w:val="00D51413"/>
    <w:rsid w:val="00D51827"/>
    <w:rsid w:val="00D519D3"/>
    <w:rsid w:val="00D52748"/>
    <w:rsid w:val="00D529E1"/>
    <w:rsid w:val="00D52BEF"/>
    <w:rsid w:val="00D53220"/>
    <w:rsid w:val="00D53B10"/>
    <w:rsid w:val="00D53CAB"/>
    <w:rsid w:val="00D54496"/>
    <w:rsid w:val="00D544C5"/>
    <w:rsid w:val="00D54F0C"/>
    <w:rsid w:val="00D552EE"/>
    <w:rsid w:val="00D55358"/>
    <w:rsid w:val="00D557B3"/>
    <w:rsid w:val="00D55869"/>
    <w:rsid w:val="00D55A8B"/>
    <w:rsid w:val="00D55DF1"/>
    <w:rsid w:val="00D56779"/>
    <w:rsid w:val="00D56B4A"/>
    <w:rsid w:val="00D5709C"/>
    <w:rsid w:val="00D57206"/>
    <w:rsid w:val="00D5723D"/>
    <w:rsid w:val="00D57282"/>
    <w:rsid w:val="00D574CD"/>
    <w:rsid w:val="00D5789E"/>
    <w:rsid w:val="00D57AD4"/>
    <w:rsid w:val="00D6016D"/>
    <w:rsid w:val="00D6027E"/>
    <w:rsid w:val="00D604E9"/>
    <w:rsid w:val="00D61200"/>
    <w:rsid w:val="00D61441"/>
    <w:rsid w:val="00D616BE"/>
    <w:rsid w:val="00D61D69"/>
    <w:rsid w:val="00D61DAF"/>
    <w:rsid w:val="00D61E57"/>
    <w:rsid w:val="00D61FB7"/>
    <w:rsid w:val="00D62055"/>
    <w:rsid w:val="00D62431"/>
    <w:rsid w:val="00D624CE"/>
    <w:rsid w:val="00D62AB8"/>
    <w:rsid w:val="00D62E3B"/>
    <w:rsid w:val="00D62FC0"/>
    <w:rsid w:val="00D63143"/>
    <w:rsid w:val="00D63597"/>
    <w:rsid w:val="00D63C15"/>
    <w:rsid w:val="00D63DC1"/>
    <w:rsid w:val="00D64066"/>
    <w:rsid w:val="00D64083"/>
    <w:rsid w:val="00D64272"/>
    <w:rsid w:val="00D64408"/>
    <w:rsid w:val="00D64879"/>
    <w:rsid w:val="00D64A04"/>
    <w:rsid w:val="00D64C3A"/>
    <w:rsid w:val="00D65570"/>
    <w:rsid w:val="00D65963"/>
    <w:rsid w:val="00D65BA0"/>
    <w:rsid w:val="00D65E96"/>
    <w:rsid w:val="00D65F08"/>
    <w:rsid w:val="00D65F5A"/>
    <w:rsid w:val="00D66125"/>
    <w:rsid w:val="00D66311"/>
    <w:rsid w:val="00D665B8"/>
    <w:rsid w:val="00D66750"/>
    <w:rsid w:val="00D6722B"/>
    <w:rsid w:val="00D67255"/>
    <w:rsid w:val="00D67484"/>
    <w:rsid w:val="00D678DA"/>
    <w:rsid w:val="00D67A10"/>
    <w:rsid w:val="00D67DA1"/>
    <w:rsid w:val="00D67F38"/>
    <w:rsid w:val="00D67F5D"/>
    <w:rsid w:val="00D7010F"/>
    <w:rsid w:val="00D7058E"/>
    <w:rsid w:val="00D705A7"/>
    <w:rsid w:val="00D7081F"/>
    <w:rsid w:val="00D70AA3"/>
    <w:rsid w:val="00D70CE4"/>
    <w:rsid w:val="00D7156E"/>
    <w:rsid w:val="00D71A5E"/>
    <w:rsid w:val="00D71B3F"/>
    <w:rsid w:val="00D71BB3"/>
    <w:rsid w:val="00D720DF"/>
    <w:rsid w:val="00D722AC"/>
    <w:rsid w:val="00D72336"/>
    <w:rsid w:val="00D72371"/>
    <w:rsid w:val="00D723FE"/>
    <w:rsid w:val="00D72848"/>
    <w:rsid w:val="00D728AF"/>
    <w:rsid w:val="00D72C00"/>
    <w:rsid w:val="00D72C22"/>
    <w:rsid w:val="00D7329A"/>
    <w:rsid w:val="00D732DF"/>
    <w:rsid w:val="00D734E5"/>
    <w:rsid w:val="00D73941"/>
    <w:rsid w:val="00D73A34"/>
    <w:rsid w:val="00D73AE0"/>
    <w:rsid w:val="00D73DA1"/>
    <w:rsid w:val="00D741F5"/>
    <w:rsid w:val="00D74846"/>
    <w:rsid w:val="00D75443"/>
    <w:rsid w:val="00D759C6"/>
    <w:rsid w:val="00D75D8F"/>
    <w:rsid w:val="00D75DF3"/>
    <w:rsid w:val="00D763B4"/>
    <w:rsid w:val="00D76421"/>
    <w:rsid w:val="00D766BF"/>
    <w:rsid w:val="00D76810"/>
    <w:rsid w:val="00D76CB2"/>
    <w:rsid w:val="00D76D03"/>
    <w:rsid w:val="00D7705F"/>
    <w:rsid w:val="00D77091"/>
    <w:rsid w:val="00D775BB"/>
    <w:rsid w:val="00D777B7"/>
    <w:rsid w:val="00D77B18"/>
    <w:rsid w:val="00D77BBF"/>
    <w:rsid w:val="00D77DBE"/>
    <w:rsid w:val="00D77EF2"/>
    <w:rsid w:val="00D77FDA"/>
    <w:rsid w:val="00D805EE"/>
    <w:rsid w:val="00D80959"/>
    <w:rsid w:val="00D80B1D"/>
    <w:rsid w:val="00D80F1C"/>
    <w:rsid w:val="00D81623"/>
    <w:rsid w:val="00D81876"/>
    <w:rsid w:val="00D81994"/>
    <w:rsid w:val="00D81B9F"/>
    <w:rsid w:val="00D81FD6"/>
    <w:rsid w:val="00D8241A"/>
    <w:rsid w:val="00D826A5"/>
    <w:rsid w:val="00D82848"/>
    <w:rsid w:val="00D82C01"/>
    <w:rsid w:val="00D82DC3"/>
    <w:rsid w:val="00D832DF"/>
    <w:rsid w:val="00D83653"/>
    <w:rsid w:val="00D83A68"/>
    <w:rsid w:val="00D83D77"/>
    <w:rsid w:val="00D83FB1"/>
    <w:rsid w:val="00D841F5"/>
    <w:rsid w:val="00D8421C"/>
    <w:rsid w:val="00D8485D"/>
    <w:rsid w:val="00D8488A"/>
    <w:rsid w:val="00D84E8D"/>
    <w:rsid w:val="00D85072"/>
    <w:rsid w:val="00D85922"/>
    <w:rsid w:val="00D85CBB"/>
    <w:rsid w:val="00D863AA"/>
    <w:rsid w:val="00D86979"/>
    <w:rsid w:val="00D86BDD"/>
    <w:rsid w:val="00D86D45"/>
    <w:rsid w:val="00D872CB"/>
    <w:rsid w:val="00D87A45"/>
    <w:rsid w:val="00D87B0C"/>
    <w:rsid w:val="00D87B88"/>
    <w:rsid w:val="00D87C96"/>
    <w:rsid w:val="00D87C9F"/>
    <w:rsid w:val="00D87E3F"/>
    <w:rsid w:val="00D87FA9"/>
    <w:rsid w:val="00D902BE"/>
    <w:rsid w:val="00D90575"/>
    <w:rsid w:val="00D90B2B"/>
    <w:rsid w:val="00D90CF1"/>
    <w:rsid w:val="00D90D44"/>
    <w:rsid w:val="00D914B6"/>
    <w:rsid w:val="00D9172D"/>
    <w:rsid w:val="00D9175E"/>
    <w:rsid w:val="00D91A58"/>
    <w:rsid w:val="00D91B5E"/>
    <w:rsid w:val="00D91FAE"/>
    <w:rsid w:val="00D92008"/>
    <w:rsid w:val="00D92531"/>
    <w:rsid w:val="00D92CDA"/>
    <w:rsid w:val="00D92F73"/>
    <w:rsid w:val="00D93035"/>
    <w:rsid w:val="00D93214"/>
    <w:rsid w:val="00D933D4"/>
    <w:rsid w:val="00D93508"/>
    <w:rsid w:val="00D93A3E"/>
    <w:rsid w:val="00D93C23"/>
    <w:rsid w:val="00D93DB1"/>
    <w:rsid w:val="00D940A7"/>
    <w:rsid w:val="00D942F4"/>
    <w:rsid w:val="00D94748"/>
    <w:rsid w:val="00D94B0C"/>
    <w:rsid w:val="00D9582E"/>
    <w:rsid w:val="00D95871"/>
    <w:rsid w:val="00D960A7"/>
    <w:rsid w:val="00D9650D"/>
    <w:rsid w:val="00D969F2"/>
    <w:rsid w:val="00D96A2C"/>
    <w:rsid w:val="00D96ADC"/>
    <w:rsid w:val="00D96C6F"/>
    <w:rsid w:val="00D97644"/>
    <w:rsid w:val="00D97A37"/>
    <w:rsid w:val="00D97C2E"/>
    <w:rsid w:val="00D97D55"/>
    <w:rsid w:val="00DA0391"/>
    <w:rsid w:val="00DA0BCB"/>
    <w:rsid w:val="00DA0DD2"/>
    <w:rsid w:val="00DA10A2"/>
    <w:rsid w:val="00DA11BA"/>
    <w:rsid w:val="00DA134A"/>
    <w:rsid w:val="00DA138C"/>
    <w:rsid w:val="00DA13CF"/>
    <w:rsid w:val="00DA18D3"/>
    <w:rsid w:val="00DA1C01"/>
    <w:rsid w:val="00DA22C5"/>
    <w:rsid w:val="00DA2301"/>
    <w:rsid w:val="00DA2A02"/>
    <w:rsid w:val="00DA2A7B"/>
    <w:rsid w:val="00DA2AF7"/>
    <w:rsid w:val="00DA2F9F"/>
    <w:rsid w:val="00DA2FB7"/>
    <w:rsid w:val="00DA328B"/>
    <w:rsid w:val="00DA34EC"/>
    <w:rsid w:val="00DA3F10"/>
    <w:rsid w:val="00DA3F1D"/>
    <w:rsid w:val="00DA4AF6"/>
    <w:rsid w:val="00DA4D26"/>
    <w:rsid w:val="00DA5195"/>
    <w:rsid w:val="00DA5360"/>
    <w:rsid w:val="00DA558C"/>
    <w:rsid w:val="00DA5920"/>
    <w:rsid w:val="00DA5BEC"/>
    <w:rsid w:val="00DA5D7D"/>
    <w:rsid w:val="00DA61E7"/>
    <w:rsid w:val="00DA64D0"/>
    <w:rsid w:val="00DA6889"/>
    <w:rsid w:val="00DA711B"/>
    <w:rsid w:val="00DA7665"/>
    <w:rsid w:val="00DA76FE"/>
    <w:rsid w:val="00DA7928"/>
    <w:rsid w:val="00DA7B67"/>
    <w:rsid w:val="00DA7E11"/>
    <w:rsid w:val="00DA7FD4"/>
    <w:rsid w:val="00DB0074"/>
    <w:rsid w:val="00DB0752"/>
    <w:rsid w:val="00DB088D"/>
    <w:rsid w:val="00DB08D5"/>
    <w:rsid w:val="00DB1480"/>
    <w:rsid w:val="00DB1589"/>
    <w:rsid w:val="00DB1E00"/>
    <w:rsid w:val="00DB20E3"/>
    <w:rsid w:val="00DB2623"/>
    <w:rsid w:val="00DB28EC"/>
    <w:rsid w:val="00DB2E14"/>
    <w:rsid w:val="00DB2FA2"/>
    <w:rsid w:val="00DB2FEA"/>
    <w:rsid w:val="00DB3184"/>
    <w:rsid w:val="00DB360D"/>
    <w:rsid w:val="00DB3785"/>
    <w:rsid w:val="00DB3C4B"/>
    <w:rsid w:val="00DB43E6"/>
    <w:rsid w:val="00DB4F9D"/>
    <w:rsid w:val="00DB52F5"/>
    <w:rsid w:val="00DB53BA"/>
    <w:rsid w:val="00DB543A"/>
    <w:rsid w:val="00DB6114"/>
    <w:rsid w:val="00DB69A4"/>
    <w:rsid w:val="00DB6EF4"/>
    <w:rsid w:val="00DB6F6C"/>
    <w:rsid w:val="00DB6F81"/>
    <w:rsid w:val="00DB6FE2"/>
    <w:rsid w:val="00DB7319"/>
    <w:rsid w:val="00DB7460"/>
    <w:rsid w:val="00DB789B"/>
    <w:rsid w:val="00DB79D7"/>
    <w:rsid w:val="00DB7B03"/>
    <w:rsid w:val="00DB7DCE"/>
    <w:rsid w:val="00DB7F2F"/>
    <w:rsid w:val="00DC0029"/>
    <w:rsid w:val="00DC0047"/>
    <w:rsid w:val="00DC0AF0"/>
    <w:rsid w:val="00DC17CB"/>
    <w:rsid w:val="00DC1972"/>
    <w:rsid w:val="00DC277F"/>
    <w:rsid w:val="00DC2B55"/>
    <w:rsid w:val="00DC2EC3"/>
    <w:rsid w:val="00DC2FBC"/>
    <w:rsid w:val="00DC345F"/>
    <w:rsid w:val="00DC370D"/>
    <w:rsid w:val="00DC3B29"/>
    <w:rsid w:val="00DC41EA"/>
    <w:rsid w:val="00DC424F"/>
    <w:rsid w:val="00DC4605"/>
    <w:rsid w:val="00DC4837"/>
    <w:rsid w:val="00DC4840"/>
    <w:rsid w:val="00DC5151"/>
    <w:rsid w:val="00DC537E"/>
    <w:rsid w:val="00DC556F"/>
    <w:rsid w:val="00DC5607"/>
    <w:rsid w:val="00DC5F74"/>
    <w:rsid w:val="00DC64BB"/>
    <w:rsid w:val="00DC6F88"/>
    <w:rsid w:val="00DC7073"/>
    <w:rsid w:val="00DC7397"/>
    <w:rsid w:val="00DC744D"/>
    <w:rsid w:val="00DC74D0"/>
    <w:rsid w:val="00DC7548"/>
    <w:rsid w:val="00DC7680"/>
    <w:rsid w:val="00DD034B"/>
    <w:rsid w:val="00DD0862"/>
    <w:rsid w:val="00DD0AED"/>
    <w:rsid w:val="00DD1200"/>
    <w:rsid w:val="00DD1362"/>
    <w:rsid w:val="00DD18B5"/>
    <w:rsid w:val="00DD1AE9"/>
    <w:rsid w:val="00DD1FC4"/>
    <w:rsid w:val="00DD21A7"/>
    <w:rsid w:val="00DD22ED"/>
    <w:rsid w:val="00DD25A8"/>
    <w:rsid w:val="00DD27C6"/>
    <w:rsid w:val="00DD2CBD"/>
    <w:rsid w:val="00DD2E68"/>
    <w:rsid w:val="00DD3014"/>
    <w:rsid w:val="00DD308A"/>
    <w:rsid w:val="00DD3242"/>
    <w:rsid w:val="00DD334E"/>
    <w:rsid w:val="00DD3AC4"/>
    <w:rsid w:val="00DD48B8"/>
    <w:rsid w:val="00DD505D"/>
    <w:rsid w:val="00DD5097"/>
    <w:rsid w:val="00DD55BA"/>
    <w:rsid w:val="00DD59E8"/>
    <w:rsid w:val="00DD59F2"/>
    <w:rsid w:val="00DD5A38"/>
    <w:rsid w:val="00DD5BE7"/>
    <w:rsid w:val="00DD5F84"/>
    <w:rsid w:val="00DD5F91"/>
    <w:rsid w:val="00DD610B"/>
    <w:rsid w:val="00DD613A"/>
    <w:rsid w:val="00DD628B"/>
    <w:rsid w:val="00DD6697"/>
    <w:rsid w:val="00DD7297"/>
    <w:rsid w:val="00DD7486"/>
    <w:rsid w:val="00DD7737"/>
    <w:rsid w:val="00DE014E"/>
    <w:rsid w:val="00DE0762"/>
    <w:rsid w:val="00DE0C2C"/>
    <w:rsid w:val="00DE0D65"/>
    <w:rsid w:val="00DE1326"/>
    <w:rsid w:val="00DE132E"/>
    <w:rsid w:val="00DE1522"/>
    <w:rsid w:val="00DE1667"/>
    <w:rsid w:val="00DE191A"/>
    <w:rsid w:val="00DE1983"/>
    <w:rsid w:val="00DE1D28"/>
    <w:rsid w:val="00DE203C"/>
    <w:rsid w:val="00DE2125"/>
    <w:rsid w:val="00DE271F"/>
    <w:rsid w:val="00DE2A74"/>
    <w:rsid w:val="00DE2BF6"/>
    <w:rsid w:val="00DE2C79"/>
    <w:rsid w:val="00DE31C8"/>
    <w:rsid w:val="00DE399F"/>
    <w:rsid w:val="00DE3BE8"/>
    <w:rsid w:val="00DE3FA5"/>
    <w:rsid w:val="00DE4209"/>
    <w:rsid w:val="00DE456F"/>
    <w:rsid w:val="00DE470B"/>
    <w:rsid w:val="00DE48ED"/>
    <w:rsid w:val="00DE4C9C"/>
    <w:rsid w:val="00DE4F12"/>
    <w:rsid w:val="00DE5160"/>
    <w:rsid w:val="00DE520D"/>
    <w:rsid w:val="00DE56E8"/>
    <w:rsid w:val="00DE5778"/>
    <w:rsid w:val="00DE589F"/>
    <w:rsid w:val="00DE5AEB"/>
    <w:rsid w:val="00DE6037"/>
    <w:rsid w:val="00DE6076"/>
    <w:rsid w:val="00DE6107"/>
    <w:rsid w:val="00DE6372"/>
    <w:rsid w:val="00DE6961"/>
    <w:rsid w:val="00DE6AFB"/>
    <w:rsid w:val="00DE6E88"/>
    <w:rsid w:val="00DE76A5"/>
    <w:rsid w:val="00DE77B3"/>
    <w:rsid w:val="00DE7930"/>
    <w:rsid w:val="00DE799F"/>
    <w:rsid w:val="00DE79A9"/>
    <w:rsid w:val="00DE7A74"/>
    <w:rsid w:val="00DF016A"/>
    <w:rsid w:val="00DF02AE"/>
    <w:rsid w:val="00DF04E4"/>
    <w:rsid w:val="00DF079E"/>
    <w:rsid w:val="00DF09E2"/>
    <w:rsid w:val="00DF0AA1"/>
    <w:rsid w:val="00DF0BE3"/>
    <w:rsid w:val="00DF1262"/>
    <w:rsid w:val="00DF1477"/>
    <w:rsid w:val="00DF1528"/>
    <w:rsid w:val="00DF1778"/>
    <w:rsid w:val="00DF1842"/>
    <w:rsid w:val="00DF1985"/>
    <w:rsid w:val="00DF1C05"/>
    <w:rsid w:val="00DF1D21"/>
    <w:rsid w:val="00DF1EA2"/>
    <w:rsid w:val="00DF23A5"/>
    <w:rsid w:val="00DF2ABE"/>
    <w:rsid w:val="00DF3471"/>
    <w:rsid w:val="00DF3505"/>
    <w:rsid w:val="00DF38DB"/>
    <w:rsid w:val="00DF3CD2"/>
    <w:rsid w:val="00DF3F76"/>
    <w:rsid w:val="00DF401A"/>
    <w:rsid w:val="00DF46A2"/>
    <w:rsid w:val="00DF4D70"/>
    <w:rsid w:val="00DF5312"/>
    <w:rsid w:val="00DF5732"/>
    <w:rsid w:val="00DF5AFD"/>
    <w:rsid w:val="00DF5E58"/>
    <w:rsid w:val="00DF6809"/>
    <w:rsid w:val="00DF69AE"/>
    <w:rsid w:val="00DF7310"/>
    <w:rsid w:val="00DF78B2"/>
    <w:rsid w:val="00DF7C9D"/>
    <w:rsid w:val="00DF7D0D"/>
    <w:rsid w:val="00E004F0"/>
    <w:rsid w:val="00E00879"/>
    <w:rsid w:val="00E008D3"/>
    <w:rsid w:val="00E00AE5"/>
    <w:rsid w:val="00E00BA1"/>
    <w:rsid w:val="00E00E17"/>
    <w:rsid w:val="00E00F6A"/>
    <w:rsid w:val="00E00FF0"/>
    <w:rsid w:val="00E0103C"/>
    <w:rsid w:val="00E01294"/>
    <w:rsid w:val="00E0174E"/>
    <w:rsid w:val="00E0183E"/>
    <w:rsid w:val="00E019E9"/>
    <w:rsid w:val="00E01C7B"/>
    <w:rsid w:val="00E01EAD"/>
    <w:rsid w:val="00E02475"/>
    <w:rsid w:val="00E02EC5"/>
    <w:rsid w:val="00E03562"/>
    <w:rsid w:val="00E03950"/>
    <w:rsid w:val="00E03A18"/>
    <w:rsid w:val="00E03B7F"/>
    <w:rsid w:val="00E0409C"/>
    <w:rsid w:val="00E04B14"/>
    <w:rsid w:val="00E04DE0"/>
    <w:rsid w:val="00E05109"/>
    <w:rsid w:val="00E05129"/>
    <w:rsid w:val="00E051B8"/>
    <w:rsid w:val="00E0549F"/>
    <w:rsid w:val="00E0555B"/>
    <w:rsid w:val="00E05C45"/>
    <w:rsid w:val="00E0603A"/>
    <w:rsid w:val="00E06446"/>
    <w:rsid w:val="00E065D3"/>
    <w:rsid w:val="00E0677A"/>
    <w:rsid w:val="00E06AA0"/>
    <w:rsid w:val="00E077FE"/>
    <w:rsid w:val="00E07955"/>
    <w:rsid w:val="00E07E5C"/>
    <w:rsid w:val="00E10C02"/>
    <w:rsid w:val="00E10CF8"/>
    <w:rsid w:val="00E11026"/>
    <w:rsid w:val="00E1147F"/>
    <w:rsid w:val="00E1176F"/>
    <w:rsid w:val="00E1189B"/>
    <w:rsid w:val="00E12043"/>
    <w:rsid w:val="00E120A3"/>
    <w:rsid w:val="00E12483"/>
    <w:rsid w:val="00E12569"/>
    <w:rsid w:val="00E12D59"/>
    <w:rsid w:val="00E12D84"/>
    <w:rsid w:val="00E12EC6"/>
    <w:rsid w:val="00E12F08"/>
    <w:rsid w:val="00E130DF"/>
    <w:rsid w:val="00E130EC"/>
    <w:rsid w:val="00E1317C"/>
    <w:rsid w:val="00E13431"/>
    <w:rsid w:val="00E13E06"/>
    <w:rsid w:val="00E13E30"/>
    <w:rsid w:val="00E13EE7"/>
    <w:rsid w:val="00E1405D"/>
    <w:rsid w:val="00E141B3"/>
    <w:rsid w:val="00E14505"/>
    <w:rsid w:val="00E14758"/>
    <w:rsid w:val="00E1505C"/>
    <w:rsid w:val="00E155DF"/>
    <w:rsid w:val="00E156A0"/>
    <w:rsid w:val="00E1579E"/>
    <w:rsid w:val="00E159AB"/>
    <w:rsid w:val="00E15C36"/>
    <w:rsid w:val="00E15FA9"/>
    <w:rsid w:val="00E1666D"/>
    <w:rsid w:val="00E166E5"/>
    <w:rsid w:val="00E1681F"/>
    <w:rsid w:val="00E16AD0"/>
    <w:rsid w:val="00E16AFA"/>
    <w:rsid w:val="00E17499"/>
    <w:rsid w:val="00E1762A"/>
    <w:rsid w:val="00E1764F"/>
    <w:rsid w:val="00E17AAF"/>
    <w:rsid w:val="00E17DB0"/>
    <w:rsid w:val="00E17E06"/>
    <w:rsid w:val="00E17FFC"/>
    <w:rsid w:val="00E20110"/>
    <w:rsid w:val="00E20A4E"/>
    <w:rsid w:val="00E20ADB"/>
    <w:rsid w:val="00E20FED"/>
    <w:rsid w:val="00E2174E"/>
    <w:rsid w:val="00E21B93"/>
    <w:rsid w:val="00E21E01"/>
    <w:rsid w:val="00E21EE6"/>
    <w:rsid w:val="00E22163"/>
    <w:rsid w:val="00E2243A"/>
    <w:rsid w:val="00E22650"/>
    <w:rsid w:val="00E22745"/>
    <w:rsid w:val="00E2276F"/>
    <w:rsid w:val="00E22A0F"/>
    <w:rsid w:val="00E23134"/>
    <w:rsid w:val="00E232D2"/>
    <w:rsid w:val="00E23505"/>
    <w:rsid w:val="00E2352F"/>
    <w:rsid w:val="00E2367E"/>
    <w:rsid w:val="00E2411C"/>
    <w:rsid w:val="00E2473A"/>
    <w:rsid w:val="00E247E2"/>
    <w:rsid w:val="00E247E5"/>
    <w:rsid w:val="00E2534D"/>
    <w:rsid w:val="00E254EB"/>
    <w:rsid w:val="00E25798"/>
    <w:rsid w:val="00E25B49"/>
    <w:rsid w:val="00E25E88"/>
    <w:rsid w:val="00E26383"/>
    <w:rsid w:val="00E26914"/>
    <w:rsid w:val="00E269CC"/>
    <w:rsid w:val="00E26BE2"/>
    <w:rsid w:val="00E271A2"/>
    <w:rsid w:val="00E273A2"/>
    <w:rsid w:val="00E27577"/>
    <w:rsid w:val="00E27753"/>
    <w:rsid w:val="00E279C9"/>
    <w:rsid w:val="00E27B5B"/>
    <w:rsid w:val="00E27BFD"/>
    <w:rsid w:val="00E30597"/>
    <w:rsid w:val="00E30767"/>
    <w:rsid w:val="00E308AB"/>
    <w:rsid w:val="00E3100C"/>
    <w:rsid w:val="00E3150A"/>
    <w:rsid w:val="00E3180F"/>
    <w:rsid w:val="00E322B3"/>
    <w:rsid w:val="00E3245E"/>
    <w:rsid w:val="00E32986"/>
    <w:rsid w:val="00E3299E"/>
    <w:rsid w:val="00E329ED"/>
    <w:rsid w:val="00E32A46"/>
    <w:rsid w:val="00E32B16"/>
    <w:rsid w:val="00E32B79"/>
    <w:rsid w:val="00E32D52"/>
    <w:rsid w:val="00E33362"/>
    <w:rsid w:val="00E33767"/>
    <w:rsid w:val="00E3459B"/>
    <w:rsid w:val="00E348E2"/>
    <w:rsid w:val="00E349D9"/>
    <w:rsid w:val="00E34BC0"/>
    <w:rsid w:val="00E353D4"/>
    <w:rsid w:val="00E35599"/>
    <w:rsid w:val="00E35620"/>
    <w:rsid w:val="00E35690"/>
    <w:rsid w:val="00E35BC3"/>
    <w:rsid w:val="00E35C2B"/>
    <w:rsid w:val="00E3633E"/>
    <w:rsid w:val="00E36A42"/>
    <w:rsid w:val="00E36F44"/>
    <w:rsid w:val="00E372C8"/>
    <w:rsid w:val="00E37904"/>
    <w:rsid w:val="00E37BED"/>
    <w:rsid w:val="00E40033"/>
    <w:rsid w:val="00E4018F"/>
    <w:rsid w:val="00E40729"/>
    <w:rsid w:val="00E40CCA"/>
    <w:rsid w:val="00E4100F"/>
    <w:rsid w:val="00E41242"/>
    <w:rsid w:val="00E41312"/>
    <w:rsid w:val="00E419BA"/>
    <w:rsid w:val="00E41C19"/>
    <w:rsid w:val="00E42023"/>
    <w:rsid w:val="00E4242D"/>
    <w:rsid w:val="00E4242E"/>
    <w:rsid w:val="00E4270D"/>
    <w:rsid w:val="00E4284B"/>
    <w:rsid w:val="00E43109"/>
    <w:rsid w:val="00E431E6"/>
    <w:rsid w:val="00E43226"/>
    <w:rsid w:val="00E43418"/>
    <w:rsid w:val="00E43841"/>
    <w:rsid w:val="00E43C57"/>
    <w:rsid w:val="00E43F49"/>
    <w:rsid w:val="00E44464"/>
    <w:rsid w:val="00E44628"/>
    <w:rsid w:val="00E44BCA"/>
    <w:rsid w:val="00E44CC2"/>
    <w:rsid w:val="00E45045"/>
    <w:rsid w:val="00E45149"/>
    <w:rsid w:val="00E453FF"/>
    <w:rsid w:val="00E454B6"/>
    <w:rsid w:val="00E454C9"/>
    <w:rsid w:val="00E45881"/>
    <w:rsid w:val="00E45FA5"/>
    <w:rsid w:val="00E46229"/>
    <w:rsid w:val="00E462BD"/>
    <w:rsid w:val="00E462C0"/>
    <w:rsid w:val="00E46314"/>
    <w:rsid w:val="00E46446"/>
    <w:rsid w:val="00E466FC"/>
    <w:rsid w:val="00E4737C"/>
    <w:rsid w:val="00E475F1"/>
    <w:rsid w:val="00E47661"/>
    <w:rsid w:val="00E47DEE"/>
    <w:rsid w:val="00E47EA8"/>
    <w:rsid w:val="00E500D9"/>
    <w:rsid w:val="00E5041B"/>
    <w:rsid w:val="00E50DB3"/>
    <w:rsid w:val="00E50E72"/>
    <w:rsid w:val="00E51154"/>
    <w:rsid w:val="00E5165E"/>
    <w:rsid w:val="00E51A63"/>
    <w:rsid w:val="00E51D7F"/>
    <w:rsid w:val="00E51F52"/>
    <w:rsid w:val="00E5222F"/>
    <w:rsid w:val="00E52AD4"/>
    <w:rsid w:val="00E531F6"/>
    <w:rsid w:val="00E5325D"/>
    <w:rsid w:val="00E532C8"/>
    <w:rsid w:val="00E53475"/>
    <w:rsid w:val="00E53717"/>
    <w:rsid w:val="00E538D7"/>
    <w:rsid w:val="00E53BE4"/>
    <w:rsid w:val="00E53BED"/>
    <w:rsid w:val="00E547BE"/>
    <w:rsid w:val="00E54B65"/>
    <w:rsid w:val="00E54D78"/>
    <w:rsid w:val="00E55179"/>
    <w:rsid w:val="00E5524A"/>
    <w:rsid w:val="00E55442"/>
    <w:rsid w:val="00E554A9"/>
    <w:rsid w:val="00E55740"/>
    <w:rsid w:val="00E562F5"/>
    <w:rsid w:val="00E5649D"/>
    <w:rsid w:val="00E56707"/>
    <w:rsid w:val="00E56B95"/>
    <w:rsid w:val="00E571AF"/>
    <w:rsid w:val="00E57234"/>
    <w:rsid w:val="00E572F4"/>
    <w:rsid w:val="00E57419"/>
    <w:rsid w:val="00E57774"/>
    <w:rsid w:val="00E577C6"/>
    <w:rsid w:val="00E57ADF"/>
    <w:rsid w:val="00E57B67"/>
    <w:rsid w:val="00E57CA7"/>
    <w:rsid w:val="00E60AC5"/>
    <w:rsid w:val="00E60BF1"/>
    <w:rsid w:val="00E60C0B"/>
    <w:rsid w:val="00E60F17"/>
    <w:rsid w:val="00E6124D"/>
    <w:rsid w:val="00E614E7"/>
    <w:rsid w:val="00E6188B"/>
    <w:rsid w:val="00E61FFD"/>
    <w:rsid w:val="00E628FE"/>
    <w:rsid w:val="00E62B62"/>
    <w:rsid w:val="00E62EE2"/>
    <w:rsid w:val="00E62F79"/>
    <w:rsid w:val="00E62FD7"/>
    <w:rsid w:val="00E63271"/>
    <w:rsid w:val="00E632D5"/>
    <w:rsid w:val="00E63647"/>
    <w:rsid w:val="00E63926"/>
    <w:rsid w:val="00E63E33"/>
    <w:rsid w:val="00E64237"/>
    <w:rsid w:val="00E64995"/>
    <w:rsid w:val="00E64BF2"/>
    <w:rsid w:val="00E64D47"/>
    <w:rsid w:val="00E6508D"/>
    <w:rsid w:val="00E653BF"/>
    <w:rsid w:val="00E65433"/>
    <w:rsid w:val="00E65D7C"/>
    <w:rsid w:val="00E65FEE"/>
    <w:rsid w:val="00E66115"/>
    <w:rsid w:val="00E663F1"/>
    <w:rsid w:val="00E66756"/>
    <w:rsid w:val="00E66C72"/>
    <w:rsid w:val="00E66CC7"/>
    <w:rsid w:val="00E66D01"/>
    <w:rsid w:val="00E67425"/>
    <w:rsid w:val="00E6744E"/>
    <w:rsid w:val="00E67468"/>
    <w:rsid w:val="00E67925"/>
    <w:rsid w:val="00E67DA3"/>
    <w:rsid w:val="00E67E75"/>
    <w:rsid w:val="00E7020E"/>
    <w:rsid w:val="00E7035B"/>
    <w:rsid w:val="00E70FAD"/>
    <w:rsid w:val="00E7126D"/>
    <w:rsid w:val="00E712BB"/>
    <w:rsid w:val="00E7169A"/>
    <w:rsid w:val="00E717F5"/>
    <w:rsid w:val="00E719B5"/>
    <w:rsid w:val="00E719DA"/>
    <w:rsid w:val="00E71EC7"/>
    <w:rsid w:val="00E72216"/>
    <w:rsid w:val="00E7230E"/>
    <w:rsid w:val="00E7249A"/>
    <w:rsid w:val="00E72863"/>
    <w:rsid w:val="00E72AAA"/>
    <w:rsid w:val="00E72E5B"/>
    <w:rsid w:val="00E73279"/>
    <w:rsid w:val="00E737B5"/>
    <w:rsid w:val="00E73A0C"/>
    <w:rsid w:val="00E73BE9"/>
    <w:rsid w:val="00E73CBE"/>
    <w:rsid w:val="00E7409A"/>
    <w:rsid w:val="00E74114"/>
    <w:rsid w:val="00E74BCD"/>
    <w:rsid w:val="00E74D14"/>
    <w:rsid w:val="00E7508B"/>
    <w:rsid w:val="00E7625C"/>
    <w:rsid w:val="00E7629D"/>
    <w:rsid w:val="00E764EA"/>
    <w:rsid w:val="00E766BD"/>
    <w:rsid w:val="00E76998"/>
    <w:rsid w:val="00E76B1B"/>
    <w:rsid w:val="00E76DDB"/>
    <w:rsid w:val="00E76F5C"/>
    <w:rsid w:val="00E7712D"/>
    <w:rsid w:val="00E7725E"/>
    <w:rsid w:val="00E775CF"/>
    <w:rsid w:val="00E80368"/>
    <w:rsid w:val="00E80427"/>
    <w:rsid w:val="00E80619"/>
    <w:rsid w:val="00E80A64"/>
    <w:rsid w:val="00E80EE7"/>
    <w:rsid w:val="00E8106D"/>
    <w:rsid w:val="00E818F6"/>
    <w:rsid w:val="00E81C67"/>
    <w:rsid w:val="00E81DFB"/>
    <w:rsid w:val="00E822A1"/>
    <w:rsid w:val="00E823F9"/>
    <w:rsid w:val="00E824AC"/>
    <w:rsid w:val="00E8267B"/>
    <w:rsid w:val="00E826DF"/>
    <w:rsid w:val="00E826E3"/>
    <w:rsid w:val="00E82A4A"/>
    <w:rsid w:val="00E82A7C"/>
    <w:rsid w:val="00E8359C"/>
    <w:rsid w:val="00E83618"/>
    <w:rsid w:val="00E8389D"/>
    <w:rsid w:val="00E83AD5"/>
    <w:rsid w:val="00E83FE0"/>
    <w:rsid w:val="00E84041"/>
    <w:rsid w:val="00E84067"/>
    <w:rsid w:val="00E84237"/>
    <w:rsid w:val="00E84A41"/>
    <w:rsid w:val="00E850DD"/>
    <w:rsid w:val="00E859A7"/>
    <w:rsid w:val="00E85D0C"/>
    <w:rsid w:val="00E8658C"/>
    <w:rsid w:val="00E8658E"/>
    <w:rsid w:val="00E867A9"/>
    <w:rsid w:val="00E86AAE"/>
    <w:rsid w:val="00E87086"/>
    <w:rsid w:val="00E87233"/>
    <w:rsid w:val="00E87702"/>
    <w:rsid w:val="00E87933"/>
    <w:rsid w:val="00E87A84"/>
    <w:rsid w:val="00E90138"/>
    <w:rsid w:val="00E90161"/>
    <w:rsid w:val="00E902BD"/>
    <w:rsid w:val="00E905E5"/>
    <w:rsid w:val="00E90844"/>
    <w:rsid w:val="00E90F04"/>
    <w:rsid w:val="00E9144C"/>
    <w:rsid w:val="00E9167D"/>
    <w:rsid w:val="00E916AA"/>
    <w:rsid w:val="00E9177A"/>
    <w:rsid w:val="00E91B2D"/>
    <w:rsid w:val="00E91B57"/>
    <w:rsid w:val="00E91D5A"/>
    <w:rsid w:val="00E9269D"/>
    <w:rsid w:val="00E92705"/>
    <w:rsid w:val="00E92A0E"/>
    <w:rsid w:val="00E92EF7"/>
    <w:rsid w:val="00E932D5"/>
    <w:rsid w:val="00E93430"/>
    <w:rsid w:val="00E93772"/>
    <w:rsid w:val="00E93885"/>
    <w:rsid w:val="00E94808"/>
    <w:rsid w:val="00E949C3"/>
    <w:rsid w:val="00E94A7B"/>
    <w:rsid w:val="00E94D37"/>
    <w:rsid w:val="00E95125"/>
    <w:rsid w:val="00E955A4"/>
    <w:rsid w:val="00E96444"/>
    <w:rsid w:val="00E9691F"/>
    <w:rsid w:val="00E97095"/>
    <w:rsid w:val="00E971BB"/>
    <w:rsid w:val="00E977E1"/>
    <w:rsid w:val="00E97BCF"/>
    <w:rsid w:val="00E97ECC"/>
    <w:rsid w:val="00EA0B84"/>
    <w:rsid w:val="00EA0B9D"/>
    <w:rsid w:val="00EA0D64"/>
    <w:rsid w:val="00EA1084"/>
    <w:rsid w:val="00EA2420"/>
    <w:rsid w:val="00EA2683"/>
    <w:rsid w:val="00EA2725"/>
    <w:rsid w:val="00EA27AD"/>
    <w:rsid w:val="00EA2A09"/>
    <w:rsid w:val="00EA2A28"/>
    <w:rsid w:val="00EA2E42"/>
    <w:rsid w:val="00EA2F32"/>
    <w:rsid w:val="00EA38B5"/>
    <w:rsid w:val="00EA3B2B"/>
    <w:rsid w:val="00EA3CA9"/>
    <w:rsid w:val="00EA4106"/>
    <w:rsid w:val="00EA42D4"/>
    <w:rsid w:val="00EA446A"/>
    <w:rsid w:val="00EA4B00"/>
    <w:rsid w:val="00EA4B35"/>
    <w:rsid w:val="00EA4E2D"/>
    <w:rsid w:val="00EA4F5D"/>
    <w:rsid w:val="00EA5276"/>
    <w:rsid w:val="00EA5DEC"/>
    <w:rsid w:val="00EA63DA"/>
    <w:rsid w:val="00EA68FD"/>
    <w:rsid w:val="00EA69E0"/>
    <w:rsid w:val="00EA6BA6"/>
    <w:rsid w:val="00EA6ED1"/>
    <w:rsid w:val="00EA751A"/>
    <w:rsid w:val="00EA7611"/>
    <w:rsid w:val="00EA78EA"/>
    <w:rsid w:val="00EA7A3D"/>
    <w:rsid w:val="00EB05A5"/>
    <w:rsid w:val="00EB05E6"/>
    <w:rsid w:val="00EB0FA0"/>
    <w:rsid w:val="00EB0FAC"/>
    <w:rsid w:val="00EB11ED"/>
    <w:rsid w:val="00EB149E"/>
    <w:rsid w:val="00EB15FC"/>
    <w:rsid w:val="00EB17FE"/>
    <w:rsid w:val="00EB1906"/>
    <w:rsid w:val="00EB1BE8"/>
    <w:rsid w:val="00EB1C8D"/>
    <w:rsid w:val="00EB20FF"/>
    <w:rsid w:val="00EB3437"/>
    <w:rsid w:val="00EB3510"/>
    <w:rsid w:val="00EB371C"/>
    <w:rsid w:val="00EB3B50"/>
    <w:rsid w:val="00EB4527"/>
    <w:rsid w:val="00EB46E9"/>
    <w:rsid w:val="00EB475B"/>
    <w:rsid w:val="00EB4996"/>
    <w:rsid w:val="00EB4A7D"/>
    <w:rsid w:val="00EB5178"/>
    <w:rsid w:val="00EB5DC6"/>
    <w:rsid w:val="00EB5F14"/>
    <w:rsid w:val="00EB6029"/>
    <w:rsid w:val="00EB604A"/>
    <w:rsid w:val="00EB6222"/>
    <w:rsid w:val="00EB67AE"/>
    <w:rsid w:val="00EB6839"/>
    <w:rsid w:val="00EB694D"/>
    <w:rsid w:val="00EB701C"/>
    <w:rsid w:val="00EB724F"/>
    <w:rsid w:val="00EB725C"/>
    <w:rsid w:val="00EB72AC"/>
    <w:rsid w:val="00EB737B"/>
    <w:rsid w:val="00EB7A94"/>
    <w:rsid w:val="00EC007E"/>
    <w:rsid w:val="00EC0251"/>
    <w:rsid w:val="00EC0685"/>
    <w:rsid w:val="00EC0A58"/>
    <w:rsid w:val="00EC0BA0"/>
    <w:rsid w:val="00EC0C6E"/>
    <w:rsid w:val="00EC12A6"/>
    <w:rsid w:val="00EC17DD"/>
    <w:rsid w:val="00EC1AA4"/>
    <w:rsid w:val="00EC1EC9"/>
    <w:rsid w:val="00EC2475"/>
    <w:rsid w:val="00EC28BA"/>
    <w:rsid w:val="00EC28C2"/>
    <w:rsid w:val="00EC30D3"/>
    <w:rsid w:val="00EC36DD"/>
    <w:rsid w:val="00EC375E"/>
    <w:rsid w:val="00EC3BBF"/>
    <w:rsid w:val="00EC3BF3"/>
    <w:rsid w:val="00EC4006"/>
    <w:rsid w:val="00EC46A9"/>
    <w:rsid w:val="00EC4C2A"/>
    <w:rsid w:val="00EC5040"/>
    <w:rsid w:val="00EC5691"/>
    <w:rsid w:val="00EC571E"/>
    <w:rsid w:val="00EC582D"/>
    <w:rsid w:val="00EC58EC"/>
    <w:rsid w:val="00EC5D72"/>
    <w:rsid w:val="00EC6358"/>
    <w:rsid w:val="00EC6717"/>
    <w:rsid w:val="00EC6A34"/>
    <w:rsid w:val="00EC6AAF"/>
    <w:rsid w:val="00EC6D26"/>
    <w:rsid w:val="00EC707F"/>
    <w:rsid w:val="00EC71EF"/>
    <w:rsid w:val="00EC745F"/>
    <w:rsid w:val="00EC7799"/>
    <w:rsid w:val="00EC79B3"/>
    <w:rsid w:val="00EC7B24"/>
    <w:rsid w:val="00EC7B75"/>
    <w:rsid w:val="00EC7C89"/>
    <w:rsid w:val="00ED0252"/>
    <w:rsid w:val="00ED0544"/>
    <w:rsid w:val="00ED0DB2"/>
    <w:rsid w:val="00ED110C"/>
    <w:rsid w:val="00ED12AA"/>
    <w:rsid w:val="00ED1512"/>
    <w:rsid w:val="00ED228D"/>
    <w:rsid w:val="00ED2516"/>
    <w:rsid w:val="00ED2695"/>
    <w:rsid w:val="00ED272E"/>
    <w:rsid w:val="00ED277B"/>
    <w:rsid w:val="00ED365E"/>
    <w:rsid w:val="00ED3B42"/>
    <w:rsid w:val="00ED3D4C"/>
    <w:rsid w:val="00ED3E86"/>
    <w:rsid w:val="00ED3F18"/>
    <w:rsid w:val="00ED4159"/>
    <w:rsid w:val="00ED455F"/>
    <w:rsid w:val="00ED4742"/>
    <w:rsid w:val="00ED5022"/>
    <w:rsid w:val="00ED512B"/>
    <w:rsid w:val="00ED521D"/>
    <w:rsid w:val="00ED542D"/>
    <w:rsid w:val="00ED57FF"/>
    <w:rsid w:val="00ED58C2"/>
    <w:rsid w:val="00ED5CE6"/>
    <w:rsid w:val="00ED5FDF"/>
    <w:rsid w:val="00ED621B"/>
    <w:rsid w:val="00ED670F"/>
    <w:rsid w:val="00ED6772"/>
    <w:rsid w:val="00ED75A0"/>
    <w:rsid w:val="00ED780B"/>
    <w:rsid w:val="00ED7AA0"/>
    <w:rsid w:val="00ED7ADE"/>
    <w:rsid w:val="00ED7B4D"/>
    <w:rsid w:val="00ED7E63"/>
    <w:rsid w:val="00EE0063"/>
    <w:rsid w:val="00EE0650"/>
    <w:rsid w:val="00EE0D28"/>
    <w:rsid w:val="00EE0DA9"/>
    <w:rsid w:val="00EE1208"/>
    <w:rsid w:val="00EE1252"/>
    <w:rsid w:val="00EE17CF"/>
    <w:rsid w:val="00EE1B7A"/>
    <w:rsid w:val="00EE1D3F"/>
    <w:rsid w:val="00EE1DE4"/>
    <w:rsid w:val="00EE252F"/>
    <w:rsid w:val="00EE25C1"/>
    <w:rsid w:val="00EE2A45"/>
    <w:rsid w:val="00EE2E00"/>
    <w:rsid w:val="00EE34C6"/>
    <w:rsid w:val="00EE3BFA"/>
    <w:rsid w:val="00EE3CD7"/>
    <w:rsid w:val="00EE406B"/>
    <w:rsid w:val="00EE4545"/>
    <w:rsid w:val="00EE4579"/>
    <w:rsid w:val="00EE4AC4"/>
    <w:rsid w:val="00EE4D7C"/>
    <w:rsid w:val="00EE50CF"/>
    <w:rsid w:val="00EE577C"/>
    <w:rsid w:val="00EE5A0F"/>
    <w:rsid w:val="00EE6668"/>
    <w:rsid w:val="00EE66B3"/>
    <w:rsid w:val="00EE6F06"/>
    <w:rsid w:val="00EE74A5"/>
    <w:rsid w:val="00EE760A"/>
    <w:rsid w:val="00EE78A3"/>
    <w:rsid w:val="00EE7981"/>
    <w:rsid w:val="00EE7C65"/>
    <w:rsid w:val="00EF00D5"/>
    <w:rsid w:val="00EF0439"/>
    <w:rsid w:val="00EF187B"/>
    <w:rsid w:val="00EF1B16"/>
    <w:rsid w:val="00EF1DD2"/>
    <w:rsid w:val="00EF1E16"/>
    <w:rsid w:val="00EF2A78"/>
    <w:rsid w:val="00EF2B88"/>
    <w:rsid w:val="00EF2EA3"/>
    <w:rsid w:val="00EF307D"/>
    <w:rsid w:val="00EF331F"/>
    <w:rsid w:val="00EF3A8F"/>
    <w:rsid w:val="00EF3CC1"/>
    <w:rsid w:val="00EF3ED8"/>
    <w:rsid w:val="00EF43C4"/>
    <w:rsid w:val="00EF45C3"/>
    <w:rsid w:val="00EF4920"/>
    <w:rsid w:val="00EF4BF9"/>
    <w:rsid w:val="00EF51CD"/>
    <w:rsid w:val="00EF5CF4"/>
    <w:rsid w:val="00EF5F82"/>
    <w:rsid w:val="00EF5FD2"/>
    <w:rsid w:val="00EF6116"/>
    <w:rsid w:val="00EF67E7"/>
    <w:rsid w:val="00EF686D"/>
    <w:rsid w:val="00EF6941"/>
    <w:rsid w:val="00EF6DD5"/>
    <w:rsid w:val="00EF7215"/>
    <w:rsid w:val="00EF7332"/>
    <w:rsid w:val="00EF7767"/>
    <w:rsid w:val="00EF7D5E"/>
    <w:rsid w:val="00EF7D6A"/>
    <w:rsid w:val="00EF7D9C"/>
    <w:rsid w:val="00EF7ED4"/>
    <w:rsid w:val="00EF7F38"/>
    <w:rsid w:val="00F00152"/>
    <w:rsid w:val="00F00714"/>
    <w:rsid w:val="00F00C34"/>
    <w:rsid w:val="00F00CBC"/>
    <w:rsid w:val="00F00DDD"/>
    <w:rsid w:val="00F00E9B"/>
    <w:rsid w:val="00F0121E"/>
    <w:rsid w:val="00F0136B"/>
    <w:rsid w:val="00F016DC"/>
    <w:rsid w:val="00F01CB2"/>
    <w:rsid w:val="00F01D96"/>
    <w:rsid w:val="00F021F2"/>
    <w:rsid w:val="00F0226B"/>
    <w:rsid w:val="00F026BF"/>
    <w:rsid w:val="00F02B1C"/>
    <w:rsid w:val="00F032EE"/>
    <w:rsid w:val="00F040FC"/>
    <w:rsid w:val="00F0479C"/>
    <w:rsid w:val="00F04F23"/>
    <w:rsid w:val="00F051F3"/>
    <w:rsid w:val="00F055C3"/>
    <w:rsid w:val="00F0566D"/>
    <w:rsid w:val="00F05927"/>
    <w:rsid w:val="00F05BE3"/>
    <w:rsid w:val="00F05C15"/>
    <w:rsid w:val="00F06038"/>
    <w:rsid w:val="00F065FA"/>
    <w:rsid w:val="00F06906"/>
    <w:rsid w:val="00F06BA4"/>
    <w:rsid w:val="00F06F7F"/>
    <w:rsid w:val="00F074EB"/>
    <w:rsid w:val="00F07607"/>
    <w:rsid w:val="00F078DE"/>
    <w:rsid w:val="00F078ED"/>
    <w:rsid w:val="00F100CE"/>
    <w:rsid w:val="00F10922"/>
    <w:rsid w:val="00F10F79"/>
    <w:rsid w:val="00F10FCF"/>
    <w:rsid w:val="00F116E0"/>
    <w:rsid w:val="00F117CE"/>
    <w:rsid w:val="00F11A75"/>
    <w:rsid w:val="00F11AF2"/>
    <w:rsid w:val="00F11BF3"/>
    <w:rsid w:val="00F12A1D"/>
    <w:rsid w:val="00F1319A"/>
    <w:rsid w:val="00F13236"/>
    <w:rsid w:val="00F136B0"/>
    <w:rsid w:val="00F136CD"/>
    <w:rsid w:val="00F13966"/>
    <w:rsid w:val="00F141A6"/>
    <w:rsid w:val="00F14370"/>
    <w:rsid w:val="00F14433"/>
    <w:rsid w:val="00F145C7"/>
    <w:rsid w:val="00F14623"/>
    <w:rsid w:val="00F148E6"/>
    <w:rsid w:val="00F14ABE"/>
    <w:rsid w:val="00F14D6E"/>
    <w:rsid w:val="00F14FA1"/>
    <w:rsid w:val="00F154C9"/>
    <w:rsid w:val="00F15662"/>
    <w:rsid w:val="00F15CE1"/>
    <w:rsid w:val="00F1633A"/>
    <w:rsid w:val="00F164DD"/>
    <w:rsid w:val="00F16540"/>
    <w:rsid w:val="00F16640"/>
    <w:rsid w:val="00F1669F"/>
    <w:rsid w:val="00F167A9"/>
    <w:rsid w:val="00F1690E"/>
    <w:rsid w:val="00F16A0B"/>
    <w:rsid w:val="00F16CEF"/>
    <w:rsid w:val="00F16D04"/>
    <w:rsid w:val="00F16E1B"/>
    <w:rsid w:val="00F17259"/>
    <w:rsid w:val="00F17BD1"/>
    <w:rsid w:val="00F201FA"/>
    <w:rsid w:val="00F20344"/>
    <w:rsid w:val="00F205A7"/>
    <w:rsid w:val="00F20E43"/>
    <w:rsid w:val="00F21143"/>
    <w:rsid w:val="00F217D4"/>
    <w:rsid w:val="00F21A24"/>
    <w:rsid w:val="00F21B7E"/>
    <w:rsid w:val="00F22278"/>
    <w:rsid w:val="00F22DA7"/>
    <w:rsid w:val="00F235E8"/>
    <w:rsid w:val="00F235F0"/>
    <w:rsid w:val="00F23B42"/>
    <w:rsid w:val="00F23BC9"/>
    <w:rsid w:val="00F23C2A"/>
    <w:rsid w:val="00F23C95"/>
    <w:rsid w:val="00F23CFB"/>
    <w:rsid w:val="00F23D15"/>
    <w:rsid w:val="00F23D9C"/>
    <w:rsid w:val="00F23E46"/>
    <w:rsid w:val="00F23E8F"/>
    <w:rsid w:val="00F2423A"/>
    <w:rsid w:val="00F2464D"/>
    <w:rsid w:val="00F2490A"/>
    <w:rsid w:val="00F24A3D"/>
    <w:rsid w:val="00F24B42"/>
    <w:rsid w:val="00F24C33"/>
    <w:rsid w:val="00F24F1B"/>
    <w:rsid w:val="00F24F6C"/>
    <w:rsid w:val="00F257B2"/>
    <w:rsid w:val="00F258C4"/>
    <w:rsid w:val="00F25E07"/>
    <w:rsid w:val="00F2600B"/>
    <w:rsid w:val="00F26099"/>
    <w:rsid w:val="00F2616B"/>
    <w:rsid w:val="00F2685D"/>
    <w:rsid w:val="00F26A66"/>
    <w:rsid w:val="00F26C53"/>
    <w:rsid w:val="00F274B7"/>
    <w:rsid w:val="00F30023"/>
    <w:rsid w:val="00F3047E"/>
    <w:rsid w:val="00F30DD0"/>
    <w:rsid w:val="00F30F45"/>
    <w:rsid w:val="00F30F46"/>
    <w:rsid w:val="00F3131A"/>
    <w:rsid w:val="00F315A5"/>
    <w:rsid w:val="00F31651"/>
    <w:rsid w:val="00F31662"/>
    <w:rsid w:val="00F3174B"/>
    <w:rsid w:val="00F31AB2"/>
    <w:rsid w:val="00F32267"/>
    <w:rsid w:val="00F32BC6"/>
    <w:rsid w:val="00F32E25"/>
    <w:rsid w:val="00F3303B"/>
    <w:rsid w:val="00F338DE"/>
    <w:rsid w:val="00F33A71"/>
    <w:rsid w:val="00F33BCC"/>
    <w:rsid w:val="00F33C93"/>
    <w:rsid w:val="00F3408C"/>
    <w:rsid w:val="00F3410F"/>
    <w:rsid w:val="00F354B7"/>
    <w:rsid w:val="00F356CE"/>
    <w:rsid w:val="00F35877"/>
    <w:rsid w:val="00F36463"/>
    <w:rsid w:val="00F369B1"/>
    <w:rsid w:val="00F36A5B"/>
    <w:rsid w:val="00F370E1"/>
    <w:rsid w:val="00F377F1"/>
    <w:rsid w:val="00F37883"/>
    <w:rsid w:val="00F37AE9"/>
    <w:rsid w:val="00F405DD"/>
    <w:rsid w:val="00F40EBB"/>
    <w:rsid w:val="00F4119C"/>
    <w:rsid w:val="00F41388"/>
    <w:rsid w:val="00F4148C"/>
    <w:rsid w:val="00F41880"/>
    <w:rsid w:val="00F418B9"/>
    <w:rsid w:val="00F41902"/>
    <w:rsid w:val="00F41B47"/>
    <w:rsid w:val="00F4208E"/>
    <w:rsid w:val="00F420F3"/>
    <w:rsid w:val="00F42127"/>
    <w:rsid w:val="00F42F0B"/>
    <w:rsid w:val="00F4348C"/>
    <w:rsid w:val="00F43588"/>
    <w:rsid w:val="00F439E2"/>
    <w:rsid w:val="00F43ADF"/>
    <w:rsid w:val="00F44067"/>
    <w:rsid w:val="00F44194"/>
    <w:rsid w:val="00F44A62"/>
    <w:rsid w:val="00F44B48"/>
    <w:rsid w:val="00F44D80"/>
    <w:rsid w:val="00F450C1"/>
    <w:rsid w:val="00F452DF"/>
    <w:rsid w:val="00F452FF"/>
    <w:rsid w:val="00F459F0"/>
    <w:rsid w:val="00F45E16"/>
    <w:rsid w:val="00F45E8A"/>
    <w:rsid w:val="00F45F0E"/>
    <w:rsid w:val="00F46558"/>
    <w:rsid w:val="00F466EE"/>
    <w:rsid w:val="00F4697D"/>
    <w:rsid w:val="00F46B02"/>
    <w:rsid w:val="00F46B15"/>
    <w:rsid w:val="00F46B4C"/>
    <w:rsid w:val="00F47011"/>
    <w:rsid w:val="00F47111"/>
    <w:rsid w:val="00F47328"/>
    <w:rsid w:val="00F47CD0"/>
    <w:rsid w:val="00F47DF8"/>
    <w:rsid w:val="00F47F0B"/>
    <w:rsid w:val="00F5080B"/>
    <w:rsid w:val="00F5087E"/>
    <w:rsid w:val="00F50E38"/>
    <w:rsid w:val="00F50FBB"/>
    <w:rsid w:val="00F51036"/>
    <w:rsid w:val="00F51052"/>
    <w:rsid w:val="00F5136E"/>
    <w:rsid w:val="00F51518"/>
    <w:rsid w:val="00F51974"/>
    <w:rsid w:val="00F520F8"/>
    <w:rsid w:val="00F526CF"/>
    <w:rsid w:val="00F52C4A"/>
    <w:rsid w:val="00F52CC7"/>
    <w:rsid w:val="00F5317A"/>
    <w:rsid w:val="00F532FC"/>
    <w:rsid w:val="00F53315"/>
    <w:rsid w:val="00F534AB"/>
    <w:rsid w:val="00F534CB"/>
    <w:rsid w:val="00F535BD"/>
    <w:rsid w:val="00F53666"/>
    <w:rsid w:val="00F53A38"/>
    <w:rsid w:val="00F5429D"/>
    <w:rsid w:val="00F54550"/>
    <w:rsid w:val="00F54999"/>
    <w:rsid w:val="00F554AE"/>
    <w:rsid w:val="00F56180"/>
    <w:rsid w:val="00F56215"/>
    <w:rsid w:val="00F562E6"/>
    <w:rsid w:val="00F56587"/>
    <w:rsid w:val="00F56630"/>
    <w:rsid w:val="00F56803"/>
    <w:rsid w:val="00F56B20"/>
    <w:rsid w:val="00F57160"/>
    <w:rsid w:val="00F60050"/>
    <w:rsid w:val="00F600F1"/>
    <w:rsid w:val="00F60182"/>
    <w:rsid w:val="00F6036D"/>
    <w:rsid w:val="00F60443"/>
    <w:rsid w:val="00F60610"/>
    <w:rsid w:val="00F60904"/>
    <w:rsid w:val="00F60C3D"/>
    <w:rsid w:val="00F60EA5"/>
    <w:rsid w:val="00F614C7"/>
    <w:rsid w:val="00F61560"/>
    <w:rsid w:val="00F61570"/>
    <w:rsid w:val="00F615E2"/>
    <w:rsid w:val="00F615FA"/>
    <w:rsid w:val="00F61690"/>
    <w:rsid w:val="00F6185B"/>
    <w:rsid w:val="00F61959"/>
    <w:rsid w:val="00F61A9A"/>
    <w:rsid w:val="00F61E4F"/>
    <w:rsid w:val="00F61E5B"/>
    <w:rsid w:val="00F620FA"/>
    <w:rsid w:val="00F62346"/>
    <w:rsid w:val="00F624DD"/>
    <w:rsid w:val="00F628F2"/>
    <w:rsid w:val="00F62B64"/>
    <w:rsid w:val="00F62D7D"/>
    <w:rsid w:val="00F62DCB"/>
    <w:rsid w:val="00F6351F"/>
    <w:rsid w:val="00F6390A"/>
    <w:rsid w:val="00F63B7D"/>
    <w:rsid w:val="00F63EB6"/>
    <w:rsid w:val="00F63F11"/>
    <w:rsid w:val="00F649A6"/>
    <w:rsid w:val="00F64BD9"/>
    <w:rsid w:val="00F64C61"/>
    <w:rsid w:val="00F64DC6"/>
    <w:rsid w:val="00F6538B"/>
    <w:rsid w:val="00F655C7"/>
    <w:rsid w:val="00F656CF"/>
    <w:rsid w:val="00F65913"/>
    <w:rsid w:val="00F65D10"/>
    <w:rsid w:val="00F65D1C"/>
    <w:rsid w:val="00F65E67"/>
    <w:rsid w:val="00F66066"/>
    <w:rsid w:val="00F6625C"/>
    <w:rsid w:val="00F66FA5"/>
    <w:rsid w:val="00F6751D"/>
    <w:rsid w:val="00F677A9"/>
    <w:rsid w:val="00F67AC6"/>
    <w:rsid w:val="00F67BBB"/>
    <w:rsid w:val="00F67F25"/>
    <w:rsid w:val="00F70050"/>
    <w:rsid w:val="00F7046F"/>
    <w:rsid w:val="00F70574"/>
    <w:rsid w:val="00F706E2"/>
    <w:rsid w:val="00F70809"/>
    <w:rsid w:val="00F70A22"/>
    <w:rsid w:val="00F70BCC"/>
    <w:rsid w:val="00F70CB5"/>
    <w:rsid w:val="00F70FE2"/>
    <w:rsid w:val="00F711A1"/>
    <w:rsid w:val="00F71246"/>
    <w:rsid w:val="00F71491"/>
    <w:rsid w:val="00F715A0"/>
    <w:rsid w:val="00F719E4"/>
    <w:rsid w:val="00F71EC5"/>
    <w:rsid w:val="00F71F36"/>
    <w:rsid w:val="00F71FC1"/>
    <w:rsid w:val="00F7226E"/>
    <w:rsid w:val="00F72398"/>
    <w:rsid w:val="00F7264A"/>
    <w:rsid w:val="00F727BD"/>
    <w:rsid w:val="00F72912"/>
    <w:rsid w:val="00F72BB9"/>
    <w:rsid w:val="00F73925"/>
    <w:rsid w:val="00F73AE0"/>
    <w:rsid w:val="00F73CCD"/>
    <w:rsid w:val="00F73D42"/>
    <w:rsid w:val="00F7434F"/>
    <w:rsid w:val="00F7456A"/>
    <w:rsid w:val="00F74C2E"/>
    <w:rsid w:val="00F75755"/>
    <w:rsid w:val="00F76208"/>
    <w:rsid w:val="00F7639D"/>
    <w:rsid w:val="00F7685F"/>
    <w:rsid w:val="00F76919"/>
    <w:rsid w:val="00F76F7F"/>
    <w:rsid w:val="00F7706F"/>
    <w:rsid w:val="00F77096"/>
    <w:rsid w:val="00F77778"/>
    <w:rsid w:val="00F77945"/>
    <w:rsid w:val="00F80503"/>
    <w:rsid w:val="00F805FF"/>
    <w:rsid w:val="00F80642"/>
    <w:rsid w:val="00F80BD1"/>
    <w:rsid w:val="00F80C66"/>
    <w:rsid w:val="00F81038"/>
    <w:rsid w:val="00F8117A"/>
    <w:rsid w:val="00F8162C"/>
    <w:rsid w:val="00F81898"/>
    <w:rsid w:val="00F81E7C"/>
    <w:rsid w:val="00F82340"/>
    <w:rsid w:val="00F826B0"/>
    <w:rsid w:val="00F82D23"/>
    <w:rsid w:val="00F82F3D"/>
    <w:rsid w:val="00F83359"/>
    <w:rsid w:val="00F836B2"/>
    <w:rsid w:val="00F83BFB"/>
    <w:rsid w:val="00F83E97"/>
    <w:rsid w:val="00F83F39"/>
    <w:rsid w:val="00F8417C"/>
    <w:rsid w:val="00F842FD"/>
    <w:rsid w:val="00F844F7"/>
    <w:rsid w:val="00F8456C"/>
    <w:rsid w:val="00F84BA9"/>
    <w:rsid w:val="00F84C5F"/>
    <w:rsid w:val="00F84D3B"/>
    <w:rsid w:val="00F85731"/>
    <w:rsid w:val="00F85AD0"/>
    <w:rsid w:val="00F85C41"/>
    <w:rsid w:val="00F85E80"/>
    <w:rsid w:val="00F863AB"/>
    <w:rsid w:val="00F8661F"/>
    <w:rsid w:val="00F866FC"/>
    <w:rsid w:val="00F86D74"/>
    <w:rsid w:val="00F87202"/>
    <w:rsid w:val="00F8771B"/>
    <w:rsid w:val="00F87922"/>
    <w:rsid w:val="00F87B0D"/>
    <w:rsid w:val="00F87C78"/>
    <w:rsid w:val="00F90351"/>
    <w:rsid w:val="00F909DF"/>
    <w:rsid w:val="00F90B41"/>
    <w:rsid w:val="00F91600"/>
    <w:rsid w:val="00F9186F"/>
    <w:rsid w:val="00F91E18"/>
    <w:rsid w:val="00F92358"/>
    <w:rsid w:val="00F927C0"/>
    <w:rsid w:val="00F927D3"/>
    <w:rsid w:val="00F92D20"/>
    <w:rsid w:val="00F93084"/>
    <w:rsid w:val="00F931F3"/>
    <w:rsid w:val="00F932D8"/>
    <w:rsid w:val="00F9353D"/>
    <w:rsid w:val="00F9373B"/>
    <w:rsid w:val="00F93EB8"/>
    <w:rsid w:val="00F940D7"/>
    <w:rsid w:val="00F942C8"/>
    <w:rsid w:val="00F94379"/>
    <w:rsid w:val="00F94598"/>
    <w:rsid w:val="00F9491A"/>
    <w:rsid w:val="00F956E4"/>
    <w:rsid w:val="00F95A98"/>
    <w:rsid w:val="00F95F6B"/>
    <w:rsid w:val="00F9608F"/>
    <w:rsid w:val="00F96747"/>
    <w:rsid w:val="00F96AAA"/>
    <w:rsid w:val="00F96EA5"/>
    <w:rsid w:val="00F9713B"/>
    <w:rsid w:val="00F974D9"/>
    <w:rsid w:val="00F978ED"/>
    <w:rsid w:val="00F9792F"/>
    <w:rsid w:val="00F97C60"/>
    <w:rsid w:val="00FA008B"/>
    <w:rsid w:val="00FA0727"/>
    <w:rsid w:val="00FA09AA"/>
    <w:rsid w:val="00FA0DE3"/>
    <w:rsid w:val="00FA0FD5"/>
    <w:rsid w:val="00FA10AB"/>
    <w:rsid w:val="00FA1297"/>
    <w:rsid w:val="00FA12C5"/>
    <w:rsid w:val="00FA14BE"/>
    <w:rsid w:val="00FA2937"/>
    <w:rsid w:val="00FA2B68"/>
    <w:rsid w:val="00FA326E"/>
    <w:rsid w:val="00FA3347"/>
    <w:rsid w:val="00FA33EE"/>
    <w:rsid w:val="00FA3B49"/>
    <w:rsid w:val="00FA3BE4"/>
    <w:rsid w:val="00FA3D06"/>
    <w:rsid w:val="00FA46FF"/>
    <w:rsid w:val="00FA4C51"/>
    <w:rsid w:val="00FA4EA2"/>
    <w:rsid w:val="00FA4EC3"/>
    <w:rsid w:val="00FA4EC5"/>
    <w:rsid w:val="00FA5075"/>
    <w:rsid w:val="00FA50FB"/>
    <w:rsid w:val="00FA549C"/>
    <w:rsid w:val="00FA5716"/>
    <w:rsid w:val="00FA5896"/>
    <w:rsid w:val="00FA59D0"/>
    <w:rsid w:val="00FA6508"/>
    <w:rsid w:val="00FA653B"/>
    <w:rsid w:val="00FA6686"/>
    <w:rsid w:val="00FA6817"/>
    <w:rsid w:val="00FA6CAA"/>
    <w:rsid w:val="00FA73CD"/>
    <w:rsid w:val="00FA75B7"/>
    <w:rsid w:val="00FA765B"/>
    <w:rsid w:val="00FA7EEB"/>
    <w:rsid w:val="00FB0058"/>
    <w:rsid w:val="00FB0494"/>
    <w:rsid w:val="00FB06F4"/>
    <w:rsid w:val="00FB092C"/>
    <w:rsid w:val="00FB0AFE"/>
    <w:rsid w:val="00FB1099"/>
    <w:rsid w:val="00FB112F"/>
    <w:rsid w:val="00FB1F9F"/>
    <w:rsid w:val="00FB29B8"/>
    <w:rsid w:val="00FB2C89"/>
    <w:rsid w:val="00FB3078"/>
    <w:rsid w:val="00FB3131"/>
    <w:rsid w:val="00FB3390"/>
    <w:rsid w:val="00FB33A2"/>
    <w:rsid w:val="00FB33C7"/>
    <w:rsid w:val="00FB34E6"/>
    <w:rsid w:val="00FB3E31"/>
    <w:rsid w:val="00FB41B6"/>
    <w:rsid w:val="00FB443B"/>
    <w:rsid w:val="00FB4600"/>
    <w:rsid w:val="00FB48EC"/>
    <w:rsid w:val="00FB4CFD"/>
    <w:rsid w:val="00FB5799"/>
    <w:rsid w:val="00FB5E4C"/>
    <w:rsid w:val="00FB5FCC"/>
    <w:rsid w:val="00FB612F"/>
    <w:rsid w:val="00FB634E"/>
    <w:rsid w:val="00FB68DF"/>
    <w:rsid w:val="00FB7155"/>
    <w:rsid w:val="00FB718E"/>
    <w:rsid w:val="00FB72C1"/>
    <w:rsid w:val="00FB73A5"/>
    <w:rsid w:val="00FB7D26"/>
    <w:rsid w:val="00FB7E0C"/>
    <w:rsid w:val="00FB7E82"/>
    <w:rsid w:val="00FB7ED0"/>
    <w:rsid w:val="00FC00E1"/>
    <w:rsid w:val="00FC0225"/>
    <w:rsid w:val="00FC064E"/>
    <w:rsid w:val="00FC0AE0"/>
    <w:rsid w:val="00FC0BB6"/>
    <w:rsid w:val="00FC1035"/>
    <w:rsid w:val="00FC106F"/>
    <w:rsid w:val="00FC10DD"/>
    <w:rsid w:val="00FC1120"/>
    <w:rsid w:val="00FC12BA"/>
    <w:rsid w:val="00FC16A0"/>
    <w:rsid w:val="00FC178B"/>
    <w:rsid w:val="00FC1A27"/>
    <w:rsid w:val="00FC1A85"/>
    <w:rsid w:val="00FC1B3E"/>
    <w:rsid w:val="00FC1B63"/>
    <w:rsid w:val="00FC21E0"/>
    <w:rsid w:val="00FC25E7"/>
    <w:rsid w:val="00FC2B9A"/>
    <w:rsid w:val="00FC2BF6"/>
    <w:rsid w:val="00FC2E7B"/>
    <w:rsid w:val="00FC2E9E"/>
    <w:rsid w:val="00FC2F47"/>
    <w:rsid w:val="00FC332A"/>
    <w:rsid w:val="00FC3385"/>
    <w:rsid w:val="00FC366A"/>
    <w:rsid w:val="00FC36A7"/>
    <w:rsid w:val="00FC3A90"/>
    <w:rsid w:val="00FC3B76"/>
    <w:rsid w:val="00FC3BC1"/>
    <w:rsid w:val="00FC3F7F"/>
    <w:rsid w:val="00FC4351"/>
    <w:rsid w:val="00FC4494"/>
    <w:rsid w:val="00FC468B"/>
    <w:rsid w:val="00FC4724"/>
    <w:rsid w:val="00FC4842"/>
    <w:rsid w:val="00FC4BF3"/>
    <w:rsid w:val="00FC5024"/>
    <w:rsid w:val="00FC5450"/>
    <w:rsid w:val="00FC55BD"/>
    <w:rsid w:val="00FC572D"/>
    <w:rsid w:val="00FC573D"/>
    <w:rsid w:val="00FC5AAB"/>
    <w:rsid w:val="00FC5DBF"/>
    <w:rsid w:val="00FC6112"/>
    <w:rsid w:val="00FC616C"/>
    <w:rsid w:val="00FC6468"/>
    <w:rsid w:val="00FC65C1"/>
    <w:rsid w:val="00FC6716"/>
    <w:rsid w:val="00FC68DC"/>
    <w:rsid w:val="00FC6CBA"/>
    <w:rsid w:val="00FC6EA1"/>
    <w:rsid w:val="00FC702C"/>
    <w:rsid w:val="00FC7381"/>
    <w:rsid w:val="00FC7CE9"/>
    <w:rsid w:val="00FD0475"/>
    <w:rsid w:val="00FD05B1"/>
    <w:rsid w:val="00FD06C4"/>
    <w:rsid w:val="00FD07C6"/>
    <w:rsid w:val="00FD0D1E"/>
    <w:rsid w:val="00FD0F77"/>
    <w:rsid w:val="00FD13C5"/>
    <w:rsid w:val="00FD14B4"/>
    <w:rsid w:val="00FD1792"/>
    <w:rsid w:val="00FD1C3A"/>
    <w:rsid w:val="00FD1D0F"/>
    <w:rsid w:val="00FD2090"/>
    <w:rsid w:val="00FD2978"/>
    <w:rsid w:val="00FD2BB0"/>
    <w:rsid w:val="00FD2D68"/>
    <w:rsid w:val="00FD303D"/>
    <w:rsid w:val="00FD33BB"/>
    <w:rsid w:val="00FD3440"/>
    <w:rsid w:val="00FD34E1"/>
    <w:rsid w:val="00FD389C"/>
    <w:rsid w:val="00FD38BA"/>
    <w:rsid w:val="00FD3C1A"/>
    <w:rsid w:val="00FD3D3D"/>
    <w:rsid w:val="00FD3E51"/>
    <w:rsid w:val="00FD40C9"/>
    <w:rsid w:val="00FD41A1"/>
    <w:rsid w:val="00FD45C4"/>
    <w:rsid w:val="00FD45CF"/>
    <w:rsid w:val="00FD479B"/>
    <w:rsid w:val="00FD489A"/>
    <w:rsid w:val="00FD4C9B"/>
    <w:rsid w:val="00FD4CB7"/>
    <w:rsid w:val="00FD5599"/>
    <w:rsid w:val="00FD5795"/>
    <w:rsid w:val="00FD5B2F"/>
    <w:rsid w:val="00FD5CE6"/>
    <w:rsid w:val="00FD5D6C"/>
    <w:rsid w:val="00FD5DD0"/>
    <w:rsid w:val="00FD5F6B"/>
    <w:rsid w:val="00FD61D3"/>
    <w:rsid w:val="00FD6424"/>
    <w:rsid w:val="00FD698D"/>
    <w:rsid w:val="00FD6C98"/>
    <w:rsid w:val="00FD6D37"/>
    <w:rsid w:val="00FD7116"/>
    <w:rsid w:val="00FD712C"/>
    <w:rsid w:val="00FD727C"/>
    <w:rsid w:val="00FD72C4"/>
    <w:rsid w:val="00FD799C"/>
    <w:rsid w:val="00FD7C2D"/>
    <w:rsid w:val="00FD7F3E"/>
    <w:rsid w:val="00FE0122"/>
    <w:rsid w:val="00FE01AB"/>
    <w:rsid w:val="00FE0318"/>
    <w:rsid w:val="00FE06C3"/>
    <w:rsid w:val="00FE1201"/>
    <w:rsid w:val="00FE139C"/>
    <w:rsid w:val="00FE1954"/>
    <w:rsid w:val="00FE1C85"/>
    <w:rsid w:val="00FE1D76"/>
    <w:rsid w:val="00FE200A"/>
    <w:rsid w:val="00FE20D0"/>
    <w:rsid w:val="00FE21A2"/>
    <w:rsid w:val="00FE23C7"/>
    <w:rsid w:val="00FE2D4B"/>
    <w:rsid w:val="00FE2F0E"/>
    <w:rsid w:val="00FE33ED"/>
    <w:rsid w:val="00FE39A1"/>
    <w:rsid w:val="00FE39BF"/>
    <w:rsid w:val="00FE3B55"/>
    <w:rsid w:val="00FE411A"/>
    <w:rsid w:val="00FE4421"/>
    <w:rsid w:val="00FE46F7"/>
    <w:rsid w:val="00FE4CC0"/>
    <w:rsid w:val="00FE4F64"/>
    <w:rsid w:val="00FE517A"/>
    <w:rsid w:val="00FE547A"/>
    <w:rsid w:val="00FE5E68"/>
    <w:rsid w:val="00FE5F52"/>
    <w:rsid w:val="00FE615B"/>
    <w:rsid w:val="00FE63D9"/>
    <w:rsid w:val="00FE6522"/>
    <w:rsid w:val="00FE669F"/>
    <w:rsid w:val="00FE6865"/>
    <w:rsid w:val="00FE6D1F"/>
    <w:rsid w:val="00FE6F72"/>
    <w:rsid w:val="00FE767B"/>
    <w:rsid w:val="00FE7934"/>
    <w:rsid w:val="00FE7A1D"/>
    <w:rsid w:val="00FE7A6B"/>
    <w:rsid w:val="00FE7AB9"/>
    <w:rsid w:val="00FF00C4"/>
    <w:rsid w:val="00FF021A"/>
    <w:rsid w:val="00FF04EA"/>
    <w:rsid w:val="00FF069C"/>
    <w:rsid w:val="00FF09D9"/>
    <w:rsid w:val="00FF0DFA"/>
    <w:rsid w:val="00FF10F1"/>
    <w:rsid w:val="00FF123D"/>
    <w:rsid w:val="00FF16C7"/>
    <w:rsid w:val="00FF1862"/>
    <w:rsid w:val="00FF19DD"/>
    <w:rsid w:val="00FF1F9F"/>
    <w:rsid w:val="00FF2159"/>
    <w:rsid w:val="00FF2213"/>
    <w:rsid w:val="00FF246B"/>
    <w:rsid w:val="00FF2721"/>
    <w:rsid w:val="00FF2AAE"/>
    <w:rsid w:val="00FF3381"/>
    <w:rsid w:val="00FF360B"/>
    <w:rsid w:val="00FF3C89"/>
    <w:rsid w:val="00FF3D2D"/>
    <w:rsid w:val="00FF3DA5"/>
    <w:rsid w:val="00FF42CB"/>
    <w:rsid w:val="00FF47C9"/>
    <w:rsid w:val="00FF47E2"/>
    <w:rsid w:val="00FF482C"/>
    <w:rsid w:val="00FF495C"/>
    <w:rsid w:val="00FF4A94"/>
    <w:rsid w:val="00FF4C03"/>
    <w:rsid w:val="00FF4C65"/>
    <w:rsid w:val="00FF4CD8"/>
    <w:rsid w:val="00FF52DA"/>
    <w:rsid w:val="00FF52F0"/>
    <w:rsid w:val="00FF578F"/>
    <w:rsid w:val="00FF5830"/>
    <w:rsid w:val="00FF5BC4"/>
    <w:rsid w:val="00FF6344"/>
    <w:rsid w:val="00FF65B9"/>
    <w:rsid w:val="00FF65F6"/>
    <w:rsid w:val="00FF6687"/>
    <w:rsid w:val="00FF6881"/>
    <w:rsid w:val="00FF6B93"/>
    <w:rsid w:val="00FF6C8C"/>
    <w:rsid w:val="00FF6FA3"/>
    <w:rsid w:val="00FF7B5B"/>
    <w:rsid w:val="00FF7CF5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,2mm,,0"/>
      <o:colormru v:ext="edit" colors="#ddd,#b2b2b2,#eaeaea"/>
    </o:shapedefaults>
    <o:shapelayout v:ext="edit">
      <o:idmap v:ext="edit" data="1"/>
    </o:shapelayout>
  </w:shapeDefaults>
  <w:decimalSymbol w:val=","/>
  <w:listSeparator w:val=";"/>
  <w14:docId w14:val="38E670E7"/>
  <w15:docId w15:val="{71F7416C-38AF-44A2-AD6B-0E1BA101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8537E"/>
    <w:rPr>
      <w:sz w:val="24"/>
      <w:szCs w:val="24"/>
    </w:rPr>
  </w:style>
  <w:style w:type="paragraph" w:styleId="1">
    <w:name w:val="heading 1"/>
    <w:basedOn w:val="a0"/>
    <w:next w:val="a0"/>
    <w:qFormat/>
    <w:rsid w:val="00C65ED8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C65ED8"/>
    <w:pPr>
      <w:keepNext/>
      <w:spacing w:before="240" w:after="6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CB4F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65ED8"/>
    <w:pPr>
      <w:keepNext/>
      <w:tabs>
        <w:tab w:val="num" w:pos="2880"/>
      </w:tabs>
      <w:spacing w:before="240" w:after="60"/>
      <w:ind w:left="284" w:hanging="142"/>
      <w:outlineLvl w:val="3"/>
    </w:pPr>
    <w:rPr>
      <w:rFonts w:ascii="Arial" w:hAnsi="Arial" w:cs="Arial"/>
      <w:b/>
      <w:bCs/>
      <w:sz w:val="26"/>
    </w:rPr>
  </w:style>
  <w:style w:type="paragraph" w:styleId="5">
    <w:name w:val="heading 5"/>
    <w:basedOn w:val="a0"/>
    <w:next w:val="a0"/>
    <w:qFormat/>
    <w:rsid w:val="00E41312"/>
    <w:pPr>
      <w:tabs>
        <w:tab w:val="num" w:pos="3600"/>
      </w:tabs>
      <w:spacing w:before="240" w:after="60"/>
      <w:ind w:left="3600" w:hanging="360"/>
      <w:outlineLvl w:val="4"/>
    </w:pPr>
    <w:rPr>
      <w:rFonts w:ascii="Arial" w:hAnsi="Arial" w:cs="Arial"/>
      <w:sz w:val="22"/>
      <w:szCs w:val="22"/>
    </w:rPr>
  </w:style>
  <w:style w:type="paragraph" w:styleId="6">
    <w:name w:val="heading 6"/>
    <w:basedOn w:val="a0"/>
    <w:next w:val="a0"/>
    <w:qFormat/>
    <w:rsid w:val="00E41312"/>
    <w:pPr>
      <w:tabs>
        <w:tab w:val="num" w:pos="4320"/>
      </w:tabs>
      <w:spacing w:before="240" w:after="60"/>
      <w:ind w:left="4320" w:hanging="360"/>
      <w:outlineLvl w:val="5"/>
    </w:pPr>
    <w:rPr>
      <w:i/>
      <w:iCs/>
      <w:sz w:val="22"/>
      <w:szCs w:val="22"/>
    </w:rPr>
  </w:style>
  <w:style w:type="paragraph" w:styleId="7">
    <w:name w:val="heading 7"/>
    <w:basedOn w:val="a0"/>
    <w:next w:val="a0"/>
    <w:qFormat/>
    <w:rsid w:val="00E41312"/>
    <w:pPr>
      <w:tabs>
        <w:tab w:val="num" w:pos="5040"/>
      </w:tabs>
      <w:spacing w:before="240" w:after="60"/>
      <w:ind w:left="5040" w:hanging="360"/>
      <w:outlineLvl w:val="6"/>
    </w:pPr>
    <w:rPr>
      <w:rFonts w:ascii="Arial" w:hAnsi="Arial" w:cs="Arial"/>
    </w:rPr>
  </w:style>
  <w:style w:type="paragraph" w:styleId="8">
    <w:name w:val="heading 8"/>
    <w:basedOn w:val="a0"/>
    <w:next w:val="a0"/>
    <w:qFormat/>
    <w:rsid w:val="00E41312"/>
    <w:pPr>
      <w:tabs>
        <w:tab w:val="num" w:pos="5760"/>
      </w:tabs>
      <w:spacing w:before="240" w:after="60"/>
      <w:ind w:left="5760" w:hanging="360"/>
      <w:outlineLvl w:val="7"/>
    </w:pPr>
    <w:rPr>
      <w:rFonts w:ascii="Arial" w:hAnsi="Arial" w:cs="Arial"/>
      <w:i/>
      <w:iCs/>
    </w:rPr>
  </w:style>
  <w:style w:type="paragraph" w:styleId="9">
    <w:name w:val="heading 9"/>
    <w:basedOn w:val="a0"/>
    <w:next w:val="a0"/>
    <w:qFormat/>
    <w:rsid w:val="00E41312"/>
    <w:pPr>
      <w:tabs>
        <w:tab w:val="num" w:pos="6480"/>
      </w:tabs>
      <w:spacing w:before="240" w:after="60"/>
      <w:ind w:left="6480" w:hanging="3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43C87"/>
    <w:rPr>
      <w:rFonts w:ascii="Arial" w:hAnsi="Arial" w:cs="Arial"/>
      <w:b/>
      <w:bCs/>
      <w:sz w:val="26"/>
      <w:szCs w:val="26"/>
      <w:lang w:val="uk-UA" w:eastAsia="uk-UA" w:bidi="ar-SA"/>
    </w:rPr>
  </w:style>
  <w:style w:type="paragraph" w:styleId="a4">
    <w:name w:val="footnote text"/>
    <w:basedOn w:val="a0"/>
    <w:semiHidden/>
    <w:rsid w:val="006C3654"/>
    <w:pPr>
      <w:jc w:val="both"/>
    </w:pPr>
  </w:style>
  <w:style w:type="paragraph" w:styleId="a5">
    <w:name w:val="Body Text Indent"/>
    <w:basedOn w:val="a0"/>
    <w:rsid w:val="00A72202"/>
    <w:pPr>
      <w:jc w:val="both"/>
    </w:pPr>
    <w:rPr>
      <w:b/>
      <w:bCs/>
      <w:i/>
      <w:iCs/>
      <w:sz w:val="22"/>
      <w:szCs w:val="22"/>
      <w:u w:val="single"/>
    </w:rPr>
  </w:style>
  <w:style w:type="paragraph" w:styleId="a6">
    <w:name w:val="Plain Text"/>
    <w:basedOn w:val="a0"/>
    <w:link w:val="a7"/>
    <w:rsid w:val="007C7CD2"/>
    <w:rPr>
      <w:rFonts w:ascii="Courier New" w:hAnsi="Courier New" w:cs="Courier New"/>
    </w:rPr>
  </w:style>
  <w:style w:type="paragraph" w:styleId="a8">
    <w:name w:val="footer"/>
    <w:basedOn w:val="a0"/>
    <w:link w:val="a9"/>
    <w:uiPriority w:val="99"/>
    <w:rsid w:val="00CF7C55"/>
    <w:pPr>
      <w:tabs>
        <w:tab w:val="center" w:pos="4819"/>
        <w:tab w:val="right" w:pos="9639"/>
      </w:tabs>
    </w:pPr>
  </w:style>
  <w:style w:type="character" w:styleId="aa">
    <w:name w:val="page number"/>
    <w:basedOn w:val="a1"/>
    <w:rsid w:val="00CF7C55"/>
  </w:style>
  <w:style w:type="paragraph" w:styleId="10">
    <w:name w:val="toc 1"/>
    <w:basedOn w:val="a0"/>
    <w:next w:val="a0"/>
    <w:autoRedefine/>
    <w:uiPriority w:val="39"/>
    <w:rsid w:val="00625BCA"/>
    <w:rPr>
      <w:b/>
    </w:rPr>
  </w:style>
  <w:style w:type="paragraph" w:styleId="20">
    <w:name w:val="toc 2"/>
    <w:basedOn w:val="a0"/>
    <w:next w:val="a0"/>
    <w:autoRedefine/>
    <w:uiPriority w:val="39"/>
    <w:rsid w:val="00E45881"/>
    <w:pPr>
      <w:ind w:left="340"/>
    </w:pPr>
  </w:style>
  <w:style w:type="paragraph" w:styleId="31">
    <w:name w:val="toc 3"/>
    <w:basedOn w:val="a0"/>
    <w:next w:val="a0"/>
    <w:autoRedefine/>
    <w:uiPriority w:val="39"/>
    <w:rsid w:val="00E45881"/>
    <w:pPr>
      <w:ind w:left="567"/>
    </w:pPr>
    <w:rPr>
      <w:i/>
    </w:rPr>
  </w:style>
  <w:style w:type="character" w:styleId="ab">
    <w:name w:val="Hyperlink"/>
    <w:uiPriority w:val="99"/>
    <w:rsid w:val="00625BCA"/>
    <w:rPr>
      <w:color w:val="0000FF"/>
      <w:u w:val="single"/>
    </w:rPr>
  </w:style>
  <w:style w:type="table" w:styleId="ac">
    <w:name w:val="Table Grid"/>
    <w:basedOn w:val="a2"/>
    <w:rsid w:val="00F53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0">
    <w:name w:val="toc 4"/>
    <w:basedOn w:val="a0"/>
    <w:next w:val="a0"/>
    <w:autoRedefine/>
    <w:semiHidden/>
    <w:rsid w:val="00C43011"/>
    <w:pPr>
      <w:ind w:left="720"/>
    </w:pPr>
  </w:style>
  <w:style w:type="paragraph" w:styleId="50">
    <w:name w:val="toc 5"/>
    <w:basedOn w:val="a0"/>
    <w:next w:val="a0"/>
    <w:autoRedefine/>
    <w:semiHidden/>
    <w:rsid w:val="00C43011"/>
    <w:pPr>
      <w:ind w:left="960"/>
    </w:pPr>
  </w:style>
  <w:style w:type="paragraph" w:styleId="60">
    <w:name w:val="toc 6"/>
    <w:basedOn w:val="a0"/>
    <w:next w:val="a0"/>
    <w:autoRedefine/>
    <w:semiHidden/>
    <w:rsid w:val="00C43011"/>
    <w:pPr>
      <w:ind w:left="1200"/>
    </w:pPr>
  </w:style>
  <w:style w:type="paragraph" w:styleId="70">
    <w:name w:val="toc 7"/>
    <w:basedOn w:val="a0"/>
    <w:next w:val="a0"/>
    <w:autoRedefine/>
    <w:semiHidden/>
    <w:rsid w:val="00C43011"/>
    <w:pPr>
      <w:ind w:left="1440"/>
    </w:pPr>
  </w:style>
  <w:style w:type="paragraph" w:styleId="80">
    <w:name w:val="toc 8"/>
    <w:basedOn w:val="a0"/>
    <w:next w:val="a0"/>
    <w:autoRedefine/>
    <w:semiHidden/>
    <w:rsid w:val="00C43011"/>
    <w:pPr>
      <w:ind w:left="1680"/>
    </w:pPr>
  </w:style>
  <w:style w:type="paragraph" w:styleId="90">
    <w:name w:val="toc 9"/>
    <w:basedOn w:val="a0"/>
    <w:next w:val="a0"/>
    <w:autoRedefine/>
    <w:semiHidden/>
    <w:rsid w:val="00C43011"/>
    <w:pPr>
      <w:ind w:left="1920"/>
    </w:pPr>
  </w:style>
  <w:style w:type="paragraph" w:styleId="ad">
    <w:name w:val="Balloon Text"/>
    <w:basedOn w:val="a0"/>
    <w:semiHidden/>
    <w:rsid w:val="00851AF7"/>
    <w:rPr>
      <w:rFonts w:ascii="Tahoma" w:hAnsi="Tahoma" w:cs="Tahoma"/>
      <w:sz w:val="16"/>
      <w:szCs w:val="16"/>
    </w:rPr>
  </w:style>
  <w:style w:type="paragraph" w:styleId="ae">
    <w:name w:val="Normal (Web)"/>
    <w:basedOn w:val="a0"/>
    <w:uiPriority w:val="99"/>
    <w:rsid w:val="00734501"/>
    <w:pPr>
      <w:spacing w:before="100" w:beforeAutospacing="1" w:after="100" w:afterAutospacing="1"/>
    </w:pPr>
  </w:style>
  <w:style w:type="paragraph" w:styleId="21">
    <w:name w:val="Body Text Indent 2"/>
    <w:basedOn w:val="a0"/>
    <w:rsid w:val="000E6E4F"/>
    <w:pPr>
      <w:spacing w:after="120" w:line="480" w:lineRule="auto"/>
      <w:ind w:left="283"/>
    </w:pPr>
  </w:style>
  <w:style w:type="character" w:styleId="af">
    <w:name w:val="footnote reference"/>
    <w:semiHidden/>
    <w:rsid w:val="00120AB2"/>
    <w:rPr>
      <w:vertAlign w:val="superscript"/>
    </w:rPr>
  </w:style>
  <w:style w:type="character" w:customStyle="1" w:styleId="apple-converted-space">
    <w:name w:val="apple-converted-space"/>
    <w:basedOn w:val="a1"/>
    <w:rsid w:val="00B82DBE"/>
  </w:style>
  <w:style w:type="paragraph" w:styleId="HTML">
    <w:name w:val="HTML Preformatted"/>
    <w:basedOn w:val="a0"/>
    <w:link w:val="HTML0"/>
    <w:uiPriority w:val="99"/>
    <w:unhideWhenUsed/>
    <w:rsid w:val="00872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1"/>
    <w:link w:val="HTML"/>
    <w:uiPriority w:val="99"/>
    <w:rsid w:val="00872C29"/>
    <w:rPr>
      <w:rFonts w:ascii="Courier New" w:hAnsi="Courier New" w:cs="Courier New"/>
    </w:rPr>
  </w:style>
  <w:style w:type="character" w:customStyle="1" w:styleId="y2iqfc">
    <w:name w:val="y2iqfc"/>
    <w:basedOn w:val="a1"/>
    <w:rsid w:val="00872C29"/>
  </w:style>
  <w:style w:type="character" w:customStyle="1" w:styleId="a7">
    <w:name w:val="Текст Знак"/>
    <w:basedOn w:val="a1"/>
    <w:link w:val="a6"/>
    <w:rsid w:val="004B1876"/>
    <w:rPr>
      <w:rFonts w:ascii="Courier New" w:hAnsi="Courier New" w:cs="Courier New"/>
      <w:sz w:val="24"/>
      <w:szCs w:val="24"/>
    </w:rPr>
  </w:style>
  <w:style w:type="paragraph" w:styleId="af0">
    <w:name w:val="header"/>
    <w:basedOn w:val="a0"/>
    <w:link w:val="af1"/>
    <w:rsid w:val="008A7F8A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1"/>
    <w:link w:val="af0"/>
    <w:rsid w:val="008A7F8A"/>
    <w:rPr>
      <w:sz w:val="24"/>
      <w:szCs w:val="24"/>
    </w:rPr>
  </w:style>
  <w:style w:type="character" w:styleId="af2">
    <w:name w:val="Strong"/>
    <w:basedOn w:val="a1"/>
    <w:uiPriority w:val="22"/>
    <w:qFormat/>
    <w:rsid w:val="00264777"/>
    <w:rPr>
      <w:b/>
      <w:bCs/>
    </w:rPr>
  </w:style>
  <w:style w:type="character" w:customStyle="1" w:styleId="hljs-keyword">
    <w:name w:val="hljs-keyword"/>
    <w:basedOn w:val="a1"/>
    <w:rsid w:val="00932778"/>
  </w:style>
  <w:style w:type="character" w:customStyle="1" w:styleId="a9">
    <w:name w:val="Нижній колонтитул Знак"/>
    <w:basedOn w:val="a1"/>
    <w:link w:val="a8"/>
    <w:uiPriority w:val="99"/>
    <w:rsid w:val="0028537E"/>
    <w:rPr>
      <w:sz w:val="24"/>
      <w:szCs w:val="24"/>
    </w:rPr>
  </w:style>
  <w:style w:type="character" w:styleId="af3">
    <w:name w:val="Emphasis"/>
    <w:basedOn w:val="a1"/>
    <w:uiPriority w:val="20"/>
    <w:qFormat/>
    <w:rsid w:val="00C65ED8"/>
    <w:rPr>
      <w:i/>
      <w:iCs/>
    </w:rPr>
  </w:style>
  <w:style w:type="paragraph" w:customStyle="1" w:styleId="p1">
    <w:name w:val="p1"/>
    <w:basedOn w:val="a0"/>
    <w:rsid w:val="002D35C5"/>
    <w:pPr>
      <w:spacing w:before="100" w:beforeAutospacing="1" w:after="100" w:afterAutospacing="1"/>
    </w:pPr>
  </w:style>
  <w:style w:type="character" w:customStyle="1" w:styleId="s1">
    <w:name w:val="s1"/>
    <w:basedOn w:val="a1"/>
    <w:rsid w:val="002D35C5"/>
  </w:style>
  <w:style w:type="paragraph" w:styleId="af4">
    <w:name w:val="List Paragraph"/>
    <w:basedOn w:val="a0"/>
    <w:uiPriority w:val="34"/>
    <w:qFormat/>
    <w:rsid w:val="006E60B6"/>
    <w:pPr>
      <w:ind w:left="720"/>
      <w:contextualSpacing/>
    </w:pPr>
  </w:style>
  <w:style w:type="paragraph" w:customStyle="1" w:styleId="af5">
    <w:name w:val="текст вправи"/>
    <w:basedOn w:val="a0"/>
    <w:rsid w:val="00A2755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  <w:sz w:val="22"/>
      <w:szCs w:val="22"/>
      <w:lang w:val="ru-RU" w:eastAsia="ru-RU"/>
    </w:rPr>
  </w:style>
  <w:style w:type="paragraph" w:customStyle="1" w:styleId="a">
    <w:name w:val="Діївправи"/>
    <w:basedOn w:val="a0"/>
    <w:rsid w:val="00250E41"/>
    <w:pPr>
      <w:numPr>
        <w:numId w:val="26"/>
      </w:numPr>
      <w:tabs>
        <w:tab w:val="left" w:pos="142"/>
      </w:tabs>
      <w:overflowPunct w:val="0"/>
      <w:autoSpaceDE w:val="0"/>
      <w:autoSpaceDN w:val="0"/>
      <w:adjustRightInd w:val="0"/>
      <w:jc w:val="both"/>
      <w:textAlignment w:val="baseline"/>
    </w:pPr>
    <w:rPr>
      <w:i/>
      <w:iCs/>
      <w:sz w:val="19"/>
      <w:szCs w:val="19"/>
      <w:lang w:eastAsia="ru-RU"/>
    </w:rPr>
  </w:style>
  <w:style w:type="character" w:styleId="af6">
    <w:name w:val="Unresolved Mention"/>
    <w:basedOn w:val="a1"/>
    <w:uiPriority w:val="99"/>
    <w:semiHidden/>
    <w:unhideWhenUsed/>
    <w:rsid w:val="00A57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1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2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8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mailto:ruta@chnu.edu.u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&#1064;&#1072;&#1073;&#1083;&#1086;&#1085;&#1099;\Normal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D52B8-F5E7-42B4-A6B5-6B5943B96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</Template>
  <TotalTime>31</TotalTime>
  <Pages>17</Pages>
  <Words>15505</Words>
  <Characters>8838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Караванова Т</vt:lpstr>
      <vt:lpstr>Караванова Т</vt:lpstr>
    </vt:vector>
  </TitlesOfParts>
  <Company>BMS Consulting LTD.</Company>
  <LinksUpToDate>false</LinksUpToDate>
  <CharactersWithSpaces>24295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Караванова Т</dc:title>
  <dc:subject/>
  <dc:creator>user</dc:creator>
  <cp:keywords/>
  <dc:description/>
  <cp:lastModifiedBy>Tetiana Karavanova</cp:lastModifiedBy>
  <cp:revision>3</cp:revision>
  <cp:lastPrinted>2022-12-12T14:17:00Z</cp:lastPrinted>
  <dcterms:created xsi:type="dcterms:W3CDTF">2025-08-01T12:55:00Z</dcterms:created>
  <dcterms:modified xsi:type="dcterms:W3CDTF">2025-08-01T13:23:00Z</dcterms:modified>
</cp:coreProperties>
</file>